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51826" w14:textId="70825518" w:rsidR="00977B95" w:rsidRDefault="00977B95" w:rsidP="005E6B99">
      <w:pPr>
        <w:pStyle w:val="BodyText"/>
      </w:pPr>
    </w:p>
    <w:p w14:paraId="019C2EE5" w14:textId="77777777" w:rsidR="00144A73" w:rsidRPr="00144A73" w:rsidRDefault="00144A73" w:rsidP="005E6B99">
      <w:pPr>
        <w:pStyle w:val="BodyText"/>
      </w:pPr>
    </w:p>
    <w:p w14:paraId="5FBFA66F" w14:textId="77777777" w:rsidR="00144A73" w:rsidRDefault="00144A73" w:rsidP="005E6B99">
      <w:pPr>
        <w:pStyle w:val="BodyText"/>
      </w:pPr>
    </w:p>
    <w:p w14:paraId="5660E6B6" w14:textId="4C6E2B1E" w:rsidR="00144A73" w:rsidRDefault="00144A73" w:rsidP="005E6B99">
      <w:pPr>
        <w:pStyle w:val="BodyText"/>
      </w:pPr>
    </w:p>
    <w:p w14:paraId="5E7FB91E" w14:textId="77777777" w:rsidR="000F7B7E" w:rsidRDefault="000F7B7E" w:rsidP="005E6B99">
      <w:pPr>
        <w:pStyle w:val="BodyText"/>
      </w:pPr>
    </w:p>
    <w:p w14:paraId="64EDAE67" w14:textId="77777777" w:rsidR="000F7B7E" w:rsidRDefault="000F7B7E" w:rsidP="005E6B99">
      <w:pPr>
        <w:pStyle w:val="BodyText"/>
      </w:pPr>
    </w:p>
    <w:p w14:paraId="0D48A4F3" w14:textId="77777777" w:rsidR="000F7B7E" w:rsidRDefault="000F7B7E" w:rsidP="005E6B99">
      <w:pPr>
        <w:pStyle w:val="BodyText"/>
      </w:pPr>
    </w:p>
    <w:p w14:paraId="36ECB799" w14:textId="77777777" w:rsidR="000F7B7E" w:rsidRDefault="000F7B7E" w:rsidP="005E6B99">
      <w:pPr>
        <w:pStyle w:val="BodyText"/>
      </w:pPr>
    </w:p>
    <w:p w14:paraId="324C40B3" w14:textId="77777777" w:rsidR="000F7B7E" w:rsidRDefault="000F7B7E" w:rsidP="005E6B99">
      <w:pPr>
        <w:pStyle w:val="BodyText"/>
      </w:pPr>
    </w:p>
    <w:p w14:paraId="325ADDE2" w14:textId="77777777" w:rsidR="000F7B7E" w:rsidRDefault="000F7B7E" w:rsidP="005E6B99">
      <w:pPr>
        <w:pStyle w:val="BodyText"/>
      </w:pPr>
    </w:p>
    <w:p w14:paraId="62FEEC2F" w14:textId="77777777" w:rsidR="000F7B7E" w:rsidRDefault="000F7B7E" w:rsidP="005E6B99">
      <w:pPr>
        <w:pStyle w:val="BodyText"/>
      </w:pPr>
    </w:p>
    <w:p w14:paraId="68B7B30B" w14:textId="77777777" w:rsidR="000F7B7E" w:rsidRDefault="000F7B7E" w:rsidP="005E6B99">
      <w:pPr>
        <w:pStyle w:val="BodyText"/>
      </w:pPr>
    </w:p>
    <w:p w14:paraId="6A5CA361" w14:textId="77777777" w:rsidR="000F7B7E" w:rsidRDefault="000F7B7E" w:rsidP="005E6B99">
      <w:pPr>
        <w:pStyle w:val="BodyText"/>
      </w:pPr>
    </w:p>
    <w:p w14:paraId="7EF4C023" w14:textId="77777777" w:rsidR="000F7B7E" w:rsidRDefault="000F7B7E" w:rsidP="005E6B99">
      <w:pPr>
        <w:pStyle w:val="BodyText"/>
      </w:pPr>
    </w:p>
    <w:p w14:paraId="0E7C013E" w14:textId="77777777" w:rsidR="000F7B7E" w:rsidRDefault="000F7B7E" w:rsidP="005E6B99">
      <w:pPr>
        <w:pStyle w:val="BodyText"/>
      </w:pPr>
    </w:p>
    <w:p w14:paraId="46486B2F" w14:textId="77777777" w:rsidR="000F7B7E" w:rsidRDefault="000F7B7E" w:rsidP="005E6B99">
      <w:pPr>
        <w:pStyle w:val="BodyText"/>
      </w:pPr>
    </w:p>
    <w:p w14:paraId="6344C4BC" w14:textId="77777777" w:rsidR="00FA158C" w:rsidRDefault="00FA158C" w:rsidP="005E6B99">
      <w:pPr>
        <w:pStyle w:val="BodyText"/>
      </w:pPr>
    </w:p>
    <w:p w14:paraId="603C5841" w14:textId="77777777" w:rsidR="000F7B7E" w:rsidRDefault="000F7B7E" w:rsidP="00FA158C">
      <w:pPr>
        <w:pStyle w:val="BodyText"/>
        <w:spacing w:after="420"/>
      </w:pPr>
    </w:p>
    <w:p w14:paraId="0174A7CD" w14:textId="77777777" w:rsidR="00CE2043" w:rsidRPr="005113C1" w:rsidRDefault="00CE2043" w:rsidP="005113C1">
      <w:pPr>
        <w:pStyle w:val="BodyText"/>
        <w:spacing w:after="0"/>
        <w:rPr>
          <w:color w:val="FFFFFF" w:themeColor="background1"/>
        </w:rPr>
      </w:pPr>
    </w:p>
    <w:p w14:paraId="73560C9B" w14:textId="77777777" w:rsidR="00CF76DE" w:rsidRPr="005113C1" w:rsidRDefault="001C644A" w:rsidP="005E6B99">
      <w:pPr>
        <w:pStyle w:val="BodyText"/>
      </w:pPr>
      <w:r w:rsidRPr="005113C1">
        <w:br w:type="column"/>
      </w:r>
    </w:p>
    <w:tbl>
      <w:tblPr>
        <w:tblStyle w:val="TableGrid"/>
        <w:tblW w:w="7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7"/>
        <w:gridCol w:w="3935"/>
      </w:tblGrid>
      <w:tr w:rsidR="00CF76DE" w14:paraId="61A9F672" w14:textId="77777777" w:rsidTr="006D72D8">
        <w:trPr>
          <w:cantSplit/>
          <w:trHeight w:val="1502"/>
        </w:trPr>
        <w:tc>
          <w:tcPr>
            <w:tcW w:w="3667" w:type="dxa"/>
          </w:tcPr>
          <w:p w14:paraId="472E8BCC" w14:textId="53075F9F" w:rsidR="00CF76DE" w:rsidRDefault="000E7587" w:rsidP="006D72D8">
            <w:pPr>
              <w:pStyle w:val="BodyText"/>
              <w:spacing w:after="0"/>
            </w:pPr>
            <w:r>
              <w:rPr>
                <w:noProof/>
                <w:lang w:eastAsia="en-GB"/>
              </w:rPr>
              <w:drawing>
                <wp:anchor distT="0" distB="0" distL="114300" distR="114300" simplePos="0" relativeHeight="251661312" behindDoc="0" locked="0" layoutInCell="1" allowOverlap="1" wp14:anchorId="520BEB8D" wp14:editId="018FBDFA">
                  <wp:simplePos x="0" y="0"/>
                  <wp:positionH relativeFrom="column">
                    <wp:posOffset>-229235</wp:posOffset>
                  </wp:positionH>
                  <wp:positionV relativeFrom="paragraph">
                    <wp:posOffset>-476250</wp:posOffset>
                  </wp:positionV>
                  <wp:extent cx="5212080" cy="986790"/>
                  <wp:effectExtent l="0" t="0" r="762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278" t="28701" r="4890" b="41747"/>
                          <a:stretch/>
                        </pic:blipFill>
                        <pic:spPr bwMode="auto">
                          <a:xfrm>
                            <a:off x="0" y="0"/>
                            <a:ext cx="5234105" cy="990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76DE">
              <w:br w:type="column"/>
            </w:r>
          </w:p>
        </w:tc>
        <w:tc>
          <w:tcPr>
            <w:tcW w:w="3935" w:type="dxa"/>
          </w:tcPr>
          <w:p w14:paraId="5FB5EF4B" w14:textId="488BEF61" w:rsidR="00CF76DE" w:rsidRDefault="00CF76DE" w:rsidP="006D72D8">
            <w:pPr>
              <w:pStyle w:val="BodyText"/>
              <w:spacing w:after="0"/>
              <w:jc w:val="right"/>
            </w:pPr>
          </w:p>
        </w:tc>
      </w:tr>
    </w:tbl>
    <w:p w14:paraId="50606A53" w14:textId="0C7BA9D2" w:rsidR="00CF76DE" w:rsidRDefault="00CF76DE" w:rsidP="00CF76DE">
      <w:pPr>
        <w:pStyle w:val="BodyText"/>
      </w:pPr>
    </w:p>
    <w:p w14:paraId="1DDBD61C" w14:textId="6CCF0080" w:rsidR="00CF76DE" w:rsidRDefault="00CF76DE" w:rsidP="00CF76DE">
      <w:pPr>
        <w:pStyle w:val="BodyText"/>
      </w:pPr>
    </w:p>
    <w:p w14:paraId="15B1AF7D" w14:textId="77777777" w:rsidR="00CE2043" w:rsidRPr="005113C1" w:rsidRDefault="00CE2043" w:rsidP="005E6B99">
      <w:pPr>
        <w:pStyle w:val="BodyText"/>
      </w:pPr>
    </w:p>
    <w:p w14:paraId="5CA6148B" w14:textId="77777777" w:rsidR="001C644A" w:rsidRDefault="001C644A" w:rsidP="005E6B99">
      <w:pPr>
        <w:pStyle w:val="BodyText"/>
      </w:pPr>
    </w:p>
    <w:p w14:paraId="6A6EF2EF" w14:textId="77777777" w:rsidR="001C644A" w:rsidRDefault="001C644A" w:rsidP="005E6B99">
      <w:pPr>
        <w:pStyle w:val="BodyText"/>
      </w:pPr>
    </w:p>
    <w:p w14:paraId="3D6A9DE1" w14:textId="77777777" w:rsidR="001C644A" w:rsidRDefault="001C644A" w:rsidP="005E6B99">
      <w:pPr>
        <w:pStyle w:val="BodyText"/>
      </w:pPr>
    </w:p>
    <w:p w14:paraId="3E379F86" w14:textId="77777777" w:rsidR="00CE2043" w:rsidRDefault="00CE2043" w:rsidP="005E6B99">
      <w:pPr>
        <w:pStyle w:val="BodyText"/>
      </w:pPr>
    </w:p>
    <w:p w14:paraId="76EFA8E6" w14:textId="77777777" w:rsidR="00CE2043" w:rsidRDefault="00CE2043" w:rsidP="005E6B99">
      <w:pPr>
        <w:pStyle w:val="BodyText"/>
      </w:pPr>
    </w:p>
    <w:p w14:paraId="632F7BDC" w14:textId="77777777" w:rsidR="00CE2043" w:rsidRDefault="00CE2043" w:rsidP="005E6B99">
      <w:pPr>
        <w:pStyle w:val="BodyText"/>
      </w:pPr>
    </w:p>
    <w:p w14:paraId="2FAF8DF3" w14:textId="77777777" w:rsidR="00CE2043" w:rsidRDefault="00CE2043" w:rsidP="005E6B99">
      <w:pPr>
        <w:pStyle w:val="BodyText"/>
      </w:pPr>
    </w:p>
    <w:p w14:paraId="7CE573BF" w14:textId="77777777" w:rsidR="00CE2043" w:rsidRDefault="00CE2043" w:rsidP="005E6B99">
      <w:pPr>
        <w:pStyle w:val="BodyText"/>
      </w:pPr>
    </w:p>
    <w:p w14:paraId="099669BD" w14:textId="77777777" w:rsidR="00CE2043" w:rsidRDefault="00CE2043" w:rsidP="005E6B99">
      <w:pPr>
        <w:pStyle w:val="BodyText"/>
      </w:pPr>
    </w:p>
    <w:p w14:paraId="6A633B2B" w14:textId="77777777" w:rsidR="00CE2043" w:rsidRDefault="00CE2043" w:rsidP="005E6B99">
      <w:pPr>
        <w:pStyle w:val="BodyText"/>
      </w:pPr>
    </w:p>
    <w:p w14:paraId="7BE1D3B5" w14:textId="77777777" w:rsidR="00B37CD8" w:rsidRDefault="00B37CD8" w:rsidP="005E6B99">
      <w:pPr>
        <w:pStyle w:val="BodyText"/>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3" w:type="dxa"/>
          <w:right w:w="113" w:type="dxa"/>
        </w:tblCellMar>
        <w:tblLook w:val="04A0" w:firstRow="1" w:lastRow="0" w:firstColumn="1" w:lastColumn="0" w:noHBand="0" w:noVBand="1"/>
      </w:tblPr>
      <w:tblGrid>
        <w:gridCol w:w="5302"/>
        <w:gridCol w:w="246"/>
        <w:gridCol w:w="1814"/>
      </w:tblGrid>
      <w:tr w:rsidR="00B35FC3" w:rsidRPr="00CE2043" w14:paraId="5764F046" w14:textId="77777777" w:rsidTr="00494061">
        <w:trPr>
          <w:trHeight w:val="1077"/>
        </w:trPr>
        <w:tc>
          <w:tcPr>
            <w:tcW w:w="5302" w:type="dxa"/>
            <w:vAlign w:val="center"/>
          </w:tcPr>
          <w:p w14:paraId="2183C6F5" w14:textId="77777777" w:rsidR="00B35FC3" w:rsidRDefault="006209FA" w:rsidP="00B35FC3">
            <w:pPr>
              <w:pStyle w:val="Title"/>
            </w:pPr>
            <w:r>
              <w:t xml:space="preserve">My </w:t>
            </w:r>
            <w:r w:rsidR="001212AE" w:rsidRPr="001212AE">
              <w:t>Activity Passport</w:t>
            </w:r>
          </w:p>
        </w:tc>
        <w:tc>
          <w:tcPr>
            <w:tcW w:w="246" w:type="dxa"/>
            <w:vAlign w:val="center"/>
          </w:tcPr>
          <w:p w14:paraId="577476C0" w14:textId="77777777" w:rsidR="00B35FC3" w:rsidRPr="00CD0A7E" w:rsidRDefault="00B35FC3" w:rsidP="00CD0A7E">
            <w:pPr>
              <w:pStyle w:val="Date"/>
              <w:spacing w:before="0" w:after="0"/>
              <w:ind w:left="0" w:right="0"/>
              <w:rPr>
                <w:color w:val="auto"/>
                <w:sz w:val="28"/>
                <w:szCs w:val="28"/>
              </w:rPr>
            </w:pPr>
          </w:p>
        </w:tc>
        <w:tc>
          <w:tcPr>
            <w:tcW w:w="1814" w:type="dxa"/>
            <w:vAlign w:val="bottom"/>
          </w:tcPr>
          <w:p w14:paraId="29FC841C" w14:textId="1B990858" w:rsidR="00B35FC3" w:rsidRPr="00CD0A7E" w:rsidRDefault="00B35FC3" w:rsidP="00B35FC3">
            <w:pPr>
              <w:pStyle w:val="Date"/>
              <w:spacing w:before="0" w:after="120"/>
              <w:ind w:left="0" w:right="0"/>
              <w:jc w:val="center"/>
              <w:rPr>
                <w:color w:val="auto"/>
                <w:sz w:val="28"/>
                <w:szCs w:val="28"/>
              </w:rPr>
            </w:pPr>
          </w:p>
        </w:tc>
      </w:tr>
      <w:tr w:rsidR="00B35FC3" w:rsidRPr="00CE2043" w14:paraId="76B9DAA8" w14:textId="77777777" w:rsidTr="00494061">
        <w:trPr>
          <w:trHeight w:val="397"/>
        </w:trPr>
        <w:tc>
          <w:tcPr>
            <w:tcW w:w="5302" w:type="dxa"/>
            <w:vAlign w:val="center"/>
          </w:tcPr>
          <w:p w14:paraId="56629FEB" w14:textId="77777777" w:rsidR="00B35FC3" w:rsidRDefault="00B35FC3" w:rsidP="00B35FC3">
            <w:pPr>
              <w:pStyle w:val="Divider"/>
            </w:pPr>
          </w:p>
        </w:tc>
        <w:tc>
          <w:tcPr>
            <w:tcW w:w="246" w:type="dxa"/>
            <w:vAlign w:val="center"/>
          </w:tcPr>
          <w:p w14:paraId="209DE931" w14:textId="77777777" w:rsidR="00B35FC3" w:rsidRPr="00CD0A7E" w:rsidRDefault="00B35FC3" w:rsidP="00B35FC3">
            <w:pPr>
              <w:pStyle w:val="Divider"/>
            </w:pPr>
          </w:p>
        </w:tc>
        <w:tc>
          <w:tcPr>
            <w:tcW w:w="1814" w:type="dxa"/>
            <w:vAlign w:val="center"/>
          </w:tcPr>
          <w:p w14:paraId="6507C913" w14:textId="77777777" w:rsidR="00B35FC3" w:rsidRPr="00CD0A7E" w:rsidRDefault="00B35FC3" w:rsidP="00B35FC3">
            <w:pPr>
              <w:pStyle w:val="Divider"/>
            </w:pPr>
          </w:p>
        </w:tc>
      </w:tr>
      <w:tr w:rsidR="00CD0A7E" w:rsidRPr="00CE2043" w14:paraId="7E68CCC3" w14:textId="77777777" w:rsidTr="00494061">
        <w:trPr>
          <w:trHeight w:val="567"/>
        </w:trPr>
        <w:tc>
          <w:tcPr>
            <w:tcW w:w="5302" w:type="dxa"/>
            <w:vAlign w:val="center"/>
          </w:tcPr>
          <w:p w14:paraId="5306496E" w14:textId="3B6B39E6" w:rsidR="00CD0A7E" w:rsidRPr="00CD0A7E" w:rsidRDefault="00CD0A7E" w:rsidP="00CD0A7E">
            <w:pPr>
              <w:pStyle w:val="Date"/>
              <w:spacing w:before="0" w:after="0"/>
              <w:ind w:left="0" w:right="0"/>
              <w:rPr>
                <w:color w:val="auto"/>
                <w:sz w:val="28"/>
                <w:szCs w:val="28"/>
              </w:rPr>
            </w:pPr>
          </w:p>
        </w:tc>
        <w:tc>
          <w:tcPr>
            <w:tcW w:w="246" w:type="dxa"/>
            <w:vAlign w:val="center"/>
          </w:tcPr>
          <w:p w14:paraId="333BD81B" w14:textId="77777777" w:rsidR="00CD0A7E" w:rsidRPr="00CD0A7E" w:rsidRDefault="00CD0A7E" w:rsidP="00CD0A7E">
            <w:pPr>
              <w:pStyle w:val="Date"/>
              <w:spacing w:before="0" w:after="0"/>
              <w:ind w:left="0" w:right="0"/>
              <w:rPr>
                <w:color w:val="auto"/>
                <w:sz w:val="28"/>
                <w:szCs w:val="28"/>
              </w:rPr>
            </w:pPr>
          </w:p>
        </w:tc>
        <w:tc>
          <w:tcPr>
            <w:tcW w:w="1814" w:type="dxa"/>
            <w:vAlign w:val="center"/>
          </w:tcPr>
          <w:p w14:paraId="19DE40CE" w14:textId="58E1DF00" w:rsidR="00CD0A7E" w:rsidRPr="00CD0A7E" w:rsidRDefault="00CD0A7E" w:rsidP="00B37CD8">
            <w:pPr>
              <w:pStyle w:val="Date"/>
              <w:spacing w:before="0" w:after="0"/>
              <w:ind w:left="0" w:right="0"/>
              <w:jc w:val="center"/>
              <w:rPr>
                <w:color w:val="auto"/>
                <w:sz w:val="28"/>
                <w:szCs w:val="28"/>
              </w:rPr>
            </w:pPr>
          </w:p>
        </w:tc>
      </w:tr>
    </w:tbl>
    <w:p w14:paraId="1584624F" w14:textId="77777777" w:rsidR="00CD0A7E" w:rsidRPr="00CD0A7E" w:rsidRDefault="00CD0A7E" w:rsidP="00CD0A7E">
      <w:pPr>
        <w:pStyle w:val="BodyText"/>
        <w:spacing w:after="0"/>
        <w:rPr>
          <w:sz w:val="2"/>
          <w:szCs w:val="2"/>
        </w:rPr>
        <w:sectPr w:rsidR="00CD0A7E" w:rsidRPr="00CD0A7E" w:rsidSect="00B35FC3">
          <w:headerReference w:type="default" r:id="rId11"/>
          <w:pgSz w:w="16838" w:h="11906" w:orient="landscape" w:code="9"/>
          <w:pgMar w:top="567" w:right="720" w:bottom="340" w:left="720" w:header="340" w:footer="113" w:gutter="0"/>
          <w:cols w:num="2" w:space="708"/>
          <w:docGrid w:linePitch="360"/>
        </w:sectPr>
      </w:pPr>
    </w:p>
    <w:p w14:paraId="12BC21C8" w14:textId="77777777" w:rsidR="00CE2043" w:rsidRDefault="00CE2043" w:rsidP="00CD0A7E">
      <w:pPr>
        <w:pStyle w:val="BodyText"/>
      </w:pPr>
    </w:p>
    <w:p w14:paraId="5668A828" w14:textId="77777777" w:rsidR="00CD0A7E" w:rsidRDefault="00AD7B28" w:rsidP="00CD0A7E">
      <w:pPr>
        <w:pStyle w:val="BodyText"/>
      </w:pPr>
      <w:r>
        <w:br w:type="column"/>
      </w:r>
    </w:p>
    <w:p w14:paraId="0807F0B5" w14:textId="77777777" w:rsidR="00457649" w:rsidRDefault="00457649" w:rsidP="00CD0A7E">
      <w:pPr>
        <w:pStyle w:val="BodyText"/>
      </w:pPr>
    </w:p>
    <w:p w14:paraId="33AA11FE" w14:textId="77777777" w:rsidR="00AD7B28" w:rsidRDefault="00AD7B28" w:rsidP="00CD0A7E">
      <w:pPr>
        <w:pStyle w:val="BodyText"/>
        <w:sectPr w:rsidR="00AD7B28" w:rsidSect="006C59F4">
          <w:headerReference w:type="default" r:id="rId12"/>
          <w:footerReference w:type="default" r:id="rId13"/>
          <w:pgSz w:w="16838" w:h="11906" w:orient="landscape" w:code="9"/>
          <w:pgMar w:top="567" w:right="720" w:bottom="454" w:left="720" w:header="340" w:footer="227" w:gutter="0"/>
          <w:cols w:num="2" w:space="708"/>
          <w:docGrid w:linePitch="360"/>
        </w:sectPr>
      </w:pPr>
    </w:p>
    <w:p w14:paraId="1E8106A1" w14:textId="77777777" w:rsidR="00AD7B28" w:rsidRDefault="00356357" w:rsidP="00B219C0">
      <w:pPr>
        <w:pStyle w:val="Heading1"/>
      </w:pPr>
      <w:r>
        <w:lastRenderedPageBreak/>
        <w:t>Year 6</w:t>
      </w:r>
    </w:p>
    <w:p w14:paraId="56E821A8" w14:textId="77777777" w:rsidR="00AD7B28" w:rsidRPr="00CD4E5F" w:rsidRDefault="00B219C0" w:rsidP="00B219C0">
      <w:pPr>
        <w:pStyle w:val="Heading2"/>
        <w:rPr>
          <w:color w:val="C7006E"/>
        </w:rPr>
      </w:pPr>
      <w:r w:rsidRPr="00CD4E5F">
        <w:rPr>
          <w:color w:val="C7006E"/>
        </w:rPr>
        <w:t>Activity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1E7213" w14:paraId="01871DED" w14:textId="77777777" w:rsidTr="000D4455">
        <w:trPr>
          <w:cantSplit/>
          <w:trHeight w:val="170"/>
        </w:trPr>
        <w:tc>
          <w:tcPr>
            <w:tcW w:w="624" w:type="dxa"/>
            <w:tcMar>
              <w:left w:w="113" w:type="dxa"/>
            </w:tcMar>
            <w:vAlign w:val="bottom"/>
          </w:tcPr>
          <w:p w14:paraId="22601BB3" w14:textId="77777777" w:rsidR="001E7213" w:rsidRPr="000D4455" w:rsidRDefault="001E7213" w:rsidP="00B219C0">
            <w:pPr>
              <w:pStyle w:val="BodyText"/>
              <w:spacing w:after="0"/>
              <w:rPr>
                <w:sz w:val="18"/>
                <w:szCs w:val="18"/>
              </w:rPr>
            </w:pPr>
          </w:p>
        </w:tc>
        <w:tc>
          <w:tcPr>
            <w:tcW w:w="4649" w:type="dxa"/>
            <w:vAlign w:val="bottom"/>
          </w:tcPr>
          <w:p w14:paraId="5C136A8E" w14:textId="77777777" w:rsidR="001E7213" w:rsidRPr="000D4455" w:rsidRDefault="001E7213" w:rsidP="00B219C0">
            <w:pPr>
              <w:pStyle w:val="BodyText"/>
              <w:spacing w:after="0"/>
              <w:rPr>
                <w:sz w:val="18"/>
                <w:szCs w:val="18"/>
              </w:rPr>
            </w:pPr>
          </w:p>
        </w:tc>
        <w:tc>
          <w:tcPr>
            <w:tcW w:w="134" w:type="dxa"/>
            <w:vAlign w:val="bottom"/>
          </w:tcPr>
          <w:p w14:paraId="6FEBC331" w14:textId="77777777" w:rsidR="001E7213" w:rsidRPr="000D4455" w:rsidRDefault="001E7213" w:rsidP="00B219C0">
            <w:pPr>
              <w:pStyle w:val="BodyText"/>
              <w:spacing w:after="0"/>
              <w:rPr>
                <w:sz w:val="18"/>
                <w:szCs w:val="18"/>
              </w:rPr>
            </w:pPr>
          </w:p>
        </w:tc>
        <w:tc>
          <w:tcPr>
            <w:tcW w:w="397" w:type="dxa"/>
            <w:tcBorders>
              <w:bottom w:val="single" w:sz="4" w:space="0" w:color="auto"/>
            </w:tcBorders>
            <w:vAlign w:val="bottom"/>
          </w:tcPr>
          <w:p w14:paraId="42AC276F" w14:textId="77777777" w:rsidR="001E7213" w:rsidRPr="000D4455" w:rsidRDefault="00742BF8" w:rsidP="000E32DD">
            <w:pPr>
              <w:pStyle w:val="BodyText"/>
              <w:spacing w:after="0"/>
              <w:jc w:val="center"/>
              <w:rPr>
                <w:sz w:val="18"/>
                <w:szCs w:val="18"/>
              </w:rPr>
            </w:pPr>
            <w:r>
              <w:rPr>
                <w:noProof/>
                <w:lang w:eastAsia="en-GB"/>
              </w:rPr>
              <w:drawing>
                <wp:inline distT="0" distB="0" distL="0" distR="0" wp14:anchorId="06D31A1F" wp14:editId="6B9DDD3E">
                  <wp:extent cx="114696" cy="108000"/>
                  <wp:effectExtent l="0" t="0" r="0" b="6350"/>
                  <wp:docPr id="4" name="Picture 4"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6171B83F" w14:textId="77777777" w:rsidR="001E7213" w:rsidRPr="000D4455" w:rsidRDefault="001E7213" w:rsidP="00B219C0">
            <w:pPr>
              <w:pStyle w:val="BodyText"/>
              <w:spacing w:after="0"/>
              <w:rPr>
                <w:sz w:val="18"/>
                <w:szCs w:val="18"/>
              </w:rPr>
            </w:pPr>
          </w:p>
        </w:tc>
        <w:tc>
          <w:tcPr>
            <w:tcW w:w="1021" w:type="dxa"/>
            <w:tcBorders>
              <w:bottom w:val="single" w:sz="4" w:space="0" w:color="auto"/>
            </w:tcBorders>
            <w:vAlign w:val="bottom"/>
          </w:tcPr>
          <w:p w14:paraId="62B62A71" w14:textId="77777777" w:rsidR="001E7213" w:rsidRPr="000D4455" w:rsidRDefault="001E7213" w:rsidP="00B219C0">
            <w:pPr>
              <w:pStyle w:val="BodyText"/>
              <w:spacing w:after="0"/>
              <w:rPr>
                <w:sz w:val="18"/>
                <w:szCs w:val="18"/>
              </w:rPr>
            </w:pPr>
            <w:r w:rsidRPr="000D4455">
              <w:rPr>
                <w:sz w:val="18"/>
                <w:szCs w:val="18"/>
              </w:rPr>
              <w:t>Date:</w:t>
            </w:r>
          </w:p>
        </w:tc>
      </w:tr>
      <w:tr w:rsidR="001E7213" w14:paraId="0C1197FC" w14:textId="77777777" w:rsidTr="00BF7102">
        <w:trPr>
          <w:cantSplit/>
          <w:trHeight w:hRule="exact" w:val="397"/>
        </w:trPr>
        <w:tc>
          <w:tcPr>
            <w:tcW w:w="624" w:type="dxa"/>
            <w:shd w:val="clear" w:color="auto" w:fill="F9E5F0"/>
            <w:tcMar>
              <w:left w:w="113" w:type="dxa"/>
            </w:tcMar>
            <w:vAlign w:val="center"/>
          </w:tcPr>
          <w:p w14:paraId="3793BDA7" w14:textId="77777777" w:rsidR="00B219C0" w:rsidRDefault="00B219C0" w:rsidP="000E32DD">
            <w:pPr>
              <w:pStyle w:val="Tabletext"/>
            </w:pPr>
            <w:r>
              <w:t>1.</w:t>
            </w:r>
          </w:p>
        </w:tc>
        <w:tc>
          <w:tcPr>
            <w:tcW w:w="4649" w:type="dxa"/>
            <w:shd w:val="clear" w:color="auto" w:fill="F9E5F0"/>
            <w:vAlign w:val="center"/>
          </w:tcPr>
          <w:p w14:paraId="39DF7E1F" w14:textId="2F2A798A" w:rsidR="00B219C0" w:rsidRDefault="00123B41" w:rsidP="000E32DD">
            <w:pPr>
              <w:pStyle w:val="Tabletext"/>
            </w:pPr>
            <w:r>
              <w:t>Keep a diary for a week</w:t>
            </w:r>
          </w:p>
        </w:tc>
        <w:tc>
          <w:tcPr>
            <w:tcW w:w="134" w:type="dxa"/>
            <w:tcBorders>
              <w:right w:val="single" w:sz="4" w:space="0" w:color="auto"/>
            </w:tcBorders>
            <w:shd w:val="clear" w:color="auto" w:fill="auto"/>
            <w:vAlign w:val="center"/>
          </w:tcPr>
          <w:p w14:paraId="4DF63105"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8C36AC6"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7BE42596"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A82EED7" w14:textId="77777777" w:rsidR="00B219C0" w:rsidRDefault="00B219C0" w:rsidP="000E32DD">
            <w:pPr>
              <w:pStyle w:val="Tabletext"/>
            </w:pPr>
          </w:p>
        </w:tc>
      </w:tr>
      <w:tr w:rsidR="001E7213" w14:paraId="35834FF5" w14:textId="77777777" w:rsidTr="000D4455">
        <w:trPr>
          <w:cantSplit/>
          <w:trHeight w:val="20"/>
        </w:trPr>
        <w:tc>
          <w:tcPr>
            <w:tcW w:w="624" w:type="dxa"/>
            <w:tcMar>
              <w:left w:w="113" w:type="dxa"/>
            </w:tcMar>
            <w:vAlign w:val="center"/>
          </w:tcPr>
          <w:p w14:paraId="1A0044FD" w14:textId="77777777" w:rsidR="00B219C0" w:rsidRPr="00B219C0" w:rsidRDefault="00B219C0" w:rsidP="000D4455">
            <w:pPr>
              <w:pStyle w:val="Divider"/>
            </w:pPr>
          </w:p>
        </w:tc>
        <w:tc>
          <w:tcPr>
            <w:tcW w:w="4649" w:type="dxa"/>
            <w:vAlign w:val="center"/>
          </w:tcPr>
          <w:p w14:paraId="1763585B" w14:textId="77777777" w:rsidR="00B219C0" w:rsidRPr="00B219C0" w:rsidRDefault="00B219C0" w:rsidP="000D4455">
            <w:pPr>
              <w:pStyle w:val="Divider"/>
            </w:pPr>
          </w:p>
        </w:tc>
        <w:tc>
          <w:tcPr>
            <w:tcW w:w="134" w:type="dxa"/>
            <w:vAlign w:val="center"/>
          </w:tcPr>
          <w:p w14:paraId="5941689C" w14:textId="77777777" w:rsidR="00B219C0" w:rsidRPr="00B219C0" w:rsidRDefault="00B219C0" w:rsidP="000D4455">
            <w:pPr>
              <w:pStyle w:val="Divider"/>
            </w:pPr>
          </w:p>
        </w:tc>
        <w:tc>
          <w:tcPr>
            <w:tcW w:w="397" w:type="dxa"/>
            <w:tcBorders>
              <w:top w:val="single" w:sz="4" w:space="0" w:color="auto"/>
              <w:bottom w:val="single" w:sz="4" w:space="0" w:color="auto"/>
            </w:tcBorders>
            <w:vAlign w:val="center"/>
          </w:tcPr>
          <w:p w14:paraId="3D570270" w14:textId="77777777" w:rsidR="00B219C0" w:rsidRPr="00B219C0" w:rsidRDefault="00B219C0" w:rsidP="000E32DD">
            <w:pPr>
              <w:pStyle w:val="Divider"/>
              <w:jc w:val="center"/>
            </w:pPr>
          </w:p>
        </w:tc>
        <w:tc>
          <w:tcPr>
            <w:tcW w:w="134" w:type="dxa"/>
            <w:vAlign w:val="center"/>
          </w:tcPr>
          <w:p w14:paraId="4E054D64" w14:textId="77777777" w:rsidR="00B219C0" w:rsidRPr="00B219C0" w:rsidRDefault="00B219C0" w:rsidP="000D4455">
            <w:pPr>
              <w:pStyle w:val="Divider"/>
            </w:pPr>
          </w:p>
        </w:tc>
        <w:tc>
          <w:tcPr>
            <w:tcW w:w="1021" w:type="dxa"/>
            <w:tcBorders>
              <w:top w:val="single" w:sz="4" w:space="0" w:color="auto"/>
              <w:bottom w:val="single" w:sz="4" w:space="0" w:color="auto"/>
            </w:tcBorders>
            <w:vAlign w:val="center"/>
          </w:tcPr>
          <w:p w14:paraId="3C76D2D7" w14:textId="77777777" w:rsidR="00B219C0" w:rsidRPr="00B219C0" w:rsidRDefault="00B219C0" w:rsidP="000D4455">
            <w:pPr>
              <w:pStyle w:val="Divider"/>
            </w:pPr>
          </w:p>
        </w:tc>
      </w:tr>
      <w:tr w:rsidR="001E7213" w14:paraId="184A5290" w14:textId="77777777" w:rsidTr="00BF7102">
        <w:trPr>
          <w:cantSplit/>
          <w:trHeight w:hRule="exact" w:val="397"/>
        </w:trPr>
        <w:tc>
          <w:tcPr>
            <w:tcW w:w="624" w:type="dxa"/>
            <w:tcMar>
              <w:left w:w="113" w:type="dxa"/>
            </w:tcMar>
            <w:vAlign w:val="center"/>
          </w:tcPr>
          <w:p w14:paraId="099F3948" w14:textId="77777777" w:rsidR="00B219C0" w:rsidRDefault="000D4455" w:rsidP="000E32DD">
            <w:pPr>
              <w:pStyle w:val="Tabletext"/>
            </w:pPr>
            <w:r>
              <w:t>2.</w:t>
            </w:r>
          </w:p>
        </w:tc>
        <w:tc>
          <w:tcPr>
            <w:tcW w:w="4649" w:type="dxa"/>
            <w:vAlign w:val="center"/>
          </w:tcPr>
          <w:p w14:paraId="3C653960" w14:textId="4545D21A" w:rsidR="00B219C0" w:rsidRDefault="00204E7E" w:rsidP="000E32DD">
            <w:pPr>
              <w:pStyle w:val="Tabletext"/>
            </w:pPr>
            <w:r>
              <w:t>See the sun set.</w:t>
            </w:r>
          </w:p>
        </w:tc>
        <w:tc>
          <w:tcPr>
            <w:tcW w:w="134" w:type="dxa"/>
            <w:tcBorders>
              <w:right w:val="single" w:sz="4" w:space="0" w:color="auto"/>
            </w:tcBorders>
            <w:vAlign w:val="center"/>
          </w:tcPr>
          <w:p w14:paraId="1256F6E3"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D4A223B"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100FFB04"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01D8A2A" w14:textId="77777777" w:rsidR="00B219C0" w:rsidRDefault="00B219C0" w:rsidP="000E32DD">
            <w:pPr>
              <w:pStyle w:val="Tabletext"/>
            </w:pPr>
          </w:p>
        </w:tc>
      </w:tr>
      <w:tr w:rsidR="001E7213" w14:paraId="3B18C16E" w14:textId="77777777" w:rsidTr="00CD4E5F">
        <w:trPr>
          <w:cantSplit/>
          <w:trHeight w:val="20"/>
        </w:trPr>
        <w:tc>
          <w:tcPr>
            <w:tcW w:w="624" w:type="dxa"/>
            <w:tcMar>
              <w:left w:w="113" w:type="dxa"/>
            </w:tcMar>
            <w:vAlign w:val="center"/>
          </w:tcPr>
          <w:p w14:paraId="764E27F7" w14:textId="77777777" w:rsidR="00B219C0" w:rsidRPr="001E7213" w:rsidRDefault="00B219C0" w:rsidP="000D4455">
            <w:pPr>
              <w:pStyle w:val="Divider"/>
            </w:pPr>
          </w:p>
        </w:tc>
        <w:tc>
          <w:tcPr>
            <w:tcW w:w="4649" w:type="dxa"/>
            <w:vAlign w:val="center"/>
          </w:tcPr>
          <w:p w14:paraId="2F601DC7" w14:textId="77777777" w:rsidR="00B219C0" w:rsidRPr="001E7213" w:rsidRDefault="00B219C0" w:rsidP="000D4455">
            <w:pPr>
              <w:pStyle w:val="Divider"/>
            </w:pPr>
          </w:p>
        </w:tc>
        <w:tc>
          <w:tcPr>
            <w:tcW w:w="134" w:type="dxa"/>
            <w:vAlign w:val="center"/>
          </w:tcPr>
          <w:p w14:paraId="15631644"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1559E04F" w14:textId="77777777" w:rsidR="00B219C0" w:rsidRPr="001E7213" w:rsidRDefault="00B219C0" w:rsidP="000E32DD">
            <w:pPr>
              <w:pStyle w:val="Divider"/>
              <w:jc w:val="center"/>
            </w:pPr>
          </w:p>
        </w:tc>
        <w:tc>
          <w:tcPr>
            <w:tcW w:w="134" w:type="dxa"/>
            <w:vAlign w:val="center"/>
          </w:tcPr>
          <w:p w14:paraId="33FEF39E"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56D4C1B9" w14:textId="77777777" w:rsidR="00B219C0" w:rsidRPr="001E7213" w:rsidRDefault="00B219C0" w:rsidP="000D4455">
            <w:pPr>
              <w:pStyle w:val="Divider"/>
            </w:pPr>
          </w:p>
        </w:tc>
      </w:tr>
      <w:tr w:rsidR="001E7213" w14:paraId="37C85250" w14:textId="77777777" w:rsidTr="00BF7102">
        <w:trPr>
          <w:cantSplit/>
          <w:trHeight w:hRule="exact" w:val="397"/>
        </w:trPr>
        <w:tc>
          <w:tcPr>
            <w:tcW w:w="624" w:type="dxa"/>
            <w:shd w:val="clear" w:color="auto" w:fill="F9E5F0"/>
            <w:tcMar>
              <w:left w:w="113" w:type="dxa"/>
            </w:tcMar>
            <w:vAlign w:val="center"/>
          </w:tcPr>
          <w:p w14:paraId="3FC17007" w14:textId="77777777" w:rsidR="00B219C0" w:rsidRDefault="000D4455" w:rsidP="000E32DD">
            <w:pPr>
              <w:pStyle w:val="Tabletext"/>
            </w:pPr>
            <w:r>
              <w:t>3.</w:t>
            </w:r>
          </w:p>
        </w:tc>
        <w:tc>
          <w:tcPr>
            <w:tcW w:w="4649" w:type="dxa"/>
            <w:shd w:val="clear" w:color="auto" w:fill="F9E5F0"/>
            <w:vAlign w:val="center"/>
          </w:tcPr>
          <w:p w14:paraId="7AF398ED" w14:textId="114C04D8" w:rsidR="00B219C0" w:rsidRDefault="00204E7E" w:rsidP="000E32DD">
            <w:pPr>
              <w:pStyle w:val="Tabletext"/>
            </w:pPr>
            <w:r>
              <w:t>Put on a performance</w:t>
            </w:r>
          </w:p>
        </w:tc>
        <w:tc>
          <w:tcPr>
            <w:tcW w:w="134" w:type="dxa"/>
            <w:tcBorders>
              <w:right w:val="single" w:sz="4" w:space="0" w:color="auto"/>
            </w:tcBorders>
            <w:vAlign w:val="center"/>
          </w:tcPr>
          <w:p w14:paraId="6E3EBAE0"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7940A19"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0554627D"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152FD33" w14:textId="77777777" w:rsidR="00B219C0" w:rsidRDefault="00B219C0" w:rsidP="000E32DD">
            <w:pPr>
              <w:pStyle w:val="Tabletext"/>
            </w:pPr>
          </w:p>
        </w:tc>
      </w:tr>
      <w:tr w:rsidR="001E7213" w14:paraId="52E4259A" w14:textId="77777777" w:rsidTr="000D4455">
        <w:trPr>
          <w:cantSplit/>
          <w:trHeight w:val="20"/>
        </w:trPr>
        <w:tc>
          <w:tcPr>
            <w:tcW w:w="624" w:type="dxa"/>
            <w:tcMar>
              <w:left w:w="113" w:type="dxa"/>
            </w:tcMar>
            <w:vAlign w:val="center"/>
          </w:tcPr>
          <w:p w14:paraId="1B0A972A" w14:textId="77777777" w:rsidR="00B219C0" w:rsidRPr="001E7213" w:rsidRDefault="00B219C0" w:rsidP="000D4455">
            <w:pPr>
              <w:pStyle w:val="Divider"/>
            </w:pPr>
          </w:p>
        </w:tc>
        <w:tc>
          <w:tcPr>
            <w:tcW w:w="4649" w:type="dxa"/>
            <w:vAlign w:val="center"/>
          </w:tcPr>
          <w:p w14:paraId="0055E068" w14:textId="77777777" w:rsidR="00B219C0" w:rsidRPr="001E7213" w:rsidRDefault="00B219C0" w:rsidP="000D4455">
            <w:pPr>
              <w:pStyle w:val="Divider"/>
            </w:pPr>
          </w:p>
        </w:tc>
        <w:tc>
          <w:tcPr>
            <w:tcW w:w="134" w:type="dxa"/>
            <w:vAlign w:val="center"/>
          </w:tcPr>
          <w:p w14:paraId="798EA775"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70BB1DC0" w14:textId="77777777" w:rsidR="00B219C0" w:rsidRPr="001E7213" w:rsidRDefault="00B219C0" w:rsidP="000E32DD">
            <w:pPr>
              <w:pStyle w:val="Divider"/>
              <w:jc w:val="center"/>
            </w:pPr>
          </w:p>
        </w:tc>
        <w:tc>
          <w:tcPr>
            <w:tcW w:w="134" w:type="dxa"/>
            <w:vAlign w:val="center"/>
          </w:tcPr>
          <w:p w14:paraId="55714CB4"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76987C44" w14:textId="77777777" w:rsidR="00B219C0" w:rsidRPr="001E7213" w:rsidRDefault="00B219C0" w:rsidP="000D4455">
            <w:pPr>
              <w:pStyle w:val="Divider"/>
            </w:pPr>
          </w:p>
        </w:tc>
      </w:tr>
      <w:tr w:rsidR="001E7213" w14:paraId="04B6018F" w14:textId="77777777" w:rsidTr="00BF7102">
        <w:trPr>
          <w:cantSplit/>
          <w:trHeight w:hRule="exact" w:val="397"/>
        </w:trPr>
        <w:tc>
          <w:tcPr>
            <w:tcW w:w="624" w:type="dxa"/>
            <w:tcMar>
              <w:left w:w="113" w:type="dxa"/>
            </w:tcMar>
            <w:vAlign w:val="center"/>
          </w:tcPr>
          <w:p w14:paraId="15836A2D" w14:textId="77777777" w:rsidR="00B219C0" w:rsidRDefault="000D4455" w:rsidP="000E32DD">
            <w:pPr>
              <w:pStyle w:val="Tabletext"/>
            </w:pPr>
            <w:r>
              <w:t>4.</w:t>
            </w:r>
          </w:p>
        </w:tc>
        <w:tc>
          <w:tcPr>
            <w:tcW w:w="4649" w:type="dxa"/>
            <w:vAlign w:val="center"/>
          </w:tcPr>
          <w:p w14:paraId="6D8D0308" w14:textId="136F2FEA" w:rsidR="00B219C0" w:rsidRDefault="00123B41" w:rsidP="000E32DD">
            <w:pPr>
              <w:pStyle w:val="Tabletext"/>
            </w:pPr>
            <w:r>
              <w:t>Write a speech</w:t>
            </w:r>
          </w:p>
        </w:tc>
        <w:tc>
          <w:tcPr>
            <w:tcW w:w="134" w:type="dxa"/>
            <w:tcBorders>
              <w:right w:val="single" w:sz="4" w:space="0" w:color="auto"/>
            </w:tcBorders>
            <w:vAlign w:val="center"/>
          </w:tcPr>
          <w:p w14:paraId="55BA3D12"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4C5BC6B"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10DA4FC2"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23274C2" w14:textId="77777777" w:rsidR="00B219C0" w:rsidRDefault="00B219C0" w:rsidP="000E32DD">
            <w:pPr>
              <w:pStyle w:val="Tabletext"/>
            </w:pPr>
          </w:p>
        </w:tc>
      </w:tr>
      <w:tr w:rsidR="001E7213" w14:paraId="4A587133" w14:textId="77777777" w:rsidTr="00CD4E5F">
        <w:trPr>
          <w:cantSplit/>
          <w:trHeight w:val="20"/>
        </w:trPr>
        <w:tc>
          <w:tcPr>
            <w:tcW w:w="624" w:type="dxa"/>
            <w:tcMar>
              <w:left w:w="113" w:type="dxa"/>
            </w:tcMar>
            <w:vAlign w:val="center"/>
          </w:tcPr>
          <w:p w14:paraId="55667E93" w14:textId="77777777" w:rsidR="00B219C0" w:rsidRPr="001E7213" w:rsidRDefault="00B219C0" w:rsidP="000D4455">
            <w:pPr>
              <w:pStyle w:val="Divider"/>
            </w:pPr>
          </w:p>
        </w:tc>
        <w:tc>
          <w:tcPr>
            <w:tcW w:w="4649" w:type="dxa"/>
            <w:vAlign w:val="center"/>
          </w:tcPr>
          <w:p w14:paraId="5812AD02" w14:textId="77777777" w:rsidR="00B219C0" w:rsidRPr="001E7213" w:rsidRDefault="00B219C0" w:rsidP="000D4455">
            <w:pPr>
              <w:pStyle w:val="Divider"/>
            </w:pPr>
          </w:p>
        </w:tc>
        <w:tc>
          <w:tcPr>
            <w:tcW w:w="134" w:type="dxa"/>
            <w:vAlign w:val="center"/>
          </w:tcPr>
          <w:p w14:paraId="5F841D3C"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6A627C22" w14:textId="77777777" w:rsidR="00B219C0" w:rsidRPr="001E7213" w:rsidRDefault="00B219C0" w:rsidP="000E32DD">
            <w:pPr>
              <w:pStyle w:val="Divider"/>
              <w:jc w:val="center"/>
            </w:pPr>
          </w:p>
        </w:tc>
        <w:tc>
          <w:tcPr>
            <w:tcW w:w="134" w:type="dxa"/>
            <w:vAlign w:val="center"/>
          </w:tcPr>
          <w:p w14:paraId="5F410F6C"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5DF991BA" w14:textId="77777777" w:rsidR="00B219C0" w:rsidRPr="001E7213" w:rsidRDefault="00B219C0" w:rsidP="000D4455">
            <w:pPr>
              <w:pStyle w:val="Divider"/>
            </w:pPr>
          </w:p>
        </w:tc>
      </w:tr>
      <w:tr w:rsidR="001E7213" w14:paraId="7921FFAF" w14:textId="77777777" w:rsidTr="00BF7102">
        <w:trPr>
          <w:cantSplit/>
          <w:trHeight w:hRule="exact" w:val="397"/>
        </w:trPr>
        <w:tc>
          <w:tcPr>
            <w:tcW w:w="624" w:type="dxa"/>
            <w:shd w:val="clear" w:color="auto" w:fill="F9E5F0"/>
            <w:tcMar>
              <w:left w:w="113" w:type="dxa"/>
            </w:tcMar>
            <w:vAlign w:val="center"/>
          </w:tcPr>
          <w:p w14:paraId="3DFB8932" w14:textId="77777777" w:rsidR="00B219C0" w:rsidRDefault="000D4455" w:rsidP="000E32DD">
            <w:pPr>
              <w:pStyle w:val="Tabletext"/>
            </w:pPr>
            <w:r>
              <w:t>5.</w:t>
            </w:r>
          </w:p>
        </w:tc>
        <w:tc>
          <w:tcPr>
            <w:tcW w:w="4649" w:type="dxa"/>
            <w:shd w:val="clear" w:color="auto" w:fill="F9E5F0"/>
            <w:vAlign w:val="center"/>
          </w:tcPr>
          <w:p w14:paraId="75CB0A91" w14:textId="557210A9" w:rsidR="00B219C0" w:rsidRDefault="00586304" w:rsidP="000E32DD">
            <w:pPr>
              <w:pStyle w:val="Tabletext"/>
            </w:pPr>
            <w:r>
              <w:t>Take part in a bird watch</w:t>
            </w:r>
          </w:p>
        </w:tc>
        <w:tc>
          <w:tcPr>
            <w:tcW w:w="134" w:type="dxa"/>
            <w:tcBorders>
              <w:right w:val="single" w:sz="4" w:space="0" w:color="auto"/>
            </w:tcBorders>
            <w:vAlign w:val="center"/>
          </w:tcPr>
          <w:p w14:paraId="096160DA"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7CD4E8E"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1A4B82BE"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DE36EE4" w14:textId="77777777" w:rsidR="00B219C0" w:rsidRDefault="00B219C0" w:rsidP="000E32DD">
            <w:pPr>
              <w:pStyle w:val="Tabletext"/>
            </w:pPr>
          </w:p>
        </w:tc>
      </w:tr>
      <w:tr w:rsidR="001E7213" w14:paraId="6C15072F" w14:textId="77777777" w:rsidTr="000D4455">
        <w:trPr>
          <w:cantSplit/>
          <w:trHeight w:val="20"/>
        </w:trPr>
        <w:tc>
          <w:tcPr>
            <w:tcW w:w="624" w:type="dxa"/>
            <w:tcMar>
              <w:left w:w="113" w:type="dxa"/>
            </w:tcMar>
            <w:vAlign w:val="center"/>
          </w:tcPr>
          <w:p w14:paraId="285ADB21" w14:textId="77777777" w:rsidR="00B219C0" w:rsidRPr="001E7213" w:rsidRDefault="00B219C0" w:rsidP="000D4455">
            <w:pPr>
              <w:pStyle w:val="Divider"/>
            </w:pPr>
          </w:p>
        </w:tc>
        <w:tc>
          <w:tcPr>
            <w:tcW w:w="4649" w:type="dxa"/>
            <w:vAlign w:val="center"/>
          </w:tcPr>
          <w:p w14:paraId="409552E3" w14:textId="77777777" w:rsidR="00B219C0" w:rsidRPr="001E7213" w:rsidRDefault="00B219C0" w:rsidP="000D4455">
            <w:pPr>
              <w:pStyle w:val="Divider"/>
            </w:pPr>
          </w:p>
        </w:tc>
        <w:tc>
          <w:tcPr>
            <w:tcW w:w="134" w:type="dxa"/>
            <w:vAlign w:val="center"/>
          </w:tcPr>
          <w:p w14:paraId="3B999666"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0E2B88EC" w14:textId="77777777" w:rsidR="00B219C0" w:rsidRPr="001E7213" w:rsidRDefault="00B219C0" w:rsidP="000E32DD">
            <w:pPr>
              <w:pStyle w:val="Divider"/>
              <w:jc w:val="center"/>
            </w:pPr>
          </w:p>
        </w:tc>
        <w:tc>
          <w:tcPr>
            <w:tcW w:w="134" w:type="dxa"/>
            <w:vAlign w:val="center"/>
          </w:tcPr>
          <w:p w14:paraId="37306C40"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57B594A9" w14:textId="77777777" w:rsidR="00B219C0" w:rsidRPr="001E7213" w:rsidRDefault="00B219C0" w:rsidP="000D4455">
            <w:pPr>
              <w:pStyle w:val="Divider"/>
            </w:pPr>
          </w:p>
        </w:tc>
      </w:tr>
      <w:tr w:rsidR="001E7213" w14:paraId="20118013" w14:textId="77777777" w:rsidTr="00BF7102">
        <w:trPr>
          <w:cantSplit/>
          <w:trHeight w:hRule="exact" w:val="397"/>
        </w:trPr>
        <w:tc>
          <w:tcPr>
            <w:tcW w:w="624" w:type="dxa"/>
            <w:tcMar>
              <w:left w:w="113" w:type="dxa"/>
            </w:tcMar>
            <w:vAlign w:val="center"/>
          </w:tcPr>
          <w:p w14:paraId="7DC19693" w14:textId="77777777" w:rsidR="00B219C0" w:rsidRDefault="000D4455" w:rsidP="000E32DD">
            <w:pPr>
              <w:pStyle w:val="Tabletext"/>
            </w:pPr>
            <w:r>
              <w:t>6.</w:t>
            </w:r>
          </w:p>
        </w:tc>
        <w:tc>
          <w:tcPr>
            <w:tcW w:w="4649" w:type="dxa"/>
            <w:vAlign w:val="center"/>
          </w:tcPr>
          <w:p w14:paraId="06BA7307" w14:textId="5DEE94D8" w:rsidR="00B219C0" w:rsidRDefault="00123B41" w:rsidP="000E32DD">
            <w:pPr>
              <w:pStyle w:val="Tabletext"/>
            </w:pPr>
            <w:r>
              <w:t>Interview someone</w:t>
            </w:r>
          </w:p>
        </w:tc>
        <w:tc>
          <w:tcPr>
            <w:tcW w:w="134" w:type="dxa"/>
            <w:tcBorders>
              <w:right w:val="single" w:sz="4" w:space="0" w:color="auto"/>
            </w:tcBorders>
            <w:vAlign w:val="center"/>
          </w:tcPr>
          <w:p w14:paraId="39DB7D21"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45C2D8F"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4F4CA73B"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AB86BEF" w14:textId="77777777" w:rsidR="00B219C0" w:rsidRDefault="00B219C0" w:rsidP="000E32DD">
            <w:pPr>
              <w:pStyle w:val="Tabletext"/>
            </w:pPr>
          </w:p>
        </w:tc>
      </w:tr>
      <w:tr w:rsidR="001E7213" w14:paraId="5A4BE23C" w14:textId="77777777" w:rsidTr="00CD4E5F">
        <w:trPr>
          <w:cantSplit/>
          <w:trHeight w:val="20"/>
        </w:trPr>
        <w:tc>
          <w:tcPr>
            <w:tcW w:w="624" w:type="dxa"/>
            <w:tcMar>
              <w:left w:w="113" w:type="dxa"/>
            </w:tcMar>
            <w:vAlign w:val="center"/>
          </w:tcPr>
          <w:p w14:paraId="5A6B20FB" w14:textId="77777777" w:rsidR="00B219C0" w:rsidRPr="001E7213" w:rsidRDefault="00B219C0" w:rsidP="000D4455">
            <w:pPr>
              <w:pStyle w:val="Divider"/>
            </w:pPr>
          </w:p>
        </w:tc>
        <w:tc>
          <w:tcPr>
            <w:tcW w:w="4649" w:type="dxa"/>
            <w:vAlign w:val="center"/>
          </w:tcPr>
          <w:p w14:paraId="5ADD3358" w14:textId="77777777" w:rsidR="00B219C0" w:rsidRPr="001E7213" w:rsidRDefault="00B219C0" w:rsidP="000D4455">
            <w:pPr>
              <w:pStyle w:val="Divider"/>
            </w:pPr>
          </w:p>
        </w:tc>
        <w:tc>
          <w:tcPr>
            <w:tcW w:w="134" w:type="dxa"/>
            <w:vAlign w:val="center"/>
          </w:tcPr>
          <w:p w14:paraId="7307A1F7"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06DD6942" w14:textId="77777777" w:rsidR="00B219C0" w:rsidRPr="001E7213" w:rsidRDefault="00B219C0" w:rsidP="000E32DD">
            <w:pPr>
              <w:pStyle w:val="Divider"/>
              <w:jc w:val="center"/>
            </w:pPr>
          </w:p>
        </w:tc>
        <w:tc>
          <w:tcPr>
            <w:tcW w:w="134" w:type="dxa"/>
            <w:vAlign w:val="center"/>
          </w:tcPr>
          <w:p w14:paraId="771BCB6F"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005865F4" w14:textId="77777777" w:rsidR="00B219C0" w:rsidRPr="001E7213" w:rsidRDefault="00B219C0" w:rsidP="000D4455">
            <w:pPr>
              <w:pStyle w:val="Divider"/>
            </w:pPr>
          </w:p>
        </w:tc>
      </w:tr>
      <w:tr w:rsidR="001E7213" w14:paraId="79138047" w14:textId="77777777" w:rsidTr="00123B41">
        <w:trPr>
          <w:cantSplit/>
          <w:trHeight w:hRule="exact" w:val="478"/>
        </w:trPr>
        <w:tc>
          <w:tcPr>
            <w:tcW w:w="624" w:type="dxa"/>
            <w:shd w:val="clear" w:color="auto" w:fill="F9E5F0"/>
            <w:tcMar>
              <w:left w:w="113" w:type="dxa"/>
            </w:tcMar>
            <w:vAlign w:val="center"/>
          </w:tcPr>
          <w:p w14:paraId="2C32F22A" w14:textId="77777777" w:rsidR="00B219C0" w:rsidRDefault="000D4455" w:rsidP="000E32DD">
            <w:pPr>
              <w:pStyle w:val="Tabletext"/>
            </w:pPr>
            <w:r>
              <w:t>7.</w:t>
            </w:r>
          </w:p>
        </w:tc>
        <w:tc>
          <w:tcPr>
            <w:tcW w:w="4649" w:type="dxa"/>
            <w:shd w:val="clear" w:color="auto" w:fill="F9E5F0"/>
            <w:vAlign w:val="center"/>
          </w:tcPr>
          <w:p w14:paraId="3980F95E" w14:textId="04040AFE" w:rsidR="00B219C0" w:rsidRDefault="00123B41" w:rsidP="000E32DD">
            <w:pPr>
              <w:pStyle w:val="Tabletext"/>
            </w:pPr>
            <w:r>
              <w:t>Visit a local charity and find out how you can support them</w:t>
            </w:r>
          </w:p>
        </w:tc>
        <w:tc>
          <w:tcPr>
            <w:tcW w:w="134" w:type="dxa"/>
            <w:tcBorders>
              <w:right w:val="single" w:sz="4" w:space="0" w:color="auto"/>
            </w:tcBorders>
            <w:vAlign w:val="center"/>
          </w:tcPr>
          <w:p w14:paraId="23EB6943"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931E837"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2AA6344A"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530B819" w14:textId="77777777" w:rsidR="00B219C0" w:rsidRDefault="00B219C0" w:rsidP="000E32DD">
            <w:pPr>
              <w:pStyle w:val="Tabletext"/>
            </w:pPr>
          </w:p>
        </w:tc>
      </w:tr>
      <w:tr w:rsidR="001E7213" w14:paraId="7842287A" w14:textId="77777777" w:rsidTr="000D4455">
        <w:trPr>
          <w:cantSplit/>
          <w:trHeight w:val="20"/>
        </w:trPr>
        <w:tc>
          <w:tcPr>
            <w:tcW w:w="624" w:type="dxa"/>
            <w:tcMar>
              <w:left w:w="113" w:type="dxa"/>
            </w:tcMar>
            <w:vAlign w:val="center"/>
          </w:tcPr>
          <w:p w14:paraId="7C2D24E4" w14:textId="77777777" w:rsidR="00B219C0" w:rsidRPr="001E7213" w:rsidRDefault="00B219C0" w:rsidP="000D4455">
            <w:pPr>
              <w:pStyle w:val="Divider"/>
            </w:pPr>
          </w:p>
        </w:tc>
        <w:tc>
          <w:tcPr>
            <w:tcW w:w="4649" w:type="dxa"/>
            <w:vAlign w:val="center"/>
          </w:tcPr>
          <w:p w14:paraId="6AED3DD4" w14:textId="77777777" w:rsidR="00B219C0" w:rsidRPr="001E7213" w:rsidRDefault="00B219C0" w:rsidP="000D4455">
            <w:pPr>
              <w:pStyle w:val="Divider"/>
            </w:pPr>
          </w:p>
        </w:tc>
        <w:tc>
          <w:tcPr>
            <w:tcW w:w="134" w:type="dxa"/>
            <w:vAlign w:val="center"/>
          </w:tcPr>
          <w:p w14:paraId="2A69E9B9"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3C3833DA" w14:textId="77777777" w:rsidR="00B219C0" w:rsidRPr="001E7213" w:rsidRDefault="00B219C0" w:rsidP="000E32DD">
            <w:pPr>
              <w:pStyle w:val="Divider"/>
              <w:jc w:val="center"/>
            </w:pPr>
          </w:p>
        </w:tc>
        <w:tc>
          <w:tcPr>
            <w:tcW w:w="134" w:type="dxa"/>
            <w:vAlign w:val="center"/>
          </w:tcPr>
          <w:p w14:paraId="5329FD46"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0CE6406C" w14:textId="77777777" w:rsidR="00B219C0" w:rsidRPr="001E7213" w:rsidRDefault="00B219C0" w:rsidP="000D4455">
            <w:pPr>
              <w:pStyle w:val="Divider"/>
            </w:pPr>
          </w:p>
        </w:tc>
      </w:tr>
      <w:tr w:rsidR="001E7213" w14:paraId="6B76E036" w14:textId="77777777" w:rsidTr="00BF7102">
        <w:trPr>
          <w:cantSplit/>
          <w:trHeight w:hRule="exact" w:val="397"/>
        </w:trPr>
        <w:tc>
          <w:tcPr>
            <w:tcW w:w="624" w:type="dxa"/>
            <w:tcMar>
              <w:left w:w="113" w:type="dxa"/>
            </w:tcMar>
            <w:vAlign w:val="center"/>
          </w:tcPr>
          <w:p w14:paraId="1D17C7D5" w14:textId="77777777" w:rsidR="00B219C0" w:rsidRDefault="000D4455" w:rsidP="000E32DD">
            <w:pPr>
              <w:pStyle w:val="Tabletext"/>
            </w:pPr>
            <w:r>
              <w:t>8.</w:t>
            </w:r>
          </w:p>
        </w:tc>
        <w:tc>
          <w:tcPr>
            <w:tcW w:w="4649" w:type="dxa"/>
            <w:vAlign w:val="center"/>
          </w:tcPr>
          <w:p w14:paraId="345A056E" w14:textId="28FBCF40" w:rsidR="00B219C0" w:rsidRDefault="00BD08CB" w:rsidP="000E32DD">
            <w:pPr>
              <w:pStyle w:val="Tabletext"/>
            </w:pPr>
            <w:r>
              <w:t>Make something with wood</w:t>
            </w:r>
          </w:p>
        </w:tc>
        <w:tc>
          <w:tcPr>
            <w:tcW w:w="134" w:type="dxa"/>
            <w:tcBorders>
              <w:right w:val="single" w:sz="4" w:space="0" w:color="auto"/>
            </w:tcBorders>
            <w:vAlign w:val="center"/>
          </w:tcPr>
          <w:p w14:paraId="7C8F18A3"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8B11097"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5BD62F92"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2EBCF27" w14:textId="77777777" w:rsidR="00B219C0" w:rsidRDefault="00B219C0" w:rsidP="000E32DD">
            <w:pPr>
              <w:pStyle w:val="Tabletext"/>
            </w:pPr>
          </w:p>
        </w:tc>
      </w:tr>
      <w:tr w:rsidR="001E7213" w14:paraId="7B3DDF4D" w14:textId="77777777" w:rsidTr="00CD4E5F">
        <w:trPr>
          <w:cantSplit/>
          <w:trHeight w:val="20"/>
        </w:trPr>
        <w:tc>
          <w:tcPr>
            <w:tcW w:w="624" w:type="dxa"/>
            <w:tcMar>
              <w:left w:w="113" w:type="dxa"/>
            </w:tcMar>
            <w:vAlign w:val="center"/>
          </w:tcPr>
          <w:p w14:paraId="4A8457AD" w14:textId="77777777" w:rsidR="00B219C0" w:rsidRPr="001E7213" w:rsidRDefault="00B219C0" w:rsidP="000D4455">
            <w:pPr>
              <w:pStyle w:val="Divider"/>
            </w:pPr>
          </w:p>
        </w:tc>
        <w:tc>
          <w:tcPr>
            <w:tcW w:w="4649" w:type="dxa"/>
            <w:vAlign w:val="center"/>
          </w:tcPr>
          <w:p w14:paraId="52245C97" w14:textId="77777777" w:rsidR="00B219C0" w:rsidRPr="001E7213" w:rsidRDefault="00B219C0" w:rsidP="000D4455">
            <w:pPr>
              <w:pStyle w:val="Divider"/>
            </w:pPr>
          </w:p>
        </w:tc>
        <w:tc>
          <w:tcPr>
            <w:tcW w:w="134" w:type="dxa"/>
            <w:vAlign w:val="center"/>
          </w:tcPr>
          <w:p w14:paraId="5800F767"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38200F7F" w14:textId="77777777" w:rsidR="00B219C0" w:rsidRPr="001E7213" w:rsidRDefault="00B219C0" w:rsidP="000E32DD">
            <w:pPr>
              <w:pStyle w:val="Divider"/>
              <w:jc w:val="center"/>
            </w:pPr>
          </w:p>
        </w:tc>
        <w:tc>
          <w:tcPr>
            <w:tcW w:w="134" w:type="dxa"/>
            <w:vAlign w:val="center"/>
          </w:tcPr>
          <w:p w14:paraId="40FF5640"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1E9CAA4C" w14:textId="77777777" w:rsidR="00B219C0" w:rsidRPr="001E7213" w:rsidRDefault="00B219C0" w:rsidP="000D4455">
            <w:pPr>
              <w:pStyle w:val="Divider"/>
            </w:pPr>
          </w:p>
        </w:tc>
      </w:tr>
      <w:tr w:rsidR="001E7213" w14:paraId="3B81D97A" w14:textId="77777777" w:rsidTr="00BF7102">
        <w:trPr>
          <w:cantSplit/>
          <w:trHeight w:val="397"/>
        </w:trPr>
        <w:tc>
          <w:tcPr>
            <w:tcW w:w="624" w:type="dxa"/>
            <w:shd w:val="clear" w:color="auto" w:fill="F9E5F0"/>
            <w:tcMar>
              <w:left w:w="113" w:type="dxa"/>
            </w:tcMar>
          </w:tcPr>
          <w:p w14:paraId="0FAC87EF" w14:textId="77777777" w:rsidR="00B219C0" w:rsidRDefault="000D4455" w:rsidP="00BF7102">
            <w:pPr>
              <w:pStyle w:val="Tabletext"/>
              <w:spacing w:before="60"/>
            </w:pPr>
            <w:r>
              <w:t>9.</w:t>
            </w:r>
          </w:p>
        </w:tc>
        <w:tc>
          <w:tcPr>
            <w:tcW w:w="4649" w:type="dxa"/>
            <w:shd w:val="clear" w:color="auto" w:fill="F9E5F0"/>
            <w:vAlign w:val="center"/>
          </w:tcPr>
          <w:p w14:paraId="68E79225" w14:textId="51909921" w:rsidR="00B219C0" w:rsidRPr="00BF7102" w:rsidRDefault="00123B41" w:rsidP="00BF7102">
            <w:pPr>
              <w:pStyle w:val="Tabletext"/>
              <w:spacing w:after="60"/>
              <w:rPr>
                <w:szCs w:val="21"/>
              </w:rPr>
            </w:pPr>
            <w:r>
              <w:rPr>
                <w:szCs w:val="21"/>
              </w:rPr>
              <w:t>Design a product or business idea and pitch it to ‘investors’</w:t>
            </w:r>
          </w:p>
        </w:tc>
        <w:tc>
          <w:tcPr>
            <w:tcW w:w="134" w:type="dxa"/>
            <w:tcBorders>
              <w:right w:val="single" w:sz="4" w:space="0" w:color="auto"/>
            </w:tcBorders>
            <w:vAlign w:val="center"/>
          </w:tcPr>
          <w:p w14:paraId="16DE89BC"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256A12C"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007217D0"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4083FBC" w14:textId="77777777" w:rsidR="00B219C0" w:rsidRDefault="00B219C0" w:rsidP="000E32DD">
            <w:pPr>
              <w:pStyle w:val="Tabletext"/>
            </w:pPr>
          </w:p>
        </w:tc>
      </w:tr>
      <w:tr w:rsidR="001E7213" w14:paraId="286254E6" w14:textId="77777777" w:rsidTr="000D4455">
        <w:trPr>
          <w:cantSplit/>
          <w:trHeight w:val="20"/>
        </w:trPr>
        <w:tc>
          <w:tcPr>
            <w:tcW w:w="624" w:type="dxa"/>
            <w:tcMar>
              <w:left w:w="113" w:type="dxa"/>
            </w:tcMar>
            <w:vAlign w:val="center"/>
          </w:tcPr>
          <w:p w14:paraId="7F80FBEA" w14:textId="77777777" w:rsidR="00B219C0" w:rsidRPr="001E7213" w:rsidRDefault="00B219C0" w:rsidP="000D4455">
            <w:pPr>
              <w:pStyle w:val="Divider"/>
            </w:pPr>
          </w:p>
        </w:tc>
        <w:tc>
          <w:tcPr>
            <w:tcW w:w="4649" w:type="dxa"/>
            <w:vAlign w:val="center"/>
          </w:tcPr>
          <w:p w14:paraId="124D3965" w14:textId="77777777" w:rsidR="00B219C0" w:rsidRPr="001E7213" w:rsidRDefault="00B219C0" w:rsidP="000D4455">
            <w:pPr>
              <w:pStyle w:val="Divider"/>
            </w:pPr>
          </w:p>
        </w:tc>
        <w:tc>
          <w:tcPr>
            <w:tcW w:w="134" w:type="dxa"/>
            <w:vAlign w:val="center"/>
          </w:tcPr>
          <w:p w14:paraId="379F950F"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0026313A" w14:textId="77777777" w:rsidR="00B219C0" w:rsidRPr="001E7213" w:rsidRDefault="00B219C0" w:rsidP="000E32DD">
            <w:pPr>
              <w:pStyle w:val="Divider"/>
              <w:jc w:val="center"/>
            </w:pPr>
          </w:p>
        </w:tc>
        <w:tc>
          <w:tcPr>
            <w:tcW w:w="134" w:type="dxa"/>
            <w:vAlign w:val="center"/>
          </w:tcPr>
          <w:p w14:paraId="543B2A34"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7CCEE634" w14:textId="77777777" w:rsidR="00B219C0" w:rsidRPr="001E7213" w:rsidRDefault="00B219C0" w:rsidP="000D4455">
            <w:pPr>
              <w:pStyle w:val="Divider"/>
            </w:pPr>
          </w:p>
        </w:tc>
      </w:tr>
      <w:tr w:rsidR="001E7213" w14:paraId="7A732109" w14:textId="77777777" w:rsidTr="00BF7102">
        <w:trPr>
          <w:cantSplit/>
          <w:trHeight w:hRule="exact" w:val="397"/>
        </w:trPr>
        <w:tc>
          <w:tcPr>
            <w:tcW w:w="624" w:type="dxa"/>
            <w:tcMar>
              <w:left w:w="113" w:type="dxa"/>
            </w:tcMar>
            <w:vAlign w:val="center"/>
          </w:tcPr>
          <w:p w14:paraId="5F5FC6B5" w14:textId="77777777" w:rsidR="00B219C0" w:rsidRDefault="000D4455" w:rsidP="000E32DD">
            <w:pPr>
              <w:pStyle w:val="Tabletext"/>
            </w:pPr>
            <w:r>
              <w:t>10.</w:t>
            </w:r>
          </w:p>
        </w:tc>
        <w:tc>
          <w:tcPr>
            <w:tcW w:w="4649" w:type="dxa"/>
            <w:vAlign w:val="center"/>
          </w:tcPr>
          <w:p w14:paraId="7856EEB5" w14:textId="4504E9AB" w:rsidR="00B219C0" w:rsidRDefault="00586304" w:rsidP="000E32DD">
            <w:pPr>
              <w:pStyle w:val="Tabletext"/>
            </w:pPr>
            <w:r>
              <w:t>Challenge yourself and try something new</w:t>
            </w:r>
          </w:p>
        </w:tc>
        <w:tc>
          <w:tcPr>
            <w:tcW w:w="134" w:type="dxa"/>
            <w:tcBorders>
              <w:right w:val="single" w:sz="4" w:space="0" w:color="auto"/>
            </w:tcBorders>
            <w:vAlign w:val="center"/>
          </w:tcPr>
          <w:p w14:paraId="3A10979B"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994E6E8"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506B24B4"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96BDFBD" w14:textId="77777777" w:rsidR="00B219C0" w:rsidRDefault="00B219C0" w:rsidP="000E32DD">
            <w:pPr>
              <w:pStyle w:val="Tabletext"/>
            </w:pPr>
          </w:p>
        </w:tc>
      </w:tr>
      <w:tr w:rsidR="001E7213" w14:paraId="62A077A7" w14:textId="77777777" w:rsidTr="00CD4E5F">
        <w:trPr>
          <w:cantSplit/>
          <w:trHeight w:val="20"/>
        </w:trPr>
        <w:tc>
          <w:tcPr>
            <w:tcW w:w="624" w:type="dxa"/>
            <w:tcMar>
              <w:left w:w="113" w:type="dxa"/>
            </w:tcMar>
            <w:vAlign w:val="center"/>
          </w:tcPr>
          <w:p w14:paraId="2DC74C22" w14:textId="77777777" w:rsidR="00B219C0" w:rsidRPr="001E7213" w:rsidRDefault="00B219C0" w:rsidP="000D4455">
            <w:pPr>
              <w:pStyle w:val="Divider"/>
            </w:pPr>
          </w:p>
        </w:tc>
        <w:tc>
          <w:tcPr>
            <w:tcW w:w="4649" w:type="dxa"/>
            <w:vAlign w:val="center"/>
          </w:tcPr>
          <w:p w14:paraId="51C0838D" w14:textId="77777777" w:rsidR="00B219C0" w:rsidRPr="001E7213" w:rsidRDefault="00B219C0" w:rsidP="000D4455">
            <w:pPr>
              <w:pStyle w:val="Divider"/>
            </w:pPr>
          </w:p>
        </w:tc>
        <w:tc>
          <w:tcPr>
            <w:tcW w:w="134" w:type="dxa"/>
            <w:vAlign w:val="center"/>
          </w:tcPr>
          <w:p w14:paraId="618391D6"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0F7EA1E0" w14:textId="77777777" w:rsidR="00B219C0" w:rsidRPr="001E7213" w:rsidRDefault="00B219C0" w:rsidP="000E32DD">
            <w:pPr>
              <w:pStyle w:val="Divider"/>
              <w:jc w:val="center"/>
            </w:pPr>
          </w:p>
        </w:tc>
        <w:tc>
          <w:tcPr>
            <w:tcW w:w="134" w:type="dxa"/>
            <w:vAlign w:val="center"/>
          </w:tcPr>
          <w:p w14:paraId="0814CDC5"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2126A54E" w14:textId="77777777" w:rsidR="00B219C0" w:rsidRPr="001E7213" w:rsidRDefault="00B219C0" w:rsidP="000D4455">
            <w:pPr>
              <w:pStyle w:val="Divider"/>
            </w:pPr>
          </w:p>
        </w:tc>
      </w:tr>
      <w:tr w:rsidR="001E7213" w14:paraId="7ABC6BB5" w14:textId="77777777" w:rsidTr="00BF7102">
        <w:trPr>
          <w:cantSplit/>
          <w:trHeight w:val="397"/>
        </w:trPr>
        <w:tc>
          <w:tcPr>
            <w:tcW w:w="624" w:type="dxa"/>
            <w:shd w:val="clear" w:color="auto" w:fill="F9E5F0"/>
            <w:tcMar>
              <w:left w:w="113" w:type="dxa"/>
            </w:tcMar>
          </w:tcPr>
          <w:p w14:paraId="411B2519" w14:textId="77777777" w:rsidR="00B219C0" w:rsidRDefault="000D4455" w:rsidP="00BF7102">
            <w:pPr>
              <w:pStyle w:val="Tabletext"/>
              <w:spacing w:before="60"/>
            </w:pPr>
            <w:r>
              <w:t>11.</w:t>
            </w:r>
          </w:p>
        </w:tc>
        <w:tc>
          <w:tcPr>
            <w:tcW w:w="4649" w:type="dxa"/>
            <w:shd w:val="clear" w:color="auto" w:fill="F9E5F0"/>
          </w:tcPr>
          <w:p w14:paraId="496B0B58" w14:textId="3E15D749" w:rsidR="00B219C0" w:rsidRPr="00BF7102" w:rsidRDefault="00586304" w:rsidP="00BF7102">
            <w:pPr>
              <w:pStyle w:val="Tabletext"/>
              <w:rPr>
                <w:szCs w:val="21"/>
              </w:rPr>
            </w:pPr>
            <w:r>
              <w:rPr>
                <w:szCs w:val="21"/>
              </w:rPr>
              <w:t>Visit a new place of worship</w:t>
            </w:r>
          </w:p>
        </w:tc>
        <w:tc>
          <w:tcPr>
            <w:tcW w:w="134" w:type="dxa"/>
            <w:tcBorders>
              <w:right w:val="single" w:sz="4" w:space="0" w:color="auto"/>
            </w:tcBorders>
            <w:vAlign w:val="center"/>
          </w:tcPr>
          <w:p w14:paraId="2A9F11F3"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3806F18"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6132C10F"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3255861" w14:textId="77777777" w:rsidR="00B219C0" w:rsidRDefault="00B219C0" w:rsidP="000E32DD">
            <w:pPr>
              <w:pStyle w:val="Tabletext"/>
            </w:pPr>
          </w:p>
        </w:tc>
      </w:tr>
      <w:tr w:rsidR="001E7213" w14:paraId="2491CA0A" w14:textId="77777777" w:rsidTr="000D4455">
        <w:trPr>
          <w:cantSplit/>
          <w:trHeight w:val="20"/>
        </w:trPr>
        <w:tc>
          <w:tcPr>
            <w:tcW w:w="624" w:type="dxa"/>
            <w:tcMar>
              <w:left w:w="113" w:type="dxa"/>
            </w:tcMar>
            <w:vAlign w:val="center"/>
          </w:tcPr>
          <w:p w14:paraId="297D034E" w14:textId="77777777" w:rsidR="00B219C0" w:rsidRPr="001E7213" w:rsidRDefault="00B219C0" w:rsidP="000D4455">
            <w:pPr>
              <w:pStyle w:val="Divider"/>
            </w:pPr>
          </w:p>
        </w:tc>
        <w:tc>
          <w:tcPr>
            <w:tcW w:w="4649" w:type="dxa"/>
            <w:vAlign w:val="center"/>
          </w:tcPr>
          <w:p w14:paraId="3BF48740" w14:textId="77777777" w:rsidR="00B219C0" w:rsidRPr="001E7213" w:rsidRDefault="00B219C0" w:rsidP="000D4455">
            <w:pPr>
              <w:pStyle w:val="Divider"/>
            </w:pPr>
          </w:p>
        </w:tc>
        <w:tc>
          <w:tcPr>
            <w:tcW w:w="134" w:type="dxa"/>
            <w:vAlign w:val="center"/>
          </w:tcPr>
          <w:p w14:paraId="2EF579C5"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1A4D340A" w14:textId="77777777" w:rsidR="00B219C0" w:rsidRPr="001E7213" w:rsidRDefault="00B219C0" w:rsidP="000E32DD">
            <w:pPr>
              <w:pStyle w:val="Divider"/>
              <w:jc w:val="center"/>
            </w:pPr>
          </w:p>
        </w:tc>
        <w:tc>
          <w:tcPr>
            <w:tcW w:w="134" w:type="dxa"/>
            <w:vAlign w:val="center"/>
          </w:tcPr>
          <w:p w14:paraId="1ED22353"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7EA1E9C3" w14:textId="77777777" w:rsidR="00B219C0" w:rsidRPr="001E7213" w:rsidRDefault="00B219C0" w:rsidP="000D4455">
            <w:pPr>
              <w:pStyle w:val="Divider"/>
            </w:pPr>
          </w:p>
        </w:tc>
      </w:tr>
      <w:tr w:rsidR="001E7213" w14:paraId="5C936ED7" w14:textId="77777777" w:rsidTr="00BF7102">
        <w:trPr>
          <w:cantSplit/>
          <w:trHeight w:hRule="exact" w:val="397"/>
        </w:trPr>
        <w:tc>
          <w:tcPr>
            <w:tcW w:w="624" w:type="dxa"/>
            <w:tcMar>
              <w:left w:w="113" w:type="dxa"/>
            </w:tcMar>
            <w:vAlign w:val="center"/>
          </w:tcPr>
          <w:p w14:paraId="0800A034" w14:textId="77777777" w:rsidR="00B219C0" w:rsidRDefault="000D4455" w:rsidP="000E32DD">
            <w:pPr>
              <w:pStyle w:val="Tabletext"/>
            </w:pPr>
            <w:r>
              <w:t>12.</w:t>
            </w:r>
          </w:p>
        </w:tc>
        <w:tc>
          <w:tcPr>
            <w:tcW w:w="4649" w:type="dxa"/>
            <w:vAlign w:val="center"/>
          </w:tcPr>
          <w:p w14:paraId="1B0E91B5" w14:textId="35EDDBA2" w:rsidR="00B219C0" w:rsidRDefault="00123B41" w:rsidP="000E32DD">
            <w:pPr>
              <w:pStyle w:val="Tabletext"/>
            </w:pPr>
            <w:r>
              <w:t xml:space="preserve">Make a </w:t>
            </w:r>
            <w:r w:rsidR="00586304">
              <w:t>healthy snack</w:t>
            </w:r>
          </w:p>
        </w:tc>
        <w:tc>
          <w:tcPr>
            <w:tcW w:w="134" w:type="dxa"/>
            <w:tcBorders>
              <w:right w:val="single" w:sz="4" w:space="0" w:color="auto"/>
            </w:tcBorders>
            <w:vAlign w:val="center"/>
          </w:tcPr>
          <w:p w14:paraId="18F883AE"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0E06329"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0B48D12C"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38D3E15" w14:textId="77777777" w:rsidR="00B219C0" w:rsidRDefault="00B219C0" w:rsidP="000E32DD">
            <w:pPr>
              <w:pStyle w:val="Tabletext"/>
            </w:pPr>
          </w:p>
        </w:tc>
      </w:tr>
      <w:tr w:rsidR="001E7213" w14:paraId="5FBC2979" w14:textId="77777777" w:rsidTr="00CD4E5F">
        <w:trPr>
          <w:cantSplit/>
          <w:trHeight w:val="20"/>
        </w:trPr>
        <w:tc>
          <w:tcPr>
            <w:tcW w:w="624" w:type="dxa"/>
            <w:tcMar>
              <w:left w:w="113" w:type="dxa"/>
            </w:tcMar>
            <w:vAlign w:val="center"/>
          </w:tcPr>
          <w:p w14:paraId="1F100553" w14:textId="77777777" w:rsidR="00B219C0" w:rsidRPr="001E7213" w:rsidRDefault="00B219C0" w:rsidP="000D4455">
            <w:pPr>
              <w:pStyle w:val="Divider"/>
            </w:pPr>
          </w:p>
        </w:tc>
        <w:tc>
          <w:tcPr>
            <w:tcW w:w="4649" w:type="dxa"/>
            <w:vAlign w:val="center"/>
          </w:tcPr>
          <w:p w14:paraId="44A9051D" w14:textId="77777777" w:rsidR="00B219C0" w:rsidRPr="001E7213" w:rsidRDefault="00B219C0" w:rsidP="000D4455">
            <w:pPr>
              <w:pStyle w:val="Divider"/>
            </w:pPr>
          </w:p>
        </w:tc>
        <w:tc>
          <w:tcPr>
            <w:tcW w:w="134" w:type="dxa"/>
            <w:vAlign w:val="center"/>
          </w:tcPr>
          <w:p w14:paraId="2335F9B6"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68B97C3A" w14:textId="77777777" w:rsidR="00B219C0" w:rsidRPr="001E7213" w:rsidRDefault="00B219C0" w:rsidP="000E32DD">
            <w:pPr>
              <w:pStyle w:val="Divider"/>
              <w:jc w:val="center"/>
            </w:pPr>
          </w:p>
        </w:tc>
        <w:tc>
          <w:tcPr>
            <w:tcW w:w="134" w:type="dxa"/>
            <w:vAlign w:val="center"/>
          </w:tcPr>
          <w:p w14:paraId="2EDFB75B"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5789E251" w14:textId="77777777" w:rsidR="00B219C0" w:rsidRPr="001E7213" w:rsidRDefault="00B219C0" w:rsidP="000D4455">
            <w:pPr>
              <w:pStyle w:val="Divider"/>
            </w:pPr>
          </w:p>
        </w:tc>
      </w:tr>
      <w:tr w:rsidR="001E7213" w14:paraId="056D364D" w14:textId="77777777" w:rsidTr="00BF7102">
        <w:trPr>
          <w:cantSplit/>
          <w:trHeight w:hRule="exact" w:val="397"/>
        </w:trPr>
        <w:tc>
          <w:tcPr>
            <w:tcW w:w="624" w:type="dxa"/>
            <w:shd w:val="clear" w:color="auto" w:fill="F9E5F0"/>
            <w:tcMar>
              <w:left w:w="113" w:type="dxa"/>
            </w:tcMar>
            <w:vAlign w:val="center"/>
          </w:tcPr>
          <w:p w14:paraId="508FDDF3" w14:textId="77777777" w:rsidR="00B219C0" w:rsidRDefault="000D4455" w:rsidP="000E32DD">
            <w:pPr>
              <w:pStyle w:val="Tabletext"/>
            </w:pPr>
            <w:r>
              <w:t>13.</w:t>
            </w:r>
          </w:p>
        </w:tc>
        <w:tc>
          <w:tcPr>
            <w:tcW w:w="4649" w:type="dxa"/>
            <w:shd w:val="clear" w:color="auto" w:fill="F9E5F0"/>
            <w:vAlign w:val="center"/>
          </w:tcPr>
          <w:p w14:paraId="3A4288B2" w14:textId="6A5A36D9" w:rsidR="00B219C0" w:rsidRDefault="00586304" w:rsidP="000E32DD">
            <w:pPr>
              <w:pStyle w:val="Tabletext"/>
            </w:pPr>
            <w:r>
              <w:t>Write and post a letter</w:t>
            </w:r>
          </w:p>
        </w:tc>
        <w:tc>
          <w:tcPr>
            <w:tcW w:w="134" w:type="dxa"/>
            <w:tcBorders>
              <w:right w:val="single" w:sz="4" w:space="0" w:color="auto"/>
            </w:tcBorders>
            <w:vAlign w:val="center"/>
          </w:tcPr>
          <w:p w14:paraId="2582F134"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B6C17E2"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6CDCF138"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31EF36B" w14:textId="77777777" w:rsidR="00B219C0" w:rsidRDefault="00B219C0" w:rsidP="000E32DD">
            <w:pPr>
              <w:pStyle w:val="Tabletext"/>
            </w:pPr>
          </w:p>
        </w:tc>
      </w:tr>
      <w:tr w:rsidR="001E7213" w14:paraId="3A24DE71" w14:textId="77777777" w:rsidTr="000D4455">
        <w:trPr>
          <w:cantSplit/>
          <w:trHeight w:val="20"/>
        </w:trPr>
        <w:tc>
          <w:tcPr>
            <w:tcW w:w="624" w:type="dxa"/>
            <w:tcMar>
              <w:left w:w="113" w:type="dxa"/>
            </w:tcMar>
            <w:vAlign w:val="center"/>
          </w:tcPr>
          <w:p w14:paraId="49C8E723" w14:textId="77777777" w:rsidR="00B219C0" w:rsidRPr="001E7213" w:rsidRDefault="00B219C0" w:rsidP="000D4455">
            <w:pPr>
              <w:pStyle w:val="Divider"/>
            </w:pPr>
          </w:p>
        </w:tc>
        <w:tc>
          <w:tcPr>
            <w:tcW w:w="4649" w:type="dxa"/>
            <w:vAlign w:val="center"/>
          </w:tcPr>
          <w:p w14:paraId="3B580846" w14:textId="77777777" w:rsidR="00B219C0" w:rsidRPr="001E7213" w:rsidRDefault="00B219C0" w:rsidP="000D4455">
            <w:pPr>
              <w:pStyle w:val="Divider"/>
            </w:pPr>
          </w:p>
        </w:tc>
        <w:tc>
          <w:tcPr>
            <w:tcW w:w="134" w:type="dxa"/>
            <w:vAlign w:val="center"/>
          </w:tcPr>
          <w:p w14:paraId="3B42481C"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78D53C7A" w14:textId="77777777" w:rsidR="00B219C0" w:rsidRPr="001E7213" w:rsidRDefault="00B219C0" w:rsidP="000E32DD">
            <w:pPr>
              <w:pStyle w:val="Divider"/>
              <w:jc w:val="center"/>
            </w:pPr>
          </w:p>
        </w:tc>
        <w:tc>
          <w:tcPr>
            <w:tcW w:w="134" w:type="dxa"/>
            <w:vAlign w:val="center"/>
          </w:tcPr>
          <w:p w14:paraId="277DFA26"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26F257F3" w14:textId="77777777" w:rsidR="00B219C0" w:rsidRPr="001E7213" w:rsidRDefault="00B219C0" w:rsidP="000D4455">
            <w:pPr>
              <w:pStyle w:val="Divider"/>
            </w:pPr>
          </w:p>
        </w:tc>
      </w:tr>
      <w:tr w:rsidR="001E7213" w14:paraId="15D35C4A" w14:textId="77777777" w:rsidTr="00BF7102">
        <w:trPr>
          <w:cantSplit/>
          <w:trHeight w:hRule="exact" w:val="397"/>
        </w:trPr>
        <w:tc>
          <w:tcPr>
            <w:tcW w:w="624" w:type="dxa"/>
            <w:tcMar>
              <w:left w:w="113" w:type="dxa"/>
            </w:tcMar>
            <w:vAlign w:val="center"/>
          </w:tcPr>
          <w:p w14:paraId="337674BC" w14:textId="77777777" w:rsidR="00B219C0" w:rsidRDefault="000D4455" w:rsidP="000E32DD">
            <w:pPr>
              <w:pStyle w:val="Tabletext"/>
            </w:pPr>
            <w:r>
              <w:t>14.</w:t>
            </w:r>
          </w:p>
        </w:tc>
        <w:tc>
          <w:tcPr>
            <w:tcW w:w="4649" w:type="dxa"/>
            <w:vAlign w:val="center"/>
          </w:tcPr>
          <w:p w14:paraId="62692869" w14:textId="44BD5FB9" w:rsidR="00B219C0" w:rsidRDefault="00123B41" w:rsidP="000E32DD">
            <w:pPr>
              <w:pStyle w:val="Tabletext"/>
            </w:pPr>
            <w:r>
              <w:t>Make a pinhole camera</w:t>
            </w:r>
          </w:p>
        </w:tc>
        <w:tc>
          <w:tcPr>
            <w:tcW w:w="134" w:type="dxa"/>
            <w:tcBorders>
              <w:right w:val="single" w:sz="4" w:space="0" w:color="auto"/>
            </w:tcBorders>
            <w:vAlign w:val="center"/>
          </w:tcPr>
          <w:p w14:paraId="7740355C"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54BF5DE"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7E2431C4"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D96309A" w14:textId="77777777" w:rsidR="00B219C0" w:rsidRDefault="00B219C0" w:rsidP="000E32DD">
            <w:pPr>
              <w:pStyle w:val="Tabletext"/>
            </w:pPr>
          </w:p>
        </w:tc>
      </w:tr>
      <w:tr w:rsidR="001E7213" w14:paraId="1684232D" w14:textId="77777777" w:rsidTr="00CD4E5F">
        <w:trPr>
          <w:cantSplit/>
          <w:trHeight w:val="20"/>
        </w:trPr>
        <w:tc>
          <w:tcPr>
            <w:tcW w:w="624" w:type="dxa"/>
            <w:tcMar>
              <w:left w:w="113" w:type="dxa"/>
            </w:tcMar>
            <w:vAlign w:val="center"/>
          </w:tcPr>
          <w:p w14:paraId="68883C47" w14:textId="77777777" w:rsidR="00B219C0" w:rsidRPr="001E7213" w:rsidRDefault="00B219C0" w:rsidP="000D4455">
            <w:pPr>
              <w:pStyle w:val="Divider"/>
            </w:pPr>
          </w:p>
        </w:tc>
        <w:tc>
          <w:tcPr>
            <w:tcW w:w="4649" w:type="dxa"/>
            <w:vAlign w:val="center"/>
          </w:tcPr>
          <w:p w14:paraId="4D7D4EE0" w14:textId="77777777" w:rsidR="00B219C0" w:rsidRPr="001E7213" w:rsidRDefault="00B219C0" w:rsidP="000D4455">
            <w:pPr>
              <w:pStyle w:val="Divider"/>
            </w:pPr>
          </w:p>
        </w:tc>
        <w:tc>
          <w:tcPr>
            <w:tcW w:w="134" w:type="dxa"/>
            <w:vAlign w:val="center"/>
          </w:tcPr>
          <w:p w14:paraId="5B47D478"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6DAEEB6A" w14:textId="77777777" w:rsidR="00B219C0" w:rsidRPr="001E7213" w:rsidRDefault="00B219C0" w:rsidP="000E32DD">
            <w:pPr>
              <w:pStyle w:val="Divider"/>
              <w:jc w:val="center"/>
            </w:pPr>
          </w:p>
        </w:tc>
        <w:tc>
          <w:tcPr>
            <w:tcW w:w="134" w:type="dxa"/>
            <w:vAlign w:val="center"/>
          </w:tcPr>
          <w:p w14:paraId="6A8A29F5"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51787DEF" w14:textId="77777777" w:rsidR="00B219C0" w:rsidRPr="001E7213" w:rsidRDefault="00B219C0" w:rsidP="000D4455">
            <w:pPr>
              <w:pStyle w:val="Divider"/>
            </w:pPr>
          </w:p>
        </w:tc>
      </w:tr>
      <w:tr w:rsidR="001E7213" w14:paraId="3584136F" w14:textId="77777777" w:rsidTr="00BF7102">
        <w:trPr>
          <w:cantSplit/>
          <w:trHeight w:hRule="exact" w:val="397"/>
        </w:trPr>
        <w:tc>
          <w:tcPr>
            <w:tcW w:w="624" w:type="dxa"/>
            <w:shd w:val="clear" w:color="auto" w:fill="F9E5F0"/>
            <w:tcMar>
              <w:left w:w="113" w:type="dxa"/>
            </w:tcMar>
            <w:vAlign w:val="center"/>
          </w:tcPr>
          <w:p w14:paraId="664637A8" w14:textId="77777777" w:rsidR="00B219C0" w:rsidRDefault="000D4455" w:rsidP="000E32DD">
            <w:pPr>
              <w:pStyle w:val="Tabletext"/>
            </w:pPr>
            <w:r>
              <w:t>15.</w:t>
            </w:r>
          </w:p>
        </w:tc>
        <w:tc>
          <w:tcPr>
            <w:tcW w:w="4649" w:type="dxa"/>
            <w:shd w:val="clear" w:color="auto" w:fill="F9E5F0"/>
            <w:vAlign w:val="center"/>
          </w:tcPr>
          <w:p w14:paraId="2ED21EB8" w14:textId="7DDB5B4B" w:rsidR="00B219C0" w:rsidRDefault="000C4D81" w:rsidP="000E32DD">
            <w:pPr>
              <w:pStyle w:val="Tabletext"/>
            </w:pPr>
            <w:r>
              <w:t>Visit the Council Chambers</w:t>
            </w:r>
            <w:bookmarkStart w:id="0" w:name="_GoBack"/>
            <w:bookmarkEnd w:id="0"/>
          </w:p>
        </w:tc>
        <w:tc>
          <w:tcPr>
            <w:tcW w:w="134" w:type="dxa"/>
            <w:tcBorders>
              <w:right w:val="single" w:sz="4" w:space="0" w:color="auto"/>
            </w:tcBorders>
            <w:vAlign w:val="center"/>
          </w:tcPr>
          <w:p w14:paraId="4DF147E4"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C5FE7DF"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464F1B05"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3CC73D1" w14:textId="77777777" w:rsidR="00B219C0" w:rsidRDefault="00B219C0" w:rsidP="000E32DD">
            <w:pPr>
              <w:pStyle w:val="Tabletext"/>
            </w:pPr>
          </w:p>
        </w:tc>
      </w:tr>
      <w:tr w:rsidR="001E7213" w14:paraId="126015F6" w14:textId="77777777" w:rsidTr="000D4455">
        <w:trPr>
          <w:cantSplit/>
          <w:trHeight w:val="20"/>
        </w:trPr>
        <w:tc>
          <w:tcPr>
            <w:tcW w:w="624" w:type="dxa"/>
            <w:tcMar>
              <w:left w:w="113" w:type="dxa"/>
            </w:tcMar>
            <w:vAlign w:val="center"/>
          </w:tcPr>
          <w:p w14:paraId="26EA627E" w14:textId="77777777" w:rsidR="00B219C0" w:rsidRPr="001E7213" w:rsidRDefault="00B219C0" w:rsidP="000D4455">
            <w:pPr>
              <w:pStyle w:val="Divider"/>
            </w:pPr>
          </w:p>
        </w:tc>
        <w:tc>
          <w:tcPr>
            <w:tcW w:w="4649" w:type="dxa"/>
            <w:vAlign w:val="center"/>
          </w:tcPr>
          <w:p w14:paraId="08D13519" w14:textId="77777777" w:rsidR="00B219C0" w:rsidRPr="001E7213" w:rsidRDefault="00B219C0" w:rsidP="000D4455">
            <w:pPr>
              <w:pStyle w:val="Divider"/>
            </w:pPr>
          </w:p>
        </w:tc>
        <w:tc>
          <w:tcPr>
            <w:tcW w:w="134" w:type="dxa"/>
            <w:vAlign w:val="center"/>
          </w:tcPr>
          <w:p w14:paraId="5CEEB1D5"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4C292998" w14:textId="77777777" w:rsidR="00B219C0" w:rsidRPr="001E7213" w:rsidRDefault="00B219C0" w:rsidP="000E32DD">
            <w:pPr>
              <w:pStyle w:val="Divider"/>
              <w:jc w:val="center"/>
            </w:pPr>
          </w:p>
        </w:tc>
        <w:tc>
          <w:tcPr>
            <w:tcW w:w="134" w:type="dxa"/>
            <w:vAlign w:val="center"/>
          </w:tcPr>
          <w:p w14:paraId="622D97AA"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0A2040BC" w14:textId="77777777" w:rsidR="00B219C0" w:rsidRPr="001E7213" w:rsidRDefault="00B219C0" w:rsidP="000D4455">
            <w:pPr>
              <w:pStyle w:val="Divider"/>
            </w:pPr>
          </w:p>
        </w:tc>
      </w:tr>
      <w:tr w:rsidR="001E7213" w14:paraId="359B65B9" w14:textId="77777777" w:rsidTr="00BF7102">
        <w:trPr>
          <w:cantSplit/>
          <w:trHeight w:hRule="exact" w:val="397"/>
        </w:trPr>
        <w:tc>
          <w:tcPr>
            <w:tcW w:w="624" w:type="dxa"/>
            <w:tcMar>
              <w:left w:w="113" w:type="dxa"/>
            </w:tcMar>
            <w:vAlign w:val="center"/>
          </w:tcPr>
          <w:p w14:paraId="0B37318C" w14:textId="77777777" w:rsidR="00B219C0" w:rsidRDefault="000D4455" w:rsidP="000E32DD">
            <w:pPr>
              <w:pStyle w:val="Tabletext"/>
            </w:pPr>
            <w:r>
              <w:t>16.</w:t>
            </w:r>
          </w:p>
        </w:tc>
        <w:tc>
          <w:tcPr>
            <w:tcW w:w="4649" w:type="dxa"/>
            <w:vAlign w:val="center"/>
          </w:tcPr>
          <w:p w14:paraId="5F747DA8" w14:textId="29704503" w:rsidR="00B219C0" w:rsidRDefault="00123B41" w:rsidP="000E32DD">
            <w:pPr>
              <w:pStyle w:val="Tabletext"/>
            </w:pPr>
            <w:r>
              <w:t>Make a film</w:t>
            </w:r>
          </w:p>
        </w:tc>
        <w:tc>
          <w:tcPr>
            <w:tcW w:w="134" w:type="dxa"/>
            <w:tcBorders>
              <w:right w:val="single" w:sz="4" w:space="0" w:color="auto"/>
            </w:tcBorders>
            <w:vAlign w:val="center"/>
          </w:tcPr>
          <w:p w14:paraId="13057FE8"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508B402"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49EE8A91"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F46AE59" w14:textId="77777777" w:rsidR="00B219C0" w:rsidRDefault="00B219C0" w:rsidP="000E32DD">
            <w:pPr>
              <w:pStyle w:val="Tabletext"/>
            </w:pPr>
          </w:p>
        </w:tc>
      </w:tr>
      <w:tr w:rsidR="001E7213" w14:paraId="021F7F5F" w14:textId="77777777" w:rsidTr="00CD4E5F">
        <w:trPr>
          <w:cantSplit/>
          <w:trHeight w:val="20"/>
        </w:trPr>
        <w:tc>
          <w:tcPr>
            <w:tcW w:w="624" w:type="dxa"/>
            <w:tcMar>
              <w:left w:w="113" w:type="dxa"/>
            </w:tcMar>
            <w:vAlign w:val="center"/>
          </w:tcPr>
          <w:p w14:paraId="259A386F" w14:textId="77777777" w:rsidR="00B219C0" w:rsidRPr="001E7213" w:rsidRDefault="00B219C0" w:rsidP="000D4455">
            <w:pPr>
              <w:pStyle w:val="Divider"/>
            </w:pPr>
          </w:p>
        </w:tc>
        <w:tc>
          <w:tcPr>
            <w:tcW w:w="4649" w:type="dxa"/>
            <w:vAlign w:val="center"/>
          </w:tcPr>
          <w:p w14:paraId="2873C614" w14:textId="77777777" w:rsidR="00B219C0" w:rsidRPr="001E7213" w:rsidRDefault="00B219C0" w:rsidP="000D4455">
            <w:pPr>
              <w:pStyle w:val="Divider"/>
            </w:pPr>
          </w:p>
        </w:tc>
        <w:tc>
          <w:tcPr>
            <w:tcW w:w="134" w:type="dxa"/>
            <w:vAlign w:val="center"/>
          </w:tcPr>
          <w:p w14:paraId="7C82B93D"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3E096068" w14:textId="77777777" w:rsidR="00B219C0" w:rsidRPr="001E7213" w:rsidRDefault="00B219C0" w:rsidP="000E32DD">
            <w:pPr>
              <w:pStyle w:val="Divider"/>
              <w:jc w:val="center"/>
            </w:pPr>
          </w:p>
        </w:tc>
        <w:tc>
          <w:tcPr>
            <w:tcW w:w="134" w:type="dxa"/>
            <w:vAlign w:val="center"/>
          </w:tcPr>
          <w:p w14:paraId="08C44A61"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6D66217C" w14:textId="77777777" w:rsidR="00B219C0" w:rsidRPr="001E7213" w:rsidRDefault="00B219C0" w:rsidP="000D4455">
            <w:pPr>
              <w:pStyle w:val="Divider"/>
            </w:pPr>
          </w:p>
        </w:tc>
      </w:tr>
      <w:tr w:rsidR="001E7213" w14:paraId="2F377A36" w14:textId="77777777" w:rsidTr="00BF7102">
        <w:trPr>
          <w:cantSplit/>
          <w:trHeight w:hRule="exact" w:val="397"/>
        </w:trPr>
        <w:tc>
          <w:tcPr>
            <w:tcW w:w="624" w:type="dxa"/>
            <w:shd w:val="clear" w:color="auto" w:fill="F9E5F0"/>
            <w:tcMar>
              <w:left w:w="113" w:type="dxa"/>
            </w:tcMar>
            <w:vAlign w:val="center"/>
          </w:tcPr>
          <w:p w14:paraId="0D661397" w14:textId="77777777" w:rsidR="00B219C0" w:rsidRDefault="000D4455" w:rsidP="000E32DD">
            <w:pPr>
              <w:pStyle w:val="Tabletext"/>
            </w:pPr>
            <w:r>
              <w:t>17.</w:t>
            </w:r>
          </w:p>
        </w:tc>
        <w:tc>
          <w:tcPr>
            <w:tcW w:w="4649" w:type="dxa"/>
            <w:shd w:val="clear" w:color="auto" w:fill="F9E5F0"/>
            <w:vAlign w:val="center"/>
          </w:tcPr>
          <w:p w14:paraId="200A448D" w14:textId="5E20F7B2" w:rsidR="00B219C0" w:rsidRDefault="00BD08CB" w:rsidP="000E32DD">
            <w:pPr>
              <w:pStyle w:val="Tabletext"/>
            </w:pPr>
            <w:r>
              <w:t>Try yoga</w:t>
            </w:r>
          </w:p>
        </w:tc>
        <w:tc>
          <w:tcPr>
            <w:tcW w:w="134" w:type="dxa"/>
            <w:tcBorders>
              <w:right w:val="single" w:sz="4" w:space="0" w:color="auto"/>
            </w:tcBorders>
            <w:vAlign w:val="center"/>
          </w:tcPr>
          <w:p w14:paraId="44F4A4A6"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85D3C75"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2BE551A3"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7799AE1" w14:textId="77777777" w:rsidR="00B219C0" w:rsidRDefault="00B219C0" w:rsidP="000E32DD">
            <w:pPr>
              <w:pStyle w:val="Tabletext"/>
            </w:pPr>
          </w:p>
        </w:tc>
      </w:tr>
      <w:tr w:rsidR="001E7213" w14:paraId="32713529" w14:textId="77777777" w:rsidTr="000D4455">
        <w:trPr>
          <w:cantSplit/>
          <w:trHeight w:val="20"/>
        </w:trPr>
        <w:tc>
          <w:tcPr>
            <w:tcW w:w="624" w:type="dxa"/>
            <w:tcMar>
              <w:left w:w="113" w:type="dxa"/>
            </w:tcMar>
            <w:vAlign w:val="center"/>
          </w:tcPr>
          <w:p w14:paraId="7E58469A" w14:textId="77777777" w:rsidR="00B219C0" w:rsidRPr="001E7213" w:rsidRDefault="00B219C0" w:rsidP="000D4455">
            <w:pPr>
              <w:pStyle w:val="Divider"/>
            </w:pPr>
          </w:p>
        </w:tc>
        <w:tc>
          <w:tcPr>
            <w:tcW w:w="4649" w:type="dxa"/>
            <w:vAlign w:val="center"/>
          </w:tcPr>
          <w:p w14:paraId="1B996BBF" w14:textId="77777777" w:rsidR="00B219C0" w:rsidRPr="001E7213" w:rsidRDefault="00B219C0" w:rsidP="000D4455">
            <w:pPr>
              <w:pStyle w:val="Divider"/>
            </w:pPr>
          </w:p>
        </w:tc>
        <w:tc>
          <w:tcPr>
            <w:tcW w:w="134" w:type="dxa"/>
            <w:vAlign w:val="center"/>
          </w:tcPr>
          <w:p w14:paraId="67C74425"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628E1D66" w14:textId="77777777" w:rsidR="00B219C0" w:rsidRPr="001E7213" w:rsidRDefault="00B219C0" w:rsidP="000E32DD">
            <w:pPr>
              <w:pStyle w:val="Divider"/>
              <w:jc w:val="center"/>
            </w:pPr>
          </w:p>
        </w:tc>
        <w:tc>
          <w:tcPr>
            <w:tcW w:w="134" w:type="dxa"/>
            <w:vAlign w:val="center"/>
          </w:tcPr>
          <w:p w14:paraId="010AC9B8"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15E94E65" w14:textId="77777777" w:rsidR="00B219C0" w:rsidRPr="001E7213" w:rsidRDefault="00B219C0" w:rsidP="000D4455">
            <w:pPr>
              <w:pStyle w:val="Divider"/>
            </w:pPr>
          </w:p>
        </w:tc>
      </w:tr>
      <w:tr w:rsidR="001E7213" w14:paraId="688D6481" w14:textId="77777777" w:rsidTr="00BF7102">
        <w:trPr>
          <w:cantSplit/>
          <w:trHeight w:hRule="exact" w:val="397"/>
        </w:trPr>
        <w:tc>
          <w:tcPr>
            <w:tcW w:w="624" w:type="dxa"/>
            <w:tcMar>
              <w:left w:w="113" w:type="dxa"/>
            </w:tcMar>
            <w:vAlign w:val="center"/>
          </w:tcPr>
          <w:p w14:paraId="3C113B47" w14:textId="77777777" w:rsidR="00B219C0" w:rsidRDefault="000D4455" w:rsidP="000E32DD">
            <w:pPr>
              <w:pStyle w:val="Tabletext"/>
            </w:pPr>
            <w:r>
              <w:t>18.</w:t>
            </w:r>
          </w:p>
        </w:tc>
        <w:tc>
          <w:tcPr>
            <w:tcW w:w="4649" w:type="dxa"/>
            <w:vAlign w:val="center"/>
          </w:tcPr>
          <w:p w14:paraId="7C1BD8A9" w14:textId="4FC3F060" w:rsidR="00B219C0" w:rsidRDefault="00BD08CB" w:rsidP="00BD08CB">
            <w:pPr>
              <w:pStyle w:val="Tabletext"/>
            </w:pPr>
            <w:r>
              <w:t>Stay away for the night</w:t>
            </w:r>
          </w:p>
        </w:tc>
        <w:tc>
          <w:tcPr>
            <w:tcW w:w="134" w:type="dxa"/>
            <w:tcBorders>
              <w:right w:val="single" w:sz="4" w:space="0" w:color="auto"/>
            </w:tcBorders>
            <w:vAlign w:val="center"/>
          </w:tcPr>
          <w:p w14:paraId="5353C706" w14:textId="77777777" w:rsidR="00B219C0" w:rsidRDefault="00B219C0" w:rsidP="000E32DD">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007264B" w14:textId="77777777" w:rsidR="00B219C0" w:rsidRDefault="00B219C0" w:rsidP="000E32DD">
            <w:pPr>
              <w:pStyle w:val="Tabletext"/>
              <w:jc w:val="center"/>
            </w:pPr>
          </w:p>
        </w:tc>
        <w:tc>
          <w:tcPr>
            <w:tcW w:w="134" w:type="dxa"/>
            <w:tcBorders>
              <w:left w:val="single" w:sz="4" w:space="0" w:color="auto"/>
              <w:right w:val="single" w:sz="4" w:space="0" w:color="auto"/>
            </w:tcBorders>
            <w:vAlign w:val="center"/>
          </w:tcPr>
          <w:p w14:paraId="3D54E16A" w14:textId="77777777" w:rsidR="00B219C0" w:rsidRDefault="00B219C0" w:rsidP="000E32DD">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C5874FF" w14:textId="77777777" w:rsidR="00B219C0" w:rsidRDefault="00B219C0" w:rsidP="000E32DD">
            <w:pPr>
              <w:pStyle w:val="Tabletext"/>
            </w:pPr>
          </w:p>
        </w:tc>
      </w:tr>
      <w:tr w:rsidR="001E7213" w14:paraId="39F71D20" w14:textId="77777777" w:rsidTr="00CD4E5F">
        <w:trPr>
          <w:cantSplit/>
          <w:trHeight w:val="20"/>
        </w:trPr>
        <w:tc>
          <w:tcPr>
            <w:tcW w:w="624" w:type="dxa"/>
            <w:tcMar>
              <w:left w:w="113" w:type="dxa"/>
            </w:tcMar>
            <w:vAlign w:val="center"/>
          </w:tcPr>
          <w:p w14:paraId="13558B19" w14:textId="77777777" w:rsidR="00B219C0" w:rsidRPr="001E7213" w:rsidRDefault="00B219C0" w:rsidP="000D4455">
            <w:pPr>
              <w:pStyle w:val="Divider"/>
            </w:pPr>
          </w:p>
        </w:tc>
        <w:tc>
          <w:tcPr>
            <w:tcW w:w="4649" w:type="dxa"/>
            <w:vAlign w:val="center"/>
          </w:tcPr>
          <w:p w14:paraId="53C5F694" w14:textId="77777777" w:rsidR="00B219C0" w:rsidRPr="001E7213" w:rsidRDefault="00B219C0" w:rsidP="000D4455">
            <w:pPr>
              <w:pStyle w:val="Divider"/>
            </w:pPr>
          </w:p>
        </w:tc>
        <w:tc>
          <w:tcPr>
            <w:tcW w:w="134" w:type="dxa"/>
            <w:vAlign w:val="center"/>
          </w:tcPr>
          <w:p w14:paraId="6C9163F4" w14:textId="77777777" w:rsidR="00B219C0" w:rsidRPr="001E7213" w:rsidRDefault="00B219C0" w:rsidP="000D4455">
            <w:pPr>
              <w:pStyle w:val="Divider"/>
            </w:pPr>
          </w:p>
        </w:tc>
        <w:tc>
          <w:tcPr>
            <w:tcW w:w="397" w:type="dxa"/>
            <w:tcBorders>
              <w:top w:val="single" w:sz="4" w:space="0" w:color="auto"/>
              <w:bottom w:val="single" w:sz="4" w:space="0" w:color="auto"/>
            </w:tcBorders>
            <w:vAlign w:val="center"/>
          </w:tcPr>
          <w:p w14:paraId="20B47FD4" w14:textId="77777777" w:rsidR="00B219C0" w:rsidRPr="001E7213" w:rsidRDefault="00B219C0" w:rsidP="000E32DD">
            <w:pPr>
              <w:pStyle w:val="Divider"/>
              <w:jc w:val="center"/>
            </w:pPr>
          </w:p>
        </w:tc>
        <w:tc>
          <w:tcPr>
            <w:tcW w:w="134" w:type="dxa"/>
            <w:vAlign w:val="center"/>
          </w:tcPr>
          <w:p w14:paraId="4798A8FA" w14:textId="77777777" w:rsidR="00B219C0" w:rsidRPr="001E7213" w:rsidRDefault="00B219C0" w:rsidP="000D4455">
            <w:pPr>
              <w:pStyle w:val="Divider"/>
            </w:pPr>
          </w:p>
        </w:tc>
        <w:tc>
          <w:tcPr>
            <w:tcW w:w="1021" w:type="dxa"/>
            <w:tcBorders>
              <w:top w:val="single" w:sz="4" w:space="0" w:color="auto"/>
              <w:bottom w:val="single" w:sz="4" w:space="0" w:color="auto"/>
            </w:tcBorders>
            <w:vAlign w:val="center"/>
          </w:tcPr>
          <w:p w14:paraId="46976B2B" w14:textId="77777777" w:rsidR="00B219C0" w:rsidRPr="001E7213" w:rsidRDefault="00B219C0" w:rsidP="000D4455">
            <w:pPr>
              <w:pStyle w:val="Divider"/>
            </w:pPr>
          </w:p>
        </w:tc>
      </w:tr>
    </w:tbl>
    <w:p w14:paraId="7916EE23" w14:textId="77777777" w:rsidR="00AD7B28" w:rsidRDefault="002F1AF8" w:rsidP="00457649">
      <w:pPr>
        <w:pStyle w:val="Divider"/>
      </w:pPr>
      <w:r>
        <w:br w:type="column"/>
      </w:r>
    </w:p>
    <w:p w14:paraId="7FBAADF2" w14:textId="2FDC7B2B" w:rsidR="00457649" w:rsidRPr="00457649" w:rsidRDefault="00EA60B5" w:rsidP="00457649">
      <w:pPr>
        <w:pStyle w:val="Heading1"/>
        <w:spacing w:before="180"/>
      </w:pPr>
      <w:r>
        <w:t xml:space="preserve">The Alexandra Promise </w:t>
      </w:r>
    </w:p>
    <w:p w14:paraId="37B01939" w14:textId="6BDB4D4F" w:rsidR="00457649" w:rsidRDefault="00457649" w:rsidP="00457649">
      <w:pPr>
        <w:pStyle w:val="BodyText"/>
      </w:pPr>
    </w:p>
    <w:p w14:paraId="363B1A18" w14:textId="77777777" w:rsidR="00EA60B5" w:rsidRPr="00EA60B5" w:rsidRDefault="00EA60B5" w:rsidP="00EA60B5">
      <w:pPr>
        <w:rPr>
          <w:sz w:val="28"/>
        </w:rPr>
      </w:pPr>
      <w:r w:rsidRPr="00EA60B5">
        <w:rPr>
          <w:sz w:val="28"/>
        </w:rPr>
        <w:t xml:space="preserve">Growing up – it is about finding out who you are by figuring out what is out there and how to fit in with the world around you before you can make your move, the move that makes you stand out and that leaves your mark forever. Many roads have to be travelled and many encounters made along the way before you reach your destiny. Many hours have to be spent in preparation to hone your skills and shape your mind. That’s what education is all about: from being lead and guided on your path through life to becoming independent and to becoming yourself. </w:t>
      </w:r>
    </w:p>
    <w:p w14:paraId="1464D221" w14:textId="77777777" w:rsidR="00EA60B5" w:rsidRPr="00EA60B5" w:rsidRDefault="00EA60B5" w:rsidP="00EA60B5">
      <w:pPr>
        <w:rPr>
          <w:sz w:val="28"/>
        </w:rPr>
      </w:pPr>
      <w:r w:rsidRPr="00EA60B5">
        <w:rPr>
          <w:sz w:val="28"/>
        </w:rPr>
        <w:t xml:space="preserve">All the experiences, the opportunities for exploration, self-expression, engagement with others entailed in your promise are designed to help you to get to know yourself and embrace who you are so that you can choose how to be awesome, to excel, to stand out. </w:t>
      </w:r>
    </w:p>
    <w:p w14:paraId="7ADDF36F" w14:textId="1A91F3E4" w:rsidR="00EA60B5" w:rsidRDefault="00EA60B5" w:rsidP="00CD0A7E">
      <w:pPr>
        <w:pStyle w:val="BodyText"/>
      </w:pPr>
      <w:r w:rsidRPr="0035401A">
        <w:rPr>
          <w:noProof/>
          <w:lang w:eastAsia="en-GB"/>
        </w:rPr>
        <w:drawing>
          <wp:anchor distT="0" distB="0" distL="114300" distR="114300" simplePos="0" relativeHeight="251663360" behindDoc="0" locked="0" layoutInCell="1" allowOverlap="1" wp14:anchorId="67D4FEBD" wp14:editId="1D3F2346">
            <wp:simplePos x="0" y="0"/>
            <wp:positionH relativeFrom="column">
              <wp:posOffset>-294640</wp:posOffset>
            </wp:positionH>
            <wp:positionV relativeFrom="paragraph">
              <wp:posOffset>294640</wp:posOffset>
            </wp:positionV>
            <wp:extent cx="1546680" cy="1677670"/>
            <wp:effectExtent l="0" t="0" r="0" b="0"/>
            <wp:wrapNone/>
            <wp:docPr id="17" name="Picture 17" descr="C:\Users\dlindop\Desktop\Alexandra Junior School 1920\Logos\AI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lindop\Desktop\Alexandra Junior School 1920\Logos\AIS log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46680" cy="1677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97E5AA" w14:textId="6F61EB6F" w:rsidR="00457649" w:rsidRDefault="00EA60B5" w:rsidP="00CD0A7E">
      <w:pPr>
        <w:pStyle w:val="BodyText"/>
      </w:pPr>
      <w:r w:rsidRPr="0035401A">
        <w:rPr>
          <w:noProof/>
          <w:lang w:eastAsia="en-GB"/>
        </w:rPr>
        <w:drawing>
          <wp:anchor distT="0" distB="0" distL="114300" distR="114300" simplePos="0" relativeHeight="251665408" behindDoc="0" locked="0" layoutInCell="1" allowOverlap="1" wp14:anchorId="2B475E50" wp14:editId="437DAD0F">
            <wp:simplePos x="0" y="0"/>
            <wp:positionH relativeFrom="rightMargin">
              <wp:posOffset>-1638935</wp:posOffset>
            </wp:positionH>
            <wp:positionV relativeFrom="paragraph">
              <wp:posOffset>4445</wp:posOffset>
            </wp:positionV>
            <wp:extent cx="1440808" cy="1424940"/>
            <wp:effectExtent l="0" t="0" r="7620" b="3810"/>
            <wp:wrapNone/>
            <wp:docPr id="18" name="Picture 18" descr="C:\Users\dlindop\Desktop\Alexandra Junior School 1920\Logos\AJ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lindop\Desktop\Alexandra Junior School 1920\Logos\AJS log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40808" cy="1424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528558" w14:textId="7BBC2FE0" w:rsidR="00C70694" w:rsidRDefault="00C70694" w:rsidP="00CD0A7E">
      <w:pPr>
        <w:pStyle w:val="BodyText"/>
      </w:pPr>
    </w:p>
    <w:p w14:paraId="6DD271F5" w14:textId="77777777" w:rsidR="00C70694" w:rsidRDefault="00C70694" w:rsidP="00CD0A7E">
      <w:pPr>
        <w:pStyle w:val="BodyText"/>
      </w:pPr>
    </w:p>
    <w:p w14:paraId="3D6AC0E9" w14:textId="0CDD2BF7" w:rsidR="002F1AF8" w:rsidRDefault="002F1AF8" w:rsidP="00CD0A7E">
      <w:pPr>
        <w:pStyle w:val="BodyText"/>
        <w:sectPr w:rsidR="002F1AF8" w:rsidSect="006C59F4">
          <w:headerReference w:type="default" r:id="rId17"/>
          <w:footerReference w:type="default" r:id="rId18"/>
          <w:pgSz w:w="16838" w:h="11906" w:orient="landscape" w:code="9"/>
          <w:pgMar w:top="567" w:right="720" w:bottom="454" w:left="720" w:header="340" w:footer="227" w:gutter="0"/>
          <w:cols w:num="2" w:space="1418"/>
          <w:docGrid w:linePitch="360"/>
        </w:sectPr>
      </w:pPr>
    </w:p>
    <w:p w14:paraId="43777CB1" w14:textId="77777777" w:rsidR="00CD4E5F" w:rsidRDefault="008B270A" w:rsidP="00CD4E5F">
      <w:pPr>
        <w:pStyle w:val="Heading1"/>
      </w:pPr>
      <w:r>
        <w:lastRenderedPageBreak/>
        <w:t>Reception</w:t>
      </w:r>
    </w:p>
    <w:p w14:paraId="59F7682B" w14:textId="77777777" w:rsidR="00CD4E5F" w:rsidRPr="00457649" w:rsidRDefault="00CD4E5F" w:rsidP="00CD4E5F">
      <w:pPr>
        <w:pStyle w:val="Heading2"/>
        <w:rPr>
          <w:color w:val="ED7203"/>
        </w:rPr>
      </w:pPr>
      <w:r w:rsidRPr="00457649">
        <w:rPr>
          <w:color w:val="ED7203"/>
        </w:rPr>
        <w:t>Activity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615C5B6F" w14:textId="77777777" w:rsidTr="00457649">
        <w:trPr>
          <w:cantSplit/>
          <w:trHeight w:val="170"/>
        </w:trPr>
        <w:tc>
          <w:tcPr>
            <w:tcW w:w="624" w:type="dxa"/>
            <w:tcMar>
              <w:left w:w="113" w:type="dxa"/>
            </w:tcMar>
            <w:vAlign w:val="bottom"/>
          </w:tcPr>
          <w:p w14:paraId="0364199C" w14:textId="77777777" w:rsidR="00CD4E5F" w:rsidRPr="000D4455" w:rsidRDefault="00CD4E5F" w:rsidP="00CD4E5F">
            <w:pPr>
              <w:pStyle w:val="BodyText"/>
              <w:spacing w:after="0"/>
              <w:rPr>
                <w:sz w:val="18"/>
                <w:szCs w:val="18"/>
              </w:rPr>
            </w:pPr>
          </w:p>
        </w:tc>
        <w:tc>
          <w:tcPr>
            <w:tcW w:w="4649" w:type="dxa"/>
            <w:vAlign w:val="bottom"/>
          </w:tcPr>
          <w:p w14:paraId="32371CEF" w14:textId="77777777" w:rsidR="00CD4E5F" w:rsidRPr="000D4455" w:rsidRDefault="00CD4E5F" w:rsidP="00CD4E5F">
            <w:pPr>
              <w:pStyle w:val="BodyText"/>
              <w:spacing w:after="0"/>
              <w:rPr>
                <w:sz w:val="18"/>
                <w:szCs w:val="18"/>
              </w:rPr>
            </w:pPr>
          </w:p>
        </w:tc>
        <w:tc>
          <w:tcPr>
            <w:tcW w:w="134" w:type="dxa"/>
            <w:vAlign w:val="bottom"/>
          </w:tcPr>
          <w:p w14:paraId="075DDD8F"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37097D88" w14:textId="77777777" w:rsidR="00CD4E5F" w:rsidRPr="000D4455" w:rsidRDefault="006C59F4" w:rsidP="008B270A">
            <w:pPr>
              <w:pStyle w:val="BodyText"/>
              <w:spacing w:after="0"/>
              <w:jc w:val="center"/>
              <w:rPr>
                <w:sz w:val="18"/>
                <w:szCs w:val="18"/>
              </w:rPr>
            </w:pPr>
            <w:r>
              <w:rPr>
                <w:noProof/>
                <w:lang w:eastAsia="en-GB"/>
              </w:rPr>
              <w:drawing>
                <wp:inline distT="0" distB="0" distL="0" distR="0" wp14:anchorId="5B111B3F" wp14:editId="3A4F1408">
                  <wp:extent cx="114696" cy="108000"/>
                  <wp:effectExtent l="0" t="0" r="0" b="6350"/>
                  <wp:docPr id="7" name="Picture 7"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0221A84C"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60420F93" w14:textId="77777777" w:rsidR="00CD4E5F" w:rsidRPr="000D4455" w:rsidRDefault="00CD4E5F" w:rsidP="00CD4E5F">
            <w:pPr>
              <w:pStyle w:val="BodyText"/>
              <w:spacing w:after="0"/>
              <w:rPr>
                <w:sz w:val="18"/>
                <w:szCs w:val="18"/>
              </w:rPr>
            </w:pPr>
            <w:r w:rsidRPr="000D4455">
              <w:rPr>
                <w:sz w:val="18"/>
                <w:szCs w:val="18"/>
              </w:rPr>
              <w:t>Date:</w:t>
            </w:r>
          </w:p>
        </w:tc>
      </w:tr>
      <w:tr w:rsidR="00AB39C0" w14:paraId="21458088" w14:textId="77777777" w:rsidTr="006D72D8">
        <w:trPr>
          <w:cantSplit/>
          <w:trHeight w:val="397"/>
        </w:trPr>
        <w:tc>
          <w:tcPr>
            <w:tcW w:w="624" w:type="dxa"/>
            <w:shd w:val="clear" w:color="auto" w:fill="FCEAD9"/>
            <w:tcMar>
              <w:left w:w="113" w:type="dxa"/>
            </w:tcMar>
            <w:vAlign w:val="center"/>
          </w:tcPr>
          <w:p w14:paraId="2F2CAAC9" w14:textId="77777777" w:rsidR="00AB39C0" w:rsidRDefault="00AB39C0" w:rsidP="00AB39C0">
            <w:pPr>
              <w:pStyle w:val="Tabletext"/>
            </w:pPr>
            <w:r>
              <w:t>1.</w:t>
            </w:r>
          </w:p>
        </w:tc>
        <w:tc>
          <w:tcPr>
            <w:tcW w:w="4649" w:type="dxa"/>
            <w:shd w:val="clear" w:color="auto" w:fill="FCEAD9"/>
          </w:tcPr>
          <w:p w14:paraId="5FA0A55A" w14:textId="64ADA26A" w:rsidR="00AB39C0" w:rsidRDefault="00AB39C0" w:rsidP="00AB39C0">
            <w:pPr>
              <w:pStyle w:val="Tabletext"/>
            </w:pPr>
            <w:r w:rsidRPr="00F9275F">
              <w:t>Visit a farm</w:t>
            </w:r>
          </w:p>
        </w:tc>
        <w:tc>
          <w:tcPr>
            <w:tcW w:w="134" w:type="dxa"/>
            <w:tcBorders>
              <w:right w:val="single" w:sz="4" w:space="0" w:color="auto"/>
            </w:tcBorders>
            <w:shd w:val="clear" w:color="auto" w:fill="auto"/>
            <w:vAlign w:val="center"/>
          </w:tcPr>
          <w:p w14:paraId="30F460B6"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A2EF8FD"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6712D7B3"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8E9ED67" w14:textId="77777777" w:rsidR="00AB39C0" w:rsidRDefault="00AB39C0" w:rsidP="00AB39C0">
            <w:pPr>
              <w:pStyle w:val="Tabletext"/>
            </w:pPr>
          </w:p>
        </w:tc>
      </w:tr>
      <w:tr w:rsidR="00AB39C0" w14:paraId="76C181EE" w14:textId="77777777" w:rsidTr="006D72D8">
        <w:trPr>
          <w:cantSplit/>
          <w:trHeight w:val="20"/>
        </w:trPr>
        <w:tc>
          <w:tcPr>
            <w:tcW w:w="624" w:type="dxa"/>
            <w:tcMar>
              <w:left w:w="113" w:type="dxa"/>
            </w:tcMar>
            <w:vAlign w:val="center"/>
          </w:tcPr>
          <w:p w14:paraId="02609B68" w14:textId="77777777" w:rsidR="00AB39C0" w:rsidRPr="00B219C0" w:rsidRDefault="00AB39C0" w:rsidP="00AB39C0">
            <w:pPr>
              <w:pStyle w:val="Divider"/>
            </w:pPr>
          </w:p>
        </w:tc>
        <w:tc>
          <w:tcPr>
            <w:tcW w:w="4649" w:type="dxa"/>
          </w:tcPr>
          <w:p w14:paraId="4F368885" w14:textId="743CAE2C" w:rsidR="00AB39C0" w:rsidRPr="00B219C0" w:rsidRDefault="00AB39C0" w:rsidP="00AB39C0">
            <w:pPr>
              <w:pStyle w:val="Divider"/>
            </w:pPr>
            <w:r w:rsidRPr="00F9275F">
              <w:t>Paint a self portrait</w:t>
            </w:r>
          </w:p>
        </w:tc>
        <w:tc>
          <w:tcPr>
            <w:tcW w:w="134" w:type="dxa"/>
            <w:vAlign w:val="center"/>
          </w:tcPr>
          <w:p w14:paraId="7A2048CE" w14:textId="77777777" w:rsidR="00AB39C0" w:rsidRPr="00B219C0" w:rsidRDefault="00AB39C0" w:rsidP="00AB39C0">
            <w:pPr>
              <w:pStyle w:val="Divider"/>
            </w:pPr>
          </w:p>
        </w:tc>
        <w:tc>
          <w:tcPr>
            <w:tcW w:w="397" w:type="dxa"/>
            <w:tcBorders>
              <w:top w:val="single" w:sz="4" w:space="0" w:color="auto"/>
              <w:bottom w:val="single" w:sz="4" w:space="0" w:color="auto"/>
            </w:tcBorders>
            <w:vAlign w:val="center"/>
          </w:tcPr>
          <w:p w14:paraId="43960CA8" w14:textId="77777777" w:rsidR="00AB39C0" w:rsidRPr="00B219C0" w:rsidRDefault="00AB39C0" w:rsidP="00AB39C0">
            <w:pPr>
              <w:pStyle w:val="Divider"/>
              <w:jc w:val="center"/>
            </w:pPr>
          </w:p>
        </w:tc>
        <w:tc>
          <w:tcPr>
            <w:tcW w:w="134" w:type="dxa"/>
            <w:vAlign w:val="center"/>
          </w:tcPr>
          <w:p w14:paraId="6E7072C1" w14:textId="77777777" w:rsidR="00AB39C0" w:rsidRPr="00B219C0" w:rsidRDefault="00AB39C0" w:rsidP="00AB39C0">
            <w:pPr>
              <w:pStyle w:val="Divider"/>
            </w:pPr>
          </w:p>
        </w:tc>
        <w:tc>
          <w:tcPr>
            <w:tcW w:w="1021" w:type="dxa"/>
            <w:tcBorders>
              <w:top w:val="single" w:sz="4" w:space="0" w:color="auto"/>
              <w:bottom w:val="single" w:sz="4" w:space="0" w:color="auto"/>
            </w:tcBorders>
            <w:vAlign w:val="center"/>
          </w:tcPr>
          <w:p w14:paraId="6AEF3B44" w14:textId="77777777" w:rsidR="00AB39C0" w:rsidRPr="00B219C0" w:rsidRDefault="00AB39C0" w:rsidP="00AB39C0">
            <w:pPr>
              <w:pStyle w:val="Divider"/>
            </w:pPr>
          </w:p>
        </w:tc>
      </w:tr>
      <w:tr w:rsidR="00AB39C0" w14:paraId="75C88C9F" w14:textId="77777777" w:rsidTr="006D72D8">
        <w:trPr>
          <w:cantSplit/>
          <w:trHeight w:val="397"/>
        </w:trPr>
        <w:tc>
          <w:tcPr>
            <w:tcW w:w="624" w:type="dxa"/>
            <w:tcMar>
              <w:left w:w="113" w:type="dxa"/>
            </w:tcMar>
            <w:vAlign w:val="center"/>
          </w:tcPr>
          <w:p w14:paraId="78A28CC1" w14:textId="77777777" w:rsidR="00AB39C0" w:rsidRDefault="00AB39C0" w:rsidP="00AB39C0">
            <w:pPr>
              <w:pStyle w:val="Tabletext"/>
            </w:pPr>
            <w:r>
              <w:t>2.</w:t>
            </w:r>
          </w:p>
        </w:tc>
        <w:tc>
          <w:tcPr>
            <w:tcW w:w="4649" w:type="dxa"/>
          </w:tcPr>
          <w:p w14:paraId="0EFECDB7" w14:textId="4C33907C" w:rsidR="00AB39C0" w:rsidRDefault="00AB39C0" w:rsidP="00AB39C0">
            <w:pPr>
              <w:pStyle w:val="Tabletext"/>
            </w:pPr>
            <w:r>
              <w:t>Paint a self portrait</w:t>
            </w:r>
          </w:p>
        </w:tc>
        <w:tc>
          <w:tcPr>
            <w:tcW w:w="134" w:type="dxa"/>
            <w:tcBorders>
              <w:right w:val="single" w:sz="4" w:space="0" w:color="auto"/>
            </w:tcBorders>
            <w:vAlign w:val="center"/>
          </w:tcPr>
          <w:p w14:paraId="602693DC"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3034978"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702665AB"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C17529A" w14:textId="77777777" w:rsidR="00AB39C0" w:rsidRDefault="00AB39C0" w:rsidP="00AB39C0">
            <w:pPr>
              <w:pStyle w:val="Tabletext"/>
            </w:pPr>
          </w:p>
        </w:tc>
      </w:tr>
      <w:tr w:rsidR="00AB39C0" w14:paraId="2C04C44C" w14:textId="77777777" w:rsidTr="006D72D8">
        <w:trPr>
          <w:cantSplit/>
          <w:trHeight w:val="20"/>
        </w:trPr>
        <w:tc>
          <w:tcPr>
            <w:tcW w:w="624" w:type="dxa"/>
            <w:tcMar>
              <w:left w:w="113" w:type="dxa"/>
            </w:tcMar>
            <w:vAlign w:val="center"/>
          </w:tcPr>
          <w:p w14:paraId="29C7B62F" w14:textId="77777777" w:rsidR="00AB39C0" w:rsidRPr="001E7213" w:rsidRDefault="00AB39C0" w:rsidP="00AB39C0">
            <w:pPr>
              <w:pStyle w:val="Divider"/>
            </w:pPr>
          </w:p>
        </w:tc>
        <w:tc>
          <w:tcPr>
            <w:tcW w:w="4649" w:type="dxa"/>
          </w:tcPr>
          <w:p w14:paraId="6DA4FDD1" w14:textId="20F853D2" w:rsidR="00AB39C0" w:rsidRPr="001E7213" w:rsidRDefault="00AB39C0" w:rsidP="00AB39C0">
            <w:pPr>
              <w:pStyle w:val="Divider"/>
            </w:pPr>
            <w:r w:rsidRPr="00F9275F">
              <w:t>Go on an autumn walk and make leaf rubbings</w:t>
            </w:r>
          </w:p>
        </w:tc>
        <w:tc>
          <w:tcPr>
            <w:tcW w:w="134" w:type="dxa"/>
            <w:vAlign w:val="center"/>
          </w:tcPr>
          <w:p w14:paraId="6DAA2579"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336C7830" w14:textId="77777777" w:rsidR="00AB39C0" w:rsidRPr="001E7213" w:rsidRDefault="00AB39C0" w:rsidP="00AB39C0">
            <w:pPr>
              <w:pStyle w:val="Divider"/>
              <w:jc w:val="center"/>
            </w:pPr>
          </w:p>
        </w:tc>
        <w:tc>
          <w:tcPr>
            <w:tcW w:w="134" w:type="dxa"/>
            <w:vAlign w:val="center"/>
          </w:tcPr>
          <w:p w14:paraId="634B8C32"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644E544C" w14:textId="77777777" w:rsidR="00AB39C0" w:rsidRPr="001E7213" w:rsidRDefault="00AB39C0" w:rsidP="00AB39C0">
            <w:pPr>
              <w:pStyle w:val="Divider"/>
            </w:pPr>
          </w:p>
        </w:tc>
      </w:tr>
      <w:tr w:rsidR="00AB39C0" w14:paraId="36DA33EB" w14:textId="77777777" w:rsidTr="006D72D8">
        <w:trPr>
          <w:cantSplit/>
          <w:trHeight w:val="397"/>
        </w:trPr>
        <w:tc>
          <w:tcPr>
            <w:tcW w:w="624" w:type="dxa"/>
            <w:shd w:val="clear" w:color="auto" w:fill="FCEAD9"/>
            <w:tcMar>
              <w:left w:w="113" w:type="dxa"/>
            </w:tcMar>
            <w:vAlign w:val="center"/>
          </w:tcPr>
          <w:p w14:paraId="4DEB6589" w14:textId="77777777" w:rsidR="00AB39C0" w:rsidRDefault="00AB39C0" w:rsidP="00AB39C0">
            <w:pPr>
              <w:pStyle w:val="Tabletext"/>
            </w:pPr>
            <w:r>
              <w:t>3.</w:t>
            </w:r>
          </w:p>
        </w:tc>
        <w:tc>
          <w:tcPr>
            <w:tcW w:w="4649" w:type="dxa"/>
            <w:shd w:val="clear" w:color="auto" w:fill="FCEAD9"/>
          </w:tcPr>
          <w:p w14:paraId="5AA30F03" w14:textId="1E2DEAC3" w:rsidR="00AB39C0" w:rsidRDefault="00AB39C0" w:rsidP="00AB39C0">
            <w:pPr>
              <w:pStyle w:val="Tabletext"/>
            </w:pPr>
            <w:r w:rsidRPr="00532814">
              <w:t>Plant some bulbs and watch them grow</w:t>
            </w:r>
          </w:p>
        </w:tc>
        <w:tc>
          <w:tcPr>
            <w:tcW w:w="134" w:type="dxa"/>
            <w:tcBorders>
              <w:right w:val="single" w:sz="4" w:space="0" w:color="auto"/>
            </w:tcBorders>
            <w:vAlign w:val="center"/>
          </w:tcPr>
          <w:p w14:paraId="3C83C28D"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5CB7A9C"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0A2B6EEB"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F4AE259" w14:textId="77777777" w:rsidR="00AB39C0" w:rsidRDefault="00AB39C0" w:rsidP="00AB39C0">
            <w:pPr>
              <w:pStyle w:val="Tabletext"/>
            </w:pPr>
          </w:p>
        </w:tc>
      </w:tr>
      <w:tr w:rsidR="00AB39C0" w14:paraId="438C38DB" w14:textId="77777777" w:rsidTr="006D72D8">
        <w:trPr>
          <w:cantSplit/>
          <w:trHeight w:val="20"/>
        </w:trPr>
        <w:tc>
          <w:tcPr>
            <w:tcW w:w="624" w:type="dxa"/>
            <w:tcMar>
              <w:left w:w="113" w:type="dxa"/>
            </w:tcMar>
            <w:vAlign w:val="center"/>
          </w:tcPr>
          <w:p w14:paraId="6C069210" w14:textId="77777777" w:rsidR="00AB39C0" w:rsidRPr="001E7213" w:rsidRDefault="00AB39C0" w:rsidP="00AB39C0">
            <w:pPr>
              <w:pStyle w:val="Divider"/>
            </w:pPr>
          </w:p>
        </w:tc>
        <w:tc>
          <w:tcPr>
            <w:tcW w:w="4649" w:type="dxa"/>
          </w:tcPr>
          <w:p w14:paraId="531E6BE5" w14:textId="62AB6E42" w:rsidR="00AB39C0" w:rsidRPr="001E7213" w:rsidRDefault="00AB39C0" w:rsidP="00AB39C0">
            <w:pPr>
              <w:pStyle w:val="Divider"/>
            </w:pPr>
            <w:r w:rsidRPr="00532814">
              <w:t>Go on an autumn walk and make leaf rubbings</w:t>
            </w:r>
          </w:p>
        </w:tc>
        <w:tc>
          <w:tcPr>
            <w:tcW w:w="134" w:type="dxa"/>
            <w:vAlign w:val="center"/>
          </w:tcPr>
          <w:p w14:paraId="511E023D"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0748B408" w14:textId="77777777" w:rsidR="00AB39C0" w:rsidRPr="001E7213" w:rsidRDefault="00AB39C0" w:rsidP="00AB39C0">
            <w:pPr>
              <w:pStyle w:val="Divider"/>
              <w:jc w:val="center"/>
            </w:pPr>
          </w:p>
        </w:tc>
        <w:tc>
          <w:tcPr>
            <w:tcW w:w="134" w:type="dxa"/>
            <w:vAlign w:val="center"/>
          </w:tcPr>
          <w:p w14:paraId="0B2F5088"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313118AB" w14:textId="77777777" w:rsidR="00AB39C0" w:rsidRPr="001E7213" w:rsidRDefault="00AB39C0" w:rsidP="00AB39C0">
            <w:pPr>
              <w:pStyle w:val="Divider"/>
            </w:pPr>
          </w:p>
        </w:tc>
      </w:tr>
      <w:tr w:rsidR="00AB39C0" w14:paraId="091E2CE2" w14:textId="77777777" w:rsidTr="006D72D8">
        <w:trPr>
          <w:cantSplit/>
          <w:trHeight w:val="397"/>
        </w:trPr>
        <w:tc>
          <w:tcPr>
            <w:tcW w:w="624" w:type="dxa"/>
            <w:tcMar>
              <w:left w:w="113" w:type="dxa"/>
            </w:tcMar>
            <w:vAlign w:val="center"/>
          </w:tcPr>
          <w:p w14:paraId="756DF023" w14:textId="77777777" w:rsidR="00AB39C0" w:rsidRPr="008B270A" w:rsidRDefault="00AB39C0" w:rsidP="00AB39C0">
            <w:pPr>
              <w:pStyle w:val="Tabletext"/>
              <w:rPr>
                <w:szCs w:val="21"/>
              </w:rPr>
            </w:pPr>
            <w:r w:rsidRPr="008B270A">
              <w:rPr>
                <w:szCs w:val="21"/>
              </w:rPr>
              <w:t>4.</w:t>
            </w:r>
          </w:p>
        </w:tc>
        <w:tc>
          <w:tcPr>
            <w:tcW w:w="4649" w:type="dxa"/>
          </w:tcPr>
          <w:p w14:paraId="15A272F7" w14:textId="03C60241" w:rsidR="00AB39C0" w:rsidRPr="008B270A" w:rsidRDefault="00AB39C0" w:rsidP="00AB39C0">
            <w:pPr>
              <w:pStyle w:val="Tabletext"/>
              <w:rPr>
                <w:szCs w:val="21"/>
              </w:rPr>
            </w:pPr>
            <w:r>
              <w:t>Go on an autumn walk and make leaf rubbings</w:t>
            </w:r>
          </w:p>
        </w:tc>
        <w:tc>
          <w:tcPr>
            <w:tcW w:w="134" w:type="dxa"/>
            <w:tcBorders>
              <w:right w:val="single" w:sz="4" w:space="0" w:color="auto"/>
            </w:tcBorders>
            <w:vAlign w:val="center"/>
          </w:tcPr>
          <w:p w14:paraId="14213823" w14:textId="77777777" w:rsidR="00AB39C0" w:rsidRPr="008B270A" w:rsidRDefault="00AB39C0" w:rsidP="00AB39C0">
            <w:pPr>
              <w:pStyle w:val="Tabletext"/>
              <w:rPr>
                <w:szCs w:val="21"/>
              </w:rPr>
            </w:pPr>
          </w:p>
        </w:tc>
        <w:tc>
          <w:tcPr>
            <w:tcW w:w="397" w:type="dxa"/>
            <w:tcBorders>
              <w:top w:val="single" w:sz="4" w:space="0" w:color="auto"/>
              <w:left w:val="single" w:sz="4" w:space="0" w:color="auto"/>
              <w:bottom w:val="single" w:sz="4" w:space="0" w:color="auto"/>
              <w:right w:val="single" w:sz="4" w:space="0" w:color="auto"/>
            </w:tcBorders>
            <w:vAlign w:val="center"/>
          </w:tcPr>
          <w:p w14:paraId="5973585A" w14:textId="77777777" w:rsidR="00AB39C0" w:rsidRPr="008B270A" w:rsidRDefault="00AB39C0" w:rsidP="00AB39C0">
            <w:pPr>
              <w:pStyle w:val="Tabletext"/>
              <w:jc w:val="center"/>
              <w:rPr>
                <w:szCs w:val="21"/>
              </w:rPr>
            </w:pPr>
          </w:p>
        </w:tc>
        <w:tc>
          <w:tcPr>
            <w:tcW w:w="134" w:type="dxa"/>
            <w:tcBorders>
              <w:left w:val="single" w:sz="4" w:space="0" w:color="auto"/>
              <w:right w:val="single" w:sz="4" w:space="0" w:color="auto"/>
            </w:tcBorders>
            <w:vAlign w:val="center"/>
          </w:tcPr>
          <w:p w14:paraId="39115308" w14:textId="77777777" w:rsidR="00AB39C0" w:rsidRPr="008B270A" w:rsidRDefault="00AB39C0" w:rsidP="00AB39C0">
            <w:pPr>
              <w:pStyle w:val="Tabletext"/>
              <w:rPr>
                <w:szCs w:val="21"/>
              </w:rPr>
            </w:pPr>
          </w:p>
        </w:tc>
        <w:tc>
          <w:tcPr>
            <w:tcW w:w="1021" w:type="dxa"/>
            <w:tcBorders>
              <w:top w:val="single" w:sz="4" w:space="0" w:color="auto"/>
              <w:left w:val="single" w:sz="4" w:space="0" w:color="auto"/>
              <w:bottom w:val="single" w:sz="4" w:space="0" w:color="auto"/>
              <w:right w:val="single" w:sz="4" w:space="0" w:color="auto"/>
            </w:tcBorders>
            <w:vAlign w:val="center"/>
          </w:tcPr>
          <w:p w14:paraId="68AB27AE" w14:textId="77777777" w:rsidR="00AB39C0" w:rsidRPr="008B270A" w:rsidRDefault="00AB39C0" w:rsidP="00AB39C0">
            <w:pPr>
              <w:pStyle w:val="Tabletext"/>
              <w:rPr>
                <w:szCs w:val="21"/>
              </w:rPr>
            </w:pPr>
          </w:p>
        </w:tc>
      </w:tr>
      <w:tr w:rsidR="00AB39C0" w14:paraId="0159F219" w14:textId="77777777" w:rsidTr="006D72D8">
        <w:trPr>
          <w:cantSplit/>
          <w:trHeight w:val="20"/>
        </w:trPr>
        <w:tc>
          <w:tcPr>
            <w:tcW w:w="624" w:type="dxa"/>
            <w:tcMar>
              <w:left w:w="113" w:type="dxa"/>
            </w:tcMar>
            <w:vAlign w:val="center"/>
          </w:tcPr>
          <w:p w14:paraId="65AC9871" w14:textId="77777777" w:rsidR="00AB39C0" w:rsidRPr="001E7213" w:rsidRDefault="00AB39C0" w:rsidP="00AB39C0">
            <w:pPr>
              <w:pStyle w:val="Divider"/>
            </w:pPr>
          </w:p>
        </w:tc>
        <w:tc>
          <w:tcPr>
            <w:tcW w:w="4649" w:type="dxa"/>
          </w:tcPr>
          <w:p w14:paraId="296105B0" w14:textId="60755A47" w:rsidR="00AB39C0" w:rsidRPr="001E7213" w:rsidRDefault="00AB39C0" w:rsidP="00AB39C0">
            <w:pPr>
              <w:pStyle w:val="Divider"/>
            </w:pPr>
            <w:r w:rsidRPr="00532814">
              <w:t>Visit a place of worship</w:t>
            </w:r>
          </w:p>
        </w:tc>
        <w:tc>
          <w:tcPr>
            <w:tcW w:w="134" w:type="dxa"/>
            <w:vAlign w:val="center"/>
          </w:tcPr>
          <w:p w14:paraId="0A23F43A"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205D0CE5" w14:textId="77777777" w:rsidR="00AB39C0" w:rsidRPr="001E7213" w:rsidRDefault="00AB39C0" w:rsidP="00AB39C0">
            <w:pPr>
              <w:pStyle w:val="Divider"/>
              <w:jc w:val="center"/>
            </w:pPr>
          </w:p>
        </w:tc>
        <w:tc>
          <w:tcPr>
            <w:tcW w:w="134" w:type="dxa"/>
            <w:vAlign w:val="center"/>
          </w:tcPr>
          <w:p w14:paraId="2CC46D08"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06979C75" w14:textId="77777777" w:rsidR="00AB39C0" w:rsidRPr="001E7213" w:rsidRDefault="00AB39C0" w:rsidP="00AB39C0">
            <w:pPr>
              <w:pStyle w:val="Divider"/>
            </w:pPr>
          </w:p>
        </w:tc>
      </w:tr>
      <w:tr w:rsidR="00AB39C0" w14:paraId="776F494F" w14:textId="77777777" w:rsidTr="006D72D8">
        <w:trPr>
          <w:cantSplit/>
          <w:trHeight w:val="397"/>
        </w:trPr>
        <w:tc>
          <w:tcPr>
            <w:tcW w:w="624" w:type="dxa"/>
            <w:shd w:val="clear" w:color="auto" w:fill="FCEAD9"/>
            <w:tcMar>
              <w:left w:w="113" w:type="dxa"/>
            </w:tcMar>
            <w:vAlign w:val="center"/>
          </w:tcPr>
          <w:p w14:paraId="72A96865" w14:textId="77777777" w:rsidR="00AB39C0" w:rsidRDefault="00AB39C0" w:rsidP="00AB39C0">
            <w:pPr>
              <w:pStyle w:val="Tabletext"/>
            </w:pPr>
            <w:r>
              <w:t>5.</w:t>
            </w:r>
          </w:p>
        </w:tc>
        <w:tc>
          <w:tcPr>
            <w:tcW w:w="4649" w:type="dxa"/>
            <w:shd w:val="clear" w:color="auto" w:fill="FCEAD9"/>
          </w:tcPr>
          <w:p w14:paraId="6816D730" w14:textId="12C219AC" w:rsidR="00AB39C0" w:rsidRDefault="00AB39C0" w:rsidP="00AB39C0">
            <w:pPr>
              <w:pStyle w:val="Tabletext"/>
            </w:pPr>
            <w:r>
              <w:t>Make a sandwich</w:t>
            </w:r>
          </w:p>
        </w:tc>
        <w:tc>
          <w:tcPr>
            <w:tcW w:w="134" w:type="dxa"/>
            <w:tcBorders>
              <w:right w:val="single" w:sz="4" w:space="0" w:color="auto"/>
            </w:tcBorders>
            <w:vAlign w:val="center"/>
          </w:tcPr>
          <w:p w14:paraId="4F4A326A"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C7CEE83"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0FD707E9"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75733E9" w14:textId="77777777" w:rsidR="00AB39C0" w:rsidRDefault="00AB39C0" w:rsidP="00AB39C0">
            <w:pPr>
              <w:pStyle w:val="Tabletext"/>
            </w:pPr>
          </w:p>
        </w:tc>
      </w:tr>
      <w:tr w:rsidR="00AB39C0" w14:paraId="5FFC4EB6" w14:textId="77777777" w:rsidTr="006D72D8">
        <w:trPr>
          <w:cantSplit/>
          <w:trHeight w:val="20"/>
        </w:trPr>
        <w:tc>
          <w:tcPr>
            <w:tcW w:w="624" w:type="dxa"/>
            <w:tcMar>
              <w:left w:w="113" w:type="dxa"/>
            </w:tcMar>
            <w:vAlign w:val="center"/>
          </w:tcPr>
          <w:p w14:paraId="035C4979" w14:textId="77777777" w:rsidR="00AB39C0" w:rsidRPr="001E7213" w:rsidRDefault="00AB39C0" w:rsidP="00AB39C0">
            <w:pPr>
              <w:pStyle w:val="Divider"/>
            </w:pPr>
          </w:p>
        </w:tc>
        <w:tc>
          <w:tcPr>
            <w:tcW w:w="4649" w:type="dxa"/>
          </w:tcPr>
          <w:p w14:paraId="067B5E7C" w14:textId="7619E741" w:rsidR="00AB39C0" w:rsidRPr="001E7213" w:rsidRDefault="00AB39C0" w:rsidP="00AB39C0">
            <w:pPr>
              <w:pStyle w:val="Divider"/>
            </w:pPr>
            <w:r w:rsidRPr="00532814">
              <w:t>Go on an autumn walk and make leaf rubbings</w:t>
            </w:r>
          </w:p>
        </w:tc>
        <w:tc>
          <w:tcPr>
            <w:tcW w:w="134" w:type="dxa"/>
            <w:vAlign w:val="center"/>
          </w:tcPr>
          <w:p w14:paraId="45E45F03"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651DD71F" w14:textId="77777777" w:rsidR="00AB39C0" w:rsidRPr="001E7213" w:rsidRDefault="00AB39C0" w:rsidP="00AB39C0">
            <w:pPr>
              <w:pStyle w:val="Divider"/>
              <w:jc w:val="center"/>
            </w:pPr>
          </w:p>
        </w:tc>
        <w:tc>
          <w:tcPr>
            <w:tcW w:w="134" w:type="dxa"/>
            <w:vAlign w:val="center"/>
          </w:tcPr>
          <w:p w14:paraId="44D2A2B8"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5FB93A3E" w14:textId="77777777" w:rsidR="00AB39C0" w:rsidRPr="001E7213" w:rsidRDefault="00AB39C0" w:rsidP="00AB39C0">
            <w:pPr>
              <w:pStyle w:val="Divider"/>
            </w:pPr>
          </w:p>
        </w:tc>
      </w:tr>
      <w:tr w:rsidR="00AB39C0" w14:paraId="7A0F8CC7" w14:textId="77777777" w:rsidTr="006D72D8">
        <w:trPr>
          <w:cantSplit/>
          <w:trHeight w:val="397"/>
        </w:trPr>
        <w:tc>
          <w:tcPr>
            <w:tcW w:w="624" w:type="dxa"/>
            <w:tcMar>
              <w:left w:w="113" w:type="dxa"/>
            </w:tcMar>
            <w:vAlign w:val="center"/>
          </w:tcPr>
          <w:p w14:paraId="6D64956C" w14:textId="77777777" w:rsidR="00AB39C0" w:rsidRDefault="00AB39C0" w:rsidP="00AB39C0">
            <w:pPr>
              <w:pStyle w:val="Tabletext"/>
            </w:pPr>
            <w:r>
              <w:t>6.</w:t>
            </w:r>
          </w:p>
        </w:tc>
        <w:tc>
          <w:tcPr>
            <w:tcW w:w="4649" w:type="dxa"/>
          </w:tcPr>
          <w:p w14:paraId="46C5535C" w14:textId="034CB500" w:rsidR="00AB39C0" w:rsidRDefault="00AB39C0" w:rsidP="00AB39C0">
            <w:pPr>
              <w:pStyle w:val="Tabletext"/>
            </w:pPr>
            <w:r>
              <w:t>Visit a place of worship</w:t>
            </w:r>
          </w:p>
        </w:tc>
        <w:tc>
          <w:tcPr>
            <w:tcW w:w="134" w:type="dxa"/>
            <w:tcBorders>
              <w:right w:val="single" w:sz="4" w:space="0" w:color="auto"/>
            </w:tcBorders>
            <w:vAlign w:val="center"/>
          </w:tcPr>
          <w:p w14:paraId="1B1BC578"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373464B"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485C597A"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9E179EF" w14:textId="77777777" w:rsidR="00AB39C0" w:rsidRDefault="00AB39C0" w:rsidP="00AB39C0">
            <w:pPr>
              <w:pStyle w:val="Tabletext"/>
            </w:pPr>
          </w:p>
        </w:tc>
      </w:tr>
      <w:tr w:rsidR="00AB39C0" w14:paraId="6BDC098A" w14:textId="77777777" w:rsidTr="006D72D8">
        <w:trPr>
          <w:cantSplit/>
          <w:trHeight w:val="20"/>
        </w:trPr>
        <w:tc>
          <w:tcPr>
            <w:tcW w:w="624" w:type="dxa"/>
            <w:tcMar>
              <w:left w:w="113" w:type="dxa"/>
            </w:tcMar>
            <w:vAlign w:val="center"/>
          </w:tcPr>
          <w:p w14:paraId="4198AF05" w14:textId="77777777" w:rsidR="00AB39C0" w:rsidRPr="001E7213" w:rsidRDefault="00AB39C0" w:rsidP="00AB39C0">
            <w:pPr>
              <w:pStyle w:val="Divider"/>
            </w:pPr>
          </w:p>
        </w:tc>
        <w:tc>
          <w:tcPr>
            <w:tcW w:w="4649" w:type="dxa"/>
          </w:tcPr>
          <w:p w14:paraId="197F2F0E" w14:textId="320636C0" w:rsidR="00AB39C0" w:rsidRPr="001E7213" w:rsidRDefault="00AB39C0" w:rsidP="00AB39C0">
            <w:pPr>
              <w:pStyle w:val="Divider"/>
            </w:pPr>
            <w:r w:rsidRPr="00F9275F">
              <w:t>Hunt for a minibeast</w:t>
            </w:r>
          </w:p>
        </w:tc>
        <w:tc>
          <w:tcPr>
            <w:tcW w:w="134" w:type="dxa"/>
            <w:vAlign w:val="center"/>
          </w:tcPr>
          <w:p w14:paraId="3F3CF691"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20CBE149" w14:textId="77777777" w:rsidR="00AB39C0" w:rsidRPr="001E7213" w:rsidRDefault="00AB39C0" w:rsidP="00AB39C0">
            <w:pPr>
              <w:pStyle w:val="Divider"/>
              <w:jc w:val="center"/>
            </w:pPr>
          </w:p>
        </w:tc>
        <w:tc>
          <w:tcPr>
            <w:tcW w:w="134" w:type="dxa"/>
            <w:vAlign w:val="center"/>
          </w:tcPr>
          <w:p w14:paraId="488E615F"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193A47AA" w14:textId="77777777" w:rsidR="00AB39C0" w:rsidRPr="001E7213" w:rsidRDefault="00AB39C0" w:rsidP="00AB39C0">
            <w:pPr>
              <w:pStyle w:val="Divider"/>
            </w:pPr>
          </w:p>
        </w:tc>
      </w:tr>
      <w:tr w:rsidR="00AB39C0" w14:paraId="58C231FD" w14:textId="77777777" w:rsidTr="006D72D8">
        <w:trPr>
          <w:cantSplit/>
          <w:trHeight w:val="397"/>
        </w:trPr>
        <w:tc>
          <w:tcPr>
            <w:tcW w:w="624" w:type="dxa"/>
            <w:shd w:val="clear" w:color="auto" w:fill="FCEAD9"/>
            <w:tcMar>
              <w:left w:w="113" w:type="dxa"/>
            </w:tcMar>
            <w:vAlign w:val="center"/>
          </w:tcPr>
          <w:p w14:paraId="7366E997" w14:textId="77777777" w:rsidR="00AB39C0" w:rsidRDefault="00AB39C0" w:rsidP="00AB39C0">
            <w:pPr>
              <w:pStyle w:val="Tabletext"/>
            </w:pPr>
            <w:r>
              <w:t>7.</w:t>
            </w:r>
          </w:p>
        </w:tc>
        <w:tc>
          <w:tcPr>
            <w:tcW w:w="4649" w:type="dxa"/>
            <w:shd w:val="clear" w:color="auto" w:fill="FCEAD9"/>
          </w:tcPr>
          <w:p w14:paraId="4E1C4CCD" w14:textId="0B156FC5" w:rsidR="00AB39C0" w:rsidRDefault="00AB39C0" w:rsidP="00AB39C0">
            <w:pPr>
              <w:pStyle w:val="Tabletext"/>
            </w:pPr>
            <w:r>
              <w:t>Fly a kite</w:t>
            </w:r>
          </w:p>
        </w:tc>
        <w:tc>
          <w:tcPr>
            <w:tcW w:w="134" w:type="dxa"/>
            <w:tcBorders>
              <w:right w:val="single" w:sz="4" w:space="0" w:color="auto"/>
            </w:tcBorders>
            <w:vAlign w:val="center"/>
          </w:tcPr>
          <w:p w14:paraId="2EBB338F"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EB5BBAE"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7CEDEE08"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ED1915B" w14:textId="77777777" w:rsidR="00AB39C0" w:rsidRDefault="00AB39C0" w:rsidP="00AB39C0">
            <w:pPr>
              <w:pStyle w:val="Tabletext"/>
            </w:pPr>
          </w:p>
        </w:tc>
      </w:tr>
      <w:tr w:rsidR="00AB39C0" w14:paraId="6EAEF4DB" w14:textId="77777777" w:rsidTr="006D72D8">
        <w:trPr>
          <w:cantSplit/>
          <w:trHeight w:val="20"/>
        </w:trPr>
        <w:tc>
          <w:tcPr>
            <w:tcW w:w="624" w:type="dxa"/>
            <w:tcMar>
              <w:left w:w="113" w:type="dxa"/>
            </w:tcMar>
            <w:vAlign w:val="center"/>
          </w:tcPr>
          <w:p w14:paraId="2D04A043" w14:textId="77777777" w:rsidR="00AB39C0" w:rsidRPr="001E7213" w:rsidRDefault="00AB39C0" w:rsidP="00AB39C0">
            <w:pPr>
              <w:pStyle w:val="Divider"/>
            </w:pPr>
          </w:p>
        </w:tc>
        <w:tc>
          <w:tcPr>
            <w:tcW w:w="4649" w:type="dxa"/>
          </w:tcPr>
          <w:p w14:paraId="2584ECA7" w14:textId="2987CAFC" w:rsidR="00AB39C0" w:rsidRPr="001E7213" w:rsidRDefault="00AB39C0" w:rsidP="00AB39C0">
            <w:pPr>
              <w:pStyle w:val="Divider"/>
            </w:pPr>
            <w:r w:rsidRPr="00F9275F">
              <w:t>Dress up like a pirate and make a treasure map</w:t>
            </w:r>
          </w:p>
        </w:tc>
        <w:tc>
          <w:tcPr>
            <w:tcW w:w="134" w:type="dxa"/>
            <w:vAlign w:val="center"/>
          </w:tcPr>
          <w:p w14:paraId="777792FD"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414EE953" w14:textId="77777777" w:rsidR="00AB39C0" w:rsidRPr="001E7213" w:rsidRDefault="00AB39C0" w:rsidP="00AB39C0">
            <w:pPr>
              <w:pStyle w:val="Divider"/>
              <w:jc w:val="center"/>
            </w:pPr>
          </w:p>
        </w:tc>
        <w:tc>
          <w:tcPr>
            <w:tcW w:w="134" w:type="dxa"/>
            <w:vAlign w:val="center"/>
          </w:tcPr>
          <w:p w14:paraId="0B59E0E9"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1215F043" w14:textId="77777777" w:rsidR="00AB39C0" w:rsidRPr="001E7213" w:rsidRDefault="00AB39C0" w:rsidP="00AB39C0">
            <w:pPr>
              <w:pStyle w:val="Divider"/>
            </w:pPr>
          </w:p>
        </w:tc>
      </w:tr>
      <w:tr w:rsidR="00AB39C0" w14:paraId="5AEEAD52" w14:textId="77777777" w:rsidTr="006D72D8">
        <w:trPr>
          <w:cantSplit/>
          <w:trHeight w:val="397"/>
        </w:trPr>
        <w:tc>
          <w:tcPr>
            <w:tcW w:w="624" w:type="dxa"/>
            <w:tcMar>
              <w:left w:w="113" w:type="dxa"/>
            </w:tcMar>
            <w:vAlign w:val="center"/>
          </w:tcPr>
          <w:p w14:paraId="48F47071" w14:textId="77777777" w:rsidR="00AB39C0" w:rsidRDefault="00AB39C0" w:rsidP="00AB39C0">
            <w:pPr>
              <w:pStyle w:val="Tabletext"/>
            </w:pPr>
            <w:r>
              <w:t>8.</w:t>
            </w:r>
          </w:p>
        </w:tc>
        <w:tc>
          <w:tcPr>
            <w:tcW w:w="4649" w:type="dxa"/>
          </w:tcPr>
          <w:p w14:paraId="648A74B1" w14:textId="057588A9" w:rsidR="00AB39C0" w:rsidRDefault="00AB39C0" w:rsidP="00AB39C0">
            <w:pPr>
              <w:pStyle w:val="Tabletext"/>
            </w:pPr>
            <w:r>
              <w:t>Make a paper boat and see if it floats</w:t>
            </w:r>
          </w:p>
        </w:tc>
        <w:tc>
          <w:tcPr>
            <w:tcW w:w="134" w:type="dxa"/>
            <w:tcBorders>
              <w:right w:val="single" w:sz="4" w:space="0" w:color="auto"/>
            </w:tcBorders>
            <w:vAlign w:val="center"/>
          </w:tcPr>
          <w:p w14:paraId="2EAB9BBE"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882A204"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168E2CB4"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755A02C" w14:textId="77777777" w:rsidR="00AB39C0" w:rsidRDefault="00AB39C0" w:rsidP="00AB39C0">
            <w:pPr>
              <w:pStyle w:val="Tabletext"/>
            </w:pPr>
          </w:p>
        </w:tc>
      </w:tr>
      <w:tr w:rsidR="00AB39C0" w14:paraId="3E7B277E" w14:textId="77777777" w:rsidTr="006D72D8">
        <w:trPr>
          <w:cantSplit/>
          <w:trHeight w:val="20"/>
        </w:trPr>
        <w:tc>
          <w:tcPr>
            <w:tcW w:w="624" w:type="dxa"/>
            <w:tcMar>
              <w:left w:w="113" w:type="dxa"/>
            </w:tcMar>
            <w:vAlign w:val="center"/>
          </w:tcPr>
          <w:p w14:paraId="117C0DDD" w14:textId="77777777" w:rsidR="00AB39C0" w:rsidRPr="001E7213" w:rsidRDefault="00AB39C0" w:rsidP="00AB39C0">
            <w:pPr>
              <w:pStyle w:val="Divider"/>
            </w:pPr>
          </w:p>
        </w:tc>
        <w:tc>
          <w:tcPr>
            <w:tcW w:w="4649" w:type="dxa"/>
          </w:tcPr>
          <w:p w14:paraId="5F2CA06A" w14:textId="18F52D64" w:rsidR="00AB39C0" w:rsidRPr="001E7213" w:rsidRDefault="00AB39C0" w:rsidP="00AB39C0">
            <w:pPr>
              <w:pStyle w:val="Divider"/>
            </w:pPr>
          </w:p>
        </w:tc>
        <w:tc>
          <w:tcPr>
            <w:tcW w:w="134" w:type="dxa"/>
            <w:vAlign w:val="center"/>
          </w:tcPr>
          <w:p w14:paraId="4E12E723"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463A0162" w14:textId="77777777" w:rsidR="00AB39C0" w:rsidRPr="001E7213" w:rsidRDefault="00AB39C0" w:rsidP="00AB39C0">
            <w:pPr>
              <w:pStyle w:val="Divider"/>
              <w:jc w:val="center"/>
            </w:pPr>
          </w:p>
        </w:tc>
        <w:tc>
          <w:tcPr>
            <w:tcW w:w="134" w:type="dxa"/>
            <w:vAlign w:val="center"/>
          </w:tcPr>
          <w:p w14:paraId="3A53D402"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3CF92E8A" w14:textId="77777777" w:rsidR="00AB39C0" w:rsidRPr="001E7213" w:rsidRDefault="00AB39C0" w:rsidP="00AB39C0">
            <w:pPr>
              <w:pStyle w:val="Divider"/>
            </w:pPr>
          </w:p>
        </w:tc>
      </w:tr>
      <w:tr w:rsidR="00AB39C0" w14:paraId="694D74E6" w14:textId="77777777" w:rsidTr="006D72D8">
        <w:trPr>
          <w:cantSplit/>
          <w:trHeight w:val="397"/>
        </w:trPr>
        <w:tc>
          <w:tcPr>
            <w:tcW w:w="624" w:type="dxa"/>
            <w:shd w:val="clear" w:color="auto" w:fill="FCEAD9"/>
            <w:tcMar>
              <w:left w:w="113" w:type="dxa"/>
            </w:tcMar>
            <w:vAlign w:val="center"/>
          </w:tcPr>
          <w:p w14:paraId="15A6F1EE" w14:textId="77777777" w:rsidR="00AB39C0" w:rsidRDefault="00AB39C0" w:rsidP="00AB39C0">
            <w:pPr>
              <w:pStyle w:val="Tabletext"/>
            </w:pPr>
            <w:r>
              <w:t>9.</w:t>
            </w:r>
          </w:p>
        </w:tc>
        <w:tc>
          <w:tcPr>
            <w:tcW w:w="4649" w:type="dxa"/>
            <w:shd w:val="clear" w:color="auto" w:fill="FCEAD9"/>
          </w:tcPr>
          <w:p w14:paraId="409BF32E" w14:textId="09086E33" w:rsidR="00AB39C0" w:rsidRDefault="00AB39C0" w:rsidP="00AB39C0">
            <w:pPr>
              <w:pStyle w:val="Tabletext"/>
            </w:pPr>
            <w:r>
              <w:t>Perform a song</w:t>
            </w:r>
          </w:p>
        </w:tc>
        <w:tc>
          <w:tcPr>
            <w:tcW w:w="134" w:type="dxa"/>
            <w:tcBorders>
              <w:right w:val="single" w:sz="4" w:space="0" w:color="auto"/>
            </w:tcBorders>
            <w:vAlign w:val="center"/>
          </w:tcPr>
          <w:p w14:paraId="39CCFCA2"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804B34A"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375EC898"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A423739" w14:textId="77777777" w:rsidR="00AB39C0" w:rsidRDefault="00AB39C0" w:rsidP="00AB39C0">
            <w:pPr>
              <w:pStyle w:val="Tabletext"/>
            </w:pPr>
          </w:p>
        </w:tc>
      </w:tr>
      <w:tr w:rsidR="00AB39C0" w14:paraId="23850B2E" w14:textId="77777777" w:rsidTr="006D72D8">
        <w:trPr>
          <w:cantSplit/>
          <w:trHeight w:val="20"/>
        </w:trPr>
        <w:tc>
          <w:tcPr>
            <w:tcW w:w="624" w:type="dxa"/>
            <w:tcMar>
              <w:left w:w="113" w:type="dxa"/>
            </w:tcMar>
            <w:vAlign w:val="center"/>
          </w:tcPr>
          <w:p w14:paraId="5B8A8AAC" w14:textId="77777777" w:rsidR="00AB39C0" w:rsidRPr="001E7213" w:rsidRDefault="00AB39C0" w:rsidP="00AB39C0">
            <w:pPr>
              <w:pStyle w:val="Divider"/>
            </w:pPr>
          </w:p>
        </w:tc>
        <w:tc>
          <w:tcPr>
            <w:tcW w:w="4649" w:type="dxa"/>
          </w:tcPr>
          <w:p w14:paraId="6CF6D0A2" w14:textId="3F074BD6" w:rsidR="00AB39C0" w:rsidRPr="001E7213" w:rsidRDefault="00AB39C0" w:rsidP="00AB39C0">
            <w:pPr>
              <w:pStyle w:val="Divider"/>
            </w:pPr>
          </w:p>
        </w:tc>
        <w:tc>
          <w:tcPr>
            <w:tcW w:w="134" w:type="dxa"/>
            <w:vAlign w:val="center"/>
          </w:tcPr>
          <w:p w14:paraId="53AEC31F"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7280683B" w14:textId="77777777" w:rsidR="00AB39C0" w:rsidRPr="001E7213" w:rsidRDefault="00AB39C0" w:rsidP="00AB39C0">
            <w:pPr>
              <w:pStyle w:val="Divider"/>
              <w:jc w:val="center"/>
            </w:pPr>
          </w:p>
        </w:tc>
        <w:tc>
          <w:tcPr>
            <w:tcW w:w="134" w:type="dxa"/>
            <w:vAlign w:val="center"/>
          </w:tcPr>
          <w:p w14:paraId="432B95D2"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7A1F72D3" w14:textId="77777777" w:rsidR="00AB39C0" w:rsidRPr="001E7213" w:rsidRDefault="00AB39C0" w:rsidP="00AB39C0">
            <w:pPr>
              <w:pStyle w:val="Divider"/>
            </w:pPr>
          </w:p>
        </w:tc>
      </w:tr>
      <w:tr w:rsidR="00AB39C0" w14:paraId="5F24ED4B" w14:textId="77777777" w:rsidTr="006D72D8">
        <w:trPr>
          <w:cantSplit/>
          <w:trHeight w:val="397"/>
        </w:trPr>
        <w:tc>
          <w:tcPr>
            <w:tcW w:w="624" w:type="dxa"/>
            <w:tcMar>
              <w:left w:w="113" w:type="dxa"/>
            </w:tcMar>
            <w:vAlign w:val="center"/>
          </w:tcPr>
          <w:p w14:paraId="420AA75F" w14:textId="77777777" w:rsidR="00AB39C0" w:rsidRDefault="00AB39C0" w:rsidP="00AB39C0">
            <w:pPr>
              <w:pStyle w:val="Tabletext"/>
            </w:pPr>
            <w:r>
              <w:t>10.</w:t>
            </w:r>
          </w:p>
        </w:tc>
        <w:tc>
          <w:tcPr>
            <w:tcW w:w="4649" w:type="dxa"/>
          </w:tcPr>
          <w:p w14:paraId="2DC3C22D" w14:textId="237853D9" w:rsidR="00AB39C0" w:rsidRDefault="00AB39C0" w:rsidP="00AB39C0">
            <w:pPr>
              <w:pStyle w:val="Tabletext"/>
            </w:pPr>
            <w:r>
              <w:t>Re-tell a story to an audience</w:t>
            </w:r>
          </w:p>
        </w:tc>
        <w:tc>
          <w:tcPr>
            <w:tcW w:w="134" w:type="dxa"/>
            <w:tcBorders>
              <w:right w:val="single" w:sz="4" w:space="0" w:color="auto"/>
            </w:tcBorders>
            <w:vAlign w:val="center"/>
          </w:tcPr>
          <w:p w14:paraId="49FD09F2"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B735B57"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6383C496"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119A03C" w14:textId="77777777" w:rsidR="00AB39C0" w:rsidRDefault="00AB39C0" w:rsidP="00AB39C0">
            <w:pPr>
              <w:pStyle w:val="Tabletext"/>
            </w:pPr>
          </w:p>
        </w:tc>
      </w:tr>
      <w:tr w:rsidR="00AB39C0" w14:paraId="06709364" w14:textId="77777777" w:rsidTr="006D72D8">
        <w:trPr>
          <w:cantSplit/>
          <w:trHeight w:val="20"/>
        </w:trPr>
        <w:tc>
          <w:tcPr>
            <w:tcW w:w="624" w:type="dxa"/>
            <w:tcMar>
              <w:left w:w="113" w:type="dxa"/>
            </w:tcMar>
            <w:vAlign w:val="center"/>
          </w:tcPr>
          <w:p w14:paraId="26B04BBC" w14:textId="77777777" w:rsidR="00AB39C0" w:rsidRPr="001E7213" w:rsidRDefault="00AB39C0" w:rsidP="00AB39C0">
            <w:pPr>
              <w:pStyle w:val="Divider"/>
            </w:pPr>
          </w:p>
        </w:tc>
        <w:tc>
          <w:tcPr>
            <w:tcW w:w="4649" w:type="dxa"/>
          </w:tcPr>
          <w:p w14:paraId="54563DF1" w14:textId="76560B7E" w:rsidR="00AB39C0" w:rsidRPr="001E7213" w:rsidRDefault="00AB39C0" w:rsidP="00AB39C0">
            <w:pPr>
              <w:pStyle w:val="Divider"/>
            </w:pPr>
          </w:p>
        </w:tc>
        <w:tc>
          <w:tcPr>
            <w:tcW w:w="134" w:type="dxa"/>
            <w:vAlign w:val="center"/>
          </w:tcPr>
          <w:p w14:paraId="0B932DCE"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2850F6DA" w14:textId="77777777" w:rsidR="00AB39C0" w:rsidRPr="001E7213" w:rsidRDefault="00AB39C0" w:rsidP="00AB39C0">
            <w:pPr>
              <w:pStyle w:val="Divider"/>
              <w:jc w:val="center"/>
            </w:pPr>
          </w:p>
        </w:tc>
        <w:tc>
          <w:tcPr>
            <w:tcW w:w="134" w:type="dxa"/>
            <w:vAlign w:val="center"/>
          </w:tcPr>
          <w:p w14:paraId="451AD9D1"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322311DA" w14:textId="77777777" w:rsidR="00AB39C0" w:rsidRPr="001E7213" w:rsidRDefault="00AB39C0" w:rsidP="00AB39C0">
            <w:pPr>
              <w:pStyle w:val="Divider"/>
            </w:pPr>
          </w:p>
        </w:tc>
      </w:tr>
      <w:tr w:rsidR="00AB39C0" w14:paraId="34E099CC" w14:textId="77777777" w:rsidTr="006D72D8">
        <w:trPr>
          <w:cantSplit/>
          <w:trHeight w:val="397"/>
        </w:trPr>
        <w:tc>
          <w:tcPr>
            <w:tcW w:w="624" w:type="dxa"/>
            <w:shd w:val="clear" w:color="auto" w:fill="FCEAD9"/>
            <w:tcMar>
              <w:left w:w="113" w:type="dxa"/>
            </w:tcMar>
            <w:vAlign w:val="center"/>
          </w:tcPr>
          <w:p w14:paraId="27D329D6" w14:textId="77777777" w:rsidR="00AB39C0" w:rsidRDefault="00AB39C0" w:rsidP="00AB39C0">
            <w:pPr>
              <w:pStyle w:val="Tabletext"/>
            </w:pPr>
            <w:r>
              <w:t>11.</w:t>
            </w:r>
          </w:p>
        </w:tc>
        <w:tc>
          <w:tcPr>
            <w:tcW w:w="4649" w:type="dxa"/>
            <w:shd w:val="clear" w:color="auto" w:fill="FCEAD9"/>
          </w:tcPr>
          <w:p w14:paraId="6AF8CDA8" w14:textId="5A3583F2" w:rsidR="00AB39C0" w:rsidRDefault="00AB39C0" w:rsidP="00AB39C0">
            <w:pPr>
              <w:pStyle w:val="Tabletext"/>
            </w:pPr>
            <w:r>
              <w:t>Post a letter</w:t>
            </w:r>
          </w:p>
        </w:tc>
        <w:tc>
          <w:tcPr>
            <w:tcW w:w="134" w:type="dxa"/>
            <w:tcBorders>
              <w:right w:val="single" w:sz="4" w:space="0" w:color="auto"/>
            </w:tcBorders>
            <w:vAlign w:val="center"/>
          </w:tcPr>
          <w:p w14:paraId="65F69AD8"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09F3134"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362F5E79"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24825D7" w14:textId="77777777" w:rsidR="00AB39C0" w:rsidRDefault="00AB39C0" w:rsidP="00AB39C0">
            <w:pPr>
              <w:pStyle w:val="Tabletext"/>
            </w:pPr>
          </w:p>
        </w:tc>
      </w:tr>
      <w:tr w:rsidR="00AB39C0" w14:paraId="21709ECE" w14:textId="77777777" w:rsidTr="006D72D8">
        <w:trPr>
          <w:cantSplit/>
          <w:trHeight w:val="20"/>
        </w:trPr>
        <w:tc>
          <w:tcPr>
            <w:tcW w:w="624" w:type="dxa"/>
            <w:tcMar>
              <w:left w:w="113" w:type="dxa"/>
            </w:tcMar>
            <w:vAlign w:val="center"/>
          </w:tcPr>
          <w:p w14:paraId="27790825" w14:textId="77777777" w:rsidR="00AB39C0" w:rsidRPr="001E7213" w:rsidRDefault="00AB39C0" w:rsidP="00AB39C0">
            <w:pPr>
              <w:pStyle w:val="Divider"/>
            </w:pPr>
          </w:p>
        </w:tc>
        <w:tc>
          <w:tcPr>
            <w:tcW w:w="4649" w:type="dxa"/>
          </w:tcPr>
          <w:p w14:paraId="693A2F88" w14:textId="53C4009F" w:rsidR="00AB39C0" w:rsidRPr="001E7213" w:rsidRDefault="00AB39C0" w:rsidP="00AB39C0">
            <w:pPr>
              <w:pStyle w:val="Divider"/>
            </w:pPr>
          </w:p>
        </w:tc>
        <w:tc>
          <w:tcPr>
            <w:tcW w:w="134" w:type="dxa"/>
            <w:vAlign w:val="center"/>
          </w:tcPr>
          <w:p w14:paraId="783E682B"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0D2F2BD1" w14:textId="77777777" w:rsidR="00AB39C0" w:rsidRPr="001E7213" w:rsidRDefault="00AB39C0" w:rsidP="00AB39C0">
            <w:pPr>
              <w:pStyle w:val="Divider"/>
              <w:jc w:val="center"/>
            </w:pPr>
          </w:p>
        </w:tc>
        <w:tc>
          <w:tcPr>
            <w:tcW w:w="134" w:type="dxa"/>
            <w:vAlign w:val="center"/>
          </w:tcPr>
          <w:p w14:paraId="65B09D82"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439760FD" w14:textId="77777777" w:rsidR="00AB39C0" w:rsidRPr="001E7213" w:rsidRDefault="00AB39C0" w:rsidP="00AB39C0">
            <w:pPr>
              <w:pStyle w:val="Divider"/>
            </w:pPr>
          </w:p>
        </w:tc>
      </w:tr>
      <w:tr w:rsidR="00AB39C0" w14:paraId="274C1E9A" w14:textId="77777777" w:rsidTr="006D72D8">
        <w:trPr>
          <w:cantSplit/>
          <w:trHeight w:val="397"/>
        </w:trPr>
        <w:tc>
          <w:tcPr>
            <w:tcW w:w="624" w:type="dxa"/>
            <w:tcMar>
              <w:left w:w="113" w:type="dxa"/>
            </w:tcMar>
            <w:vAlign w:val="center"/>
          </w:tcPr>
          <w:p w14:paraId="788916F4" w14:textId="77777777" w:rsidR="00AB39C0" w:rsidRDefault="00AB39C0" w:rsidP="00AB39C0">
            <w:pPr>
              <w:pStyle w:val="Tabletext"/>
            </w:pPr>
            <w:r>
              <w:t>12.</w:t>
            </w:r>
          </w:p>
        </w:tc>
        <w:tc>
          <w:tcPr>
            <w:tcW w:w="4649" w:type="dxa"/>
          </w:tcPr>
          <w:p w14:paraId="3E4291D7" w14:textId="5213CC21" w:rsidR="00AB39C0" w:rsidRDefault="00AB39C0" w:rsidP="00AB39C0">
            <w:pPr>
              <w:pStyle w:val="Tabletext"/>
            </w:pPr>
            <w:r>
              <w:t>Hunt for a minibeast</w:t>
            </w:r>
          </w:p>
        </w:tc>
        <w:tc>
          <w:tcPr>
            <w:tcW w:w="134" w:type="dxa"/>
            <w:tcBorders>
              <w:right w:val="single" w:sz="4" w:space="0" w:color="auto"/>
            </w:tcBorders>
            <w:vAlign w:val="center"/>
          </w:tcPr>
          <w:p w14:paraId="1AE1C10C"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1B797F7"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5B4DB7D2"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F91CC01" w14:textId="77777777" w:rsidR="00AB39C0" w:rsidRDefault="00AB39C0" w:rsidP="00AB39C0">
            <w:pPr>
              <w:pStyle w:val="Tabletext"/>
            </w:pPr>
          </w:p>
        </w:tc>
      </w:tr>
      <w:tr w:rsidR="00AB39C0" w14:paraId="5FD82736" w14:textId="77777777" w:rsidTr="006D72D8">
        <w:trPr>
          <w:cantSplit/>
          <w:trHeight w:val="20"/>
        </w:trPr>
        <w:tc>
          <w:tcPr>
            <w:tcW w:w="624" w:type="dxa"/>
            <w:tcMar>
              <w:left w:w="113" w:type="dxa"/>
            </w:tcMar>
            <w:vAlign w:val="center"/>
          </w:tcPr>
          <w:p w14:paraId="2E3EC46D" w14:textId="77777777" w:rsidR="00AB39C0" w:rsidRPr="001E7213" w:rsidRDefault="00AB39C0" w:rsidP="00AB39C0">
            <w:pPr>
              <w:pStyle w:val="Divider"/>
            </w:pPr>
          </w:p>
        </w:tc>
        <w:tc>
          <w:tcPr>
            <w:tcW w:w="4649" w:type="dxa"/>
          </w:tcPr>
          <w:p w14:paraId="39025234" w14:textId="62E614A8" w:rsidR="00AB39C0" w:rsidRPr="001E7213" w:rsidRDefault="00AB39C0" w:rsidP="00AB39C0">
            <w:pPr>
              <w:pStyle w:val="Divider"/>
            </w:pPr>
          </w:p>
        </w:tc>
        <w:tc>
          <w:tcPr>
            <w:tcW w:w="134" w:type="dxa"/>
            <w:vAlign w:val="center"/>
          </w:tcPr>
          <w:p w14:paraId="29186F1B"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296B2CF6" w14:textId="77777777" w:rsidR="00AB39C0" w:rsidRPr="001E7213" w:rsidRDefault="00AB39C0" w:rsidP="00AB39C0">
            <w:pPr>
              <w:pStyle w:val="Divider"/>
              <w:jc w:val="center"/>
            </w:pPr>
          </w:p>
        </w:tc>
        <w:tc>
          <w:tcPr>
            <w:tcW w:w="134" w:type="dxa"/>
            <w:vAlign w:val="center"/>
          </w:tcPr>
          <w:p w14:paraId="0FA89E28"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52C80E44" w14:textId="77777777" w:rsidR="00AB39C0" w:rsidRPr="001E7213" w:rsidRDefault="00AB39C0" w:rsidP="00AB39C0">
            <w:pPr>
              <w:pStyle w:val="Divider"/>
            </w:pPr>
          </w:p>
        </w:tc>
      </w:tr>
      <w:tr w:rsidR="00AB39C0" w14:paraId="7E2D15AD" w14:textId="77777777" w:rsidTr="006D72D8">
        <w:trPr>
          <w:cantSplit/>
          <w:trHeight w:val="397"/>
        </w:trPr>
        <w:tc>
          <w:tcPr>
            <w:tcW w:w="624" w:type="dxa"/>
            <w:shd w:val="clear" w:color="auto" w:fill="FCEAD9"/>
            <w:tcMar>
              <w:left w:w="113" w:type="dxa"/>
            </w:tcMar>
            <w:vAlign w:val="center"/>
          </w:tcPr>
          <w:p w14:paraId="02651AA9" w14:textId="77777777" w:rsidR="00AB39C0" w:rsidRDefault="00AB39C0" w:rsidP="00AB39C0">
            <w:pPr>
              <w:pStyle w:val="Tabletext"/>
            </w:pPr>
            <w:r>
              <w:t>13.</w:t>
            </w:r>
          </w:p>
        </w:tc>
        <w:tc>
          <w:tcPr>
            <w:tcW w:w="4649" w:type="dxa"/>
            <w:shd w:val="clear" w:color="auto" w:fill="FCEAD9"/>
          </w:tcPr>
          <w:p w14:paraId="7BBC8947" w14:textId="5C8AF96F" w:rsidR="00AB39C0" w:rsidRDefault="00AB39C0" w:rsidP="00AB39C0">
            <w:pPr>
              <w:pStyle w:val="Tabletext"/>
            </w:pPr>
            <w:r>
              <w:t>Take a photograph</w:t>
            </w:r>
          </w:p>
        </w:tc>
        <w:tc>
          <w:tcPr>
            <w:tcW w:w="134" w:type="dxa"/>
            <w:tcBorders>
              <w:right w:val="single" w:sz="4" w:space="0" w:color="auto"/>
            </w:tcBorders>
            <w:vAlign w:val="center"/>
          </w:tcPr>
          <w:p w14:paraId="0AEB585E"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1A9C407"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68D1E4A8"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73DF000" w14:textId="77777777" w:rsidR="00AB39C0" w:rsidRDefault="00AB39C0" w:rsidP="00AB39C0">
            <w:pPr>
              <w:pStyle w:val="Tabletext"/>
            </w:pPr>
          </w:p>
        </w:tc>
      </w:tr>
      <w:tr w:rsidR="00AB39C0" w14:paraId="47D80EE5" w14:textId="77777777" w:rsidTr="006D72D8">
        <w:trPr>
          <w:cantSplit/>
          <w:trHeight w:val="20"/>
        </w:trPr>
        <w:tc>
          <w:tcPr>
            <w:tcW w:w="624" w:type="dxa"/>
            <w:tcMar>
              <w:left w:w="113" w:type="dxa"/>
            </w:tcMar>
            <w:vAlign w:val="center"/>
          </w:tcPr>
          <w:p w14:paraId="22A57A59" w14:textId="77777777" w:rsidR="00AB39C0" w:rsidRPr="001E7213" w:rsidRDefault="00AB39C0" w:rsidP="00AB39C0">
            <w:pPr>
              <w:pStyle w:val="Divider"/>
            </w:pPr>
          </w:p>
        </w:tc>
        <w:tc>
          <w:tcPr>
            <w:tcW w:w="4649" w:type="dxa"/>
          </w:tcPr>
          <w:p w14:paraId="41535C68" w14:textId="106B0F39" w:rsidR="00AB39C0" w:rsidRPr="001E7213" w:rsidRDefault="00AB39C0" w:rsidP="00AB39C0">
            <w:pPr>
              <w:pStyle w:val="Divider"/>
            </w:pPr>
          </w:p>
        </w:tc>
        <w:tc>
          <w:tcPr>
            <w:tcW w:w="134" w:type="dxa"/>
            <w:vAlign w:val="center"/>
          </w:tcPr>
          <w:p w14:paraId="360CE4D6"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27B3C487" w14:textId="77777777" w:rsidR="00AB39C0" w:rsidRPr="001E7213" w:rsidRDefault="00AB39C0" w:rsidP="00AB39C0">
            <w:pPr>
              <w:pStyle w:val="Divider"/>
              <w:jc w:val="center"/>
            </w:pPr>
          </w:p>
        </w:tc>
        <w:tc>
          <w:tcPr>
            <w:tcW w:w="134" w:type="dxa"/>
            <w:vAlign w:val="center"/>
          </w:tcPr>
          <w:p w14:paraId="36874044"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7DB946A4" w14:textId="77777777" w:rsidR="00AB39C0" w:rsidRPr="001E7213" w:rsidRDefault="00AB39C0" w:rsidP="00AB39C0">
            <w:pPr>
              <w:pStyle w:val="Divider"/>
            </w:pPr>
          </w:p>
        </w:tc>
      </w:tr>
      <w:tr w:rsidR="00AB39C0" w14:paraId="1915C0AB" w14:textId="77777777" w:rsidTr="006D72D8">
        <w:trPr>
          <w:cantSplit/>
          <w:trHeight w:val="397"/>
        </w:trPr>
        <w:tc>
          <w:tcPr>
            <w:tcW w:w="624" w:type="dxa"/>
            <w:tcMar>
              <w:left w:w="113" w:type="dxa"/>
            </w:tcMar>
            <w:vAlign w:val="center"/>
          </w:tcPr>
          <w:p w14:paraId="46C030D9" w14:textId="77777777" w:rsidR="00AB39C0" w:rsidRDefault="00AB39C0" w:rsidP="00AB39C0">
            <w:pPr>
              <w:pStyle w:val="Tabletext"/>
            </w:pPr>
            <w:r>
              <w:t>14.</w:t>
            </w:r>
          </w:p>
        </w:tc>
        <w:tc>
          <w:tcPr>
            <w:tcW w:w="4649" w:type="dxa"/>
          </w:tcPr>
          <w:p w14:paraId="561EBD83" w14:textId="5A90034B" w:rsidR="00AB39C0" w:rsidRDefault="00AB39C0" w:rsidP="00AB39C0">
            <w:pPr>
              <w:pStyle w:val="Tabletext"/>
            </w:pPr>
            <w:r>
              <w:t>Dress up like a pirate and make a treasure map</w:t>
            </w:r>
          </w:p>
        </w:tc>
        <w:tc>
          <w:tcPr>
            <w:tcW w:w="134" w:type="dxa"/>
            <w:tcBorders>
              <w:right w:val="single" w:sz="4" w:space="0" w:color="auto"/>
            </w:tcBorders>
            <w:vAlign w:val="center"/>
          </w:tcPr>
          <w:p w14:paraId="74592BC5"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BF114F6"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0ABDE688"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241959F" w14:textId="77777777" w:rsidR="00AB39C0" w:rsidRDefault="00AB39C0" w:rsidP="00AB39C0">
            <w:pPr>
              <w:pStyle w:val="Tabletext"/>
            </w:pPr>
          </w:p>
        </w:tc>
      </w:tr>
      <w:tr w:rsidR="00AB39C0" w14:paraId="7445ADA4" w14:textId="77777777" w:rsidTr="006D72D8">
        <w:trPr>
          <w:cantSplit/>
          <w:trHeight w:val="20"/>
        </w:trPr>
        <w:tc>
          <w:tcPr>
            <w:tcW w:w="624" w:type="dxa"/>
            <w:tcMar>
              <w:left w:w="113" w:type="dxa"/>
            </w:tcMar>
            <w:vAlign w:val="center"/>
          </w:tcPr>
          <w:p w14:paraId="728D13AB" w14:textId="77777777" w:rsidR="00AB39C0" w:rsidRPr="001E7213" w:rsidRDefault="00AB39C0" w:rsidP="00AB39C0">
            <w:pPr>
              <w:pStyle w:val="Divider"/>
            </w:pPr>
          </w:p>
        </w:tc>
        <w:tc>
          <w:tcPr>
            <w:tcW w:w="4649" w:type="dxa"/>
          </w:tcPr>
          <w:p w14:paraId="29388620" w14:textId="2F32EB12" w:rsidR="00AB39C0" w:rsidRPr="001E7213" w:rsidRDefault="00AB39C0" w:rsidP="00AB39C0">
            <w:pPr>
              <w:pStyle w:val="Divider"/>
            </w:pPr>
            <w:r w:rsidRPr="00F9275F">
              <w:t>Make a paper boat and see if it floats</w:t>
            </w:r>
          </w:p>
        </w:tc>
        <w:tc>
          <w:tcPr>
            <w:tcW w:w="134" w:type="dxa"/>
            <w:vAlign w:val="center"/>
          </w:tcPr>
          <w:p w14:paraId="787E4EF7"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20A855AA" w14:textId="77777777" w:rsidR="00AB39C0" w:rsidRPr="001E7213" w:rsidRDefault="00AB39C0" w:rsidP="00AB39C0">
            <w:pPr>
              <w:pStyle w:val="Divider"/>
              <w:jc w:val="center"/>
            </w:pPr>
          </w:p>
        </w:tc>
        <w:tc>
          <w:tcPr>
            <w:tcW w:w="134" w:type="dxa"/>
            <w:vAlign w:val="center"/>
          </w:tcPr>
          <w:p w14:paraId="74EB1F04"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7B11C87F" w14:textId="77777777" w:rsidR="00AB39C0" w:rsidRPr="001E7213" w:rsidRDefault="00AB39C0" w:rsidP="00AB39C0">
            <w:pPr>
              <w:pStyle w:val="Divider"/>
            </w:pPr>
          </w:p>
        </w:tc>
      </w:tr>
      <w:tr w:rsidR="00AB39C0" w14:paraId="23227936" w14:textId="77777777" w:rsidTr="006D72D8">
        <w:trPr>
          <w:cantSplit/>
          <w:trHeight w:val="397"/>
        </w:trPr>
        <w:tc>
          <w:tcPr>
            <w:tcW w:w="624" w:type="dxa"/>
            <w:shd w:val="clear" w:color="auto" w:fill="FCEAD9"/>
            <w:tcMar>
              <w:left w:w="113" w:type="dxa"/>
            </w:tcMar>
            <w:vAlign w:val="center"/>
          </w:tcPr>
          <w:p w14:paraId="30235002" w14:textId="77777777" w:rsidR="00AB39C0" w:rsidRDefault="00AB39C0" w:rsidP="00AB39C0">
            <w:pPr>
              <w:pStyle w:val="Tabletext"/>
            </w:pPr>
            <w:r>
              <w:t>15.</w:t>
            </w:r>
          </w:p>
        </w:tc>
        <w:tc>
          <w:tcPr>
            <w:tcW w:w="4649" w:type="dxa"/>
            <w:shd w:val="clear" w:color="auto" w:fill="FCEAD9"/>
          </w:tcPr>
          <w:p w14:paraId="55C13810" w14:textId="61DB4AA2" w:rsidR="00AB39C0" w:rsidRDefault="00AB39C0" w:rsidP="00AB39C0">
            <w:pPr>
              <w:pStyle w:val="Tabletext"/>
            </w:pPr>
            <w:r>
              <w:t>Look up where you live on a map</w:t>
            </w:r>
          </w:p>
        </w:tc>
        <w:tc>
          <w:tcPr>
            <w:tcW w:w="134" w:type="dxa"/>
            <w:tcBorders>
              <w:right w:val="single" w:sz="4" w:space="0" w:color="auto"/>
            </w:tcBorders>
            <w:vAlign w:val="center"/>
          </w:tcPr>
          <w:p w14:paraId="7090A7C2"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880B788"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7D0DD88F"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739E568" w14:textId="77777777" w:rsidR="00AB39C0" w:rsidRDefault="00AB39C0" w:rsidP="00AB39C0">
            <w:pPr>
              <w:pStyle w:val="Tabletext"/>
            </w:pPr>
          </w:p>
        </w:tc>
      </w:tr>
      <w:tr w:rsidR="00AB39C0" w14:paraId="7E46D522" w14:textId="77777777" w:rsidTr="006D72D8">
        <w:trPr>
          <w:cantSplit/>
          <w:trHeight w:val="20"/>
        </w:trPr>
        <w:tc>
          <w:tcPr>
            <w:tcW w:w="624" w:type="dxa"/>
            <w:tcMar>
              <w:left w:w="113" w:type="dxa"/>
            </w:tcMar>
            <w:vAlign w:val="center"/>
          </w:tcPr>
          <w:p w14:paraId="7C90C975" w14:textId="77777777" w:rsidR="00AB39C0" w:rsidRPr="001E7213" w:rsidRDefault="00AB39C0" w:rsidP="00AB39C0">
            <w:pPr>
              <w:pStyle w:val="Divider"/>
            </w:pPr>
          </w:p>
        </w:tc>
        <w:tc>
          <w:tcPr>
            <w:tcW w:w="4649" w:type="dxa"/>
          </w:tcPr>
          <w:p w14:paraId="598D7A39" w14:textId="68C8E840" w:rsidR="00AB39C0" w:rsidRPr="001E7213" w:rsidRDefault="00AB39C0" w:rsidP="00AB39C0">
            <w:pPr>
              <w:pStyle w:val="Divider"/>
            </w:pPr>
          </w:p>
        </w:tc>
        <w:tc>
          <w:tcPr>
            <w:tcW w:w="134" w:type="dxa"/>
            <w:vAlign w:val="center"/>
          </w:tcPr>
          <w:p w14:paraId="2396CC21"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6B21C548" w14:textId="77777777" w:rsidR="00AB39C0" w:rsidRPr="001E7213" w:rsidRDefault="00AB39C0" w:rsidP="00AB39C0">
            <w:pPr>
              <w:pStyle w:val="Divider"/>
              <w:jc w:val="center"/>
            </w:pPr>
          </w:p>
        </w:tc>
        <w:tc>
          <w:tcPr>
            <w:tcW w:w="134" w:type="dxa"/>
            <w:vAlign w:val="center"/>
          </w:tcPr>
          <w:p w14:paraId="099A5D4F"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01FA66CF" w14:textId="77777777" w:rsidR="00AB39C0" w:rsidRPr="001E7213" w:rsidRDefault="00AB39C0" w:rsidP="00AB39C0">
            <w:pPr>
              <w:pStyle w:val="Divider"/>
            </w:pPr>
          </w:p>
        </w:tc>
      </w:tr>
      <w:tr w:rsidR="00AB39C0" w14:paraId="7A35087E" w14:textId="77777777" w:rsidTr="006D72D8">
        <w:trPr>
          <w:cantSplit/>
          <w:trHeight w:val="397"/>
        </w:trPr>
        <w:tc>
          <w:tcPr>
            <w:tcW w:w="624" w:type="dxa"/>
            <w:tcMar>
              <w:left w:w="113" w:type="dxa"/>
            </w:tcMar>
            <w:vAlign w:val="center"/>
          </w:tcPr>
          <w:p w14:paraId="7E6B738F" w14:textId="77777777" w:rsidR="00AB39C0" w:rsidRDefault="00AB39C0" w:rsidP="00AB39C0">
            <w:pPr>
              <w:pStyle w:val="Tabletext"/>
            </w:pPr>
            <w:r>
              <w:t>16.</w:t>
            </w:r>
          </w:p>
        </w:tc>
        <w:tc>
          <w:tcPr>
            <w:tcW w:w="4649" w:type="dxa"/>
          </w:tcPr>
          <w:p w14:paraId="7B3D2F9B" w14:textId="34CB0264" w:rsidR="00AB39C0" w:rsidRDefault="00AB39C0" w:rsidP="00AB39C0">
            <w:pPr>
              <w:pStyle w:val="Tabletext"/>
            </w:pPr>
            <w:r>
              <w:t>Have a teddy bears picnic and taste new fruit</w:t>
            </w:r>
          </w:p>
        </w:tc>
        <w:tc>
          <w:tcPr>
            <w:tcW w:w="134" w:type="dxa"/>
            <w:tcBorders>
              <w:right w:val="single" w:sz="4" w:space="0" w:color="auto"/>
            </w:tcBorders>
            <w:vAlign w:val="center"/>
          </w:tcPr>
          <w:p w14:paraId="7558347B"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3E25788"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2D44D832"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526BD32" w14:textId="77777777" w:rsidR="00AB39C0" w:rsidRDefault="00AB39C0" w:rsidP="00AB39C0">
            <w:pPr>
              <w:pStyle w:val="Tabletext"/>
            </w:pPr>
          </w:p>
        </w:tc>
      </w:tr>
      <w:tr w:rsidR="00AB39C0" w14:paraId="4804A39C" w14:textId="77777777" w:rsidTr="006D72D8">
        <w:trPr>
          <w:cantSplit/>
          <w:trHeight w:val="20"/>
        </w:trPr>
        <w:tc>
          <w:tcPr>
            <w:tcW w:w="624" w:type="dxa"/>
            <w:tcMar>
              <w:left w:w="113" w:type="dxa"/>
            </w:tcMar>
            <w:vAlign w:val="center"/>
          </w:tcPr>
          <w:p w14:paraId="5F93C81A" w14:textId="77777777" w:rsidR="00AB39C0" w:rsidRPr="001E7213" w:rsidRDefault="00AB39C0" w:rsidP="00AB39C0">
            <w:pPr>
              <w:pStyle w:val="Divider"/>
            </w:pPr>
          </w:p>
        </w:tc>
        <w:tc>
          <w:tcPr>
            <w:tcW w:w="4649" w:type="dxa"/>
          </w:tcPr>
          <w:p w14:paraId="437070E0" w14:textId="7C0B6A99" w:rsidR="00AB39C0" w:rsidRPr="001E7213" w:rsidRDefault="00AB39C0" w:rsidP="00AB39C0">
            <w:pPr>
              <w:pStyle w:val="Divider"/>
            </w:pPr>
          </w:p>
        </w:tc>
        <w:tc>
          <w:tcPr>
            <w:tcW w:w="134" w:type="dxa"/>
            <w:vAlign w:val="center"/>
          </w:tcPr>
          <w:p w14:paraId="4BA71CA3"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65027C31" w14:textId="77777777" w:rsidR="00AB39C0" w:rsidRPr="001E7213" w:rsidRDefault="00AB39C0" w:rsidP="00AB39C0">
            <w:pPr>
              <w:pStyle w:val="Divider"/>
              <w:jc w:val="center"/>
            </w:pPr>
          </w:p>
        </w:tc>
        <w:tc>
          <w:tcPr>
            <w:tcW w:w="134" w:type="dxa"/>
            <w:vAlign w:val="center"/>
          </w:tcPr>
          <w:p w14:paraId="2B6361FB"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1EB2AF87" w14:textId="77777777" w:rsidR="00AB39C0" w:rsidRPr="001E7213" w:rsidRDefault="00AB39C0" w:rsidP="00AB39C0">
            <w:pPr>
              <w:pStyle w:val="Divider"/>
            </w:pPr>
          </w:p>
        </w:tc>
      </w:tr>
      <w:tr w:rsidR="00AB39C0" w14:paraId="21F54046" w14:textId="77777777" w:rsidTr="006D72D8">
        <w:trPr>
          <w:cantSplit/>
          <w:trHeight w:val="397"/>
        </w:trPr>
        <w:tc>
          <w:tcPr>
            <w:tcW w:w="624" w:type="dxa"/>
            <w:shd w:val="clear" w:color="auto" w:fill="FCEAD9"/>
            <w:tcMar>
              <w:left w:w="113" w:type="dxa"/>
            </w:tcMar>
            <w:vAlign w:val="center"/>
          </w:tcPr>
          <w:p w14:paraId="75058224" w14:textId="77777777" w:rsidR="00AB39C0" w:rsidRDefault="00AB39C0" w:rsidP="00AB39C0">
            <w:pPr>
              <w:pStyle w:val="Tabletext"/>
            </w:pPr>
            <w:r>
              <w:t>17.</w:t>
            </w:r>
          </w:p>
        </w:tc>
        <w:tc>
          <w:tcPr>
            <w:tcW w:w="4649" w:type="dxa"/>
            <w:shd w:val="clear" w:color="auto" w:fill="FCEAD9"/>
          </w:tcPr>
          <w:p w14:paraId="6F5EA38C" w14:textId="6B27927D" w:rsidR="00AB39C0" w:rsidRDefault="00AB39C0" w:rsidP="00AB39C0">
            <w:pPr>
              <w:pStyle w:val="Tabletext"/>
            </w:pPr>
            <w:r>
              <w:t>Visit a library</w:t>
            </w:r>
          </w:p>
        </w:tc>
        <w:tc>
          <w:tcPr>
            <w:tcW w:w="134" w:type="dxa"/>
            <w:tcBorders>
              <w:right w:val="single" w:sz="4" w:space="0" w:color="auto"/>
            </w:tcBorders>
            <w:vAlign w:val="center"/>
          </w:tcPr>
          <w:p w14:paraId="1CB53776"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F1D583F"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53CF536F"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3C0AE8D" w14:textId="77777777" w:rsidR="00AB39C0" w:rsidRDefault="00AB39C0" w:rsidP="00AB39C0">
            <w:pPr>
              <w:pStyle w:val="Tabletext"/>
            </w:pPr>
          </w:p>
        </w:tc>
      </w:tr>
      <w:tr w:rsidR="00AB39C0" w14:paraId="6AA222FA" w14:textId="77777777" w:rsidTr="006D72D8">
        <w:trPr>
          <w:cantSplit/>
          <w:trHeight w:val="20"/>
        </w:trPr>
        <w:tc>
          <w:tcPr>
            <w:tcW w:w="624" w:type="dxa"/>
            <w:tcMar>
              <w:left w:w="113" w:type="dxa"/>
            </w:tcMar>
            <w:vAlign w:val="center"/>
          </w:tcPr>
          <w:p w14:paraId="58AF8A3B" w14:textId="77777777" w:rsidR="00AB39C0" w:rsidRPr="001E7213" w:rsidRDefault="00AB39C0" w:rsidP="00AB39C0">
            <w:pPr>
              <w:pStyle w:val="Divider"/>
            </w:pPr>
          </w:p>
        </w:tc>
        <w:tc>
          <w:tcPr>
            <w:tcW w:w="4649" w:type="dxa"/>
          </w:tcPr>
          <w:p w14:paraId="6156DA3D" w14:textId="315129CA" w:rsidR="00AB39C0" w:rsidRPr="001E7213" w:rsidRDefault="00AB39C0" w:rsidP="00AB39C0">
            <w:pPr>
              <w:pStyle w:val="Divider"/>
            </w:pPr>
          </w:p>
        </w:tc>
        <w:tc>
          <w:tcPr>
            <w:tcW w:w="134" w:type="dxa"/>
            <w:vAlign w:val="center"/>
          </w:tcPr>
          <w:p w14:paraId="5BFF4A13"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6BC994AA" w14:textId="77777777" w:rsidR="00AB39C0" w:rsidRPr="001E7213" w:rsidRDefault="00AB39C0" w:rsidP="00AB39C0">
            <w:pPr>
              <w:pStyle w:val="Divider"/>
              <w:jc w:val="center"/>
            </w:pPr>
          </w:p>
        </w:tc>
        <w:tc>
          <w:tcPr>
            <w:tcW w:w="134" w:type="dxa"/>
            <w:vAlign w:val="center"/>
          </w:tcPr>
          <w:p w14:paraId="2F592ED3"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0B66323E" w14:textId="77777777" w:rsidR="00AB39C0" w:rsidRPr="001E7213" w:rsidRDefault="00AB39C0" w:rsidP="00AB39C0">
            <w:pPr>
              <w:pStyle w:val="Divider"/>
            </w:pPr>
          </w:p>
        </w:tc>
      </w:tr>
      <w:tr w:rsidR="00AB39C0" w14:paraId="7E7B338E" w14:textId="77777777" w:rsidTr="006D72D8">
        <w:trPr>
          <w:cantSplit/>
          <w:trHeight w:val="397"/>
        </w:trPr>
        <w:tc>
          <w:tcPr>
            <w:tcW w:w="624" w:type="dxa"/>
            <w:tcMar>
              <w:left w:w="113" w:type="dxa"/>
            </w:tcMar>
            <w:vAlign w:val="center"/>
          </w:tcPr>
          <w:p w14:paraId="6924C256" w14:textId="77777777" w:rsidR="00AB39C0" w:rsidRDefault="00AB39C0" w:rsidP="00AB39C0">
            <w:pPr>
              <w:pStyle w:val="Tabletext"/>
            </w:pPr>
            <w:r>
              <w:t>18.</w:t>
            </w:r>
          </w:p>
        </w:tc>
        <w:tc>
          <w:tcPr>
            <w:tcW w:w="4649" w:type="dxa"/>
          </w:tcPr>
          <w:p w14:paraId="42403E33" w14:textId="682BAF48" w:rsidR="00AB39C0" w:rsidRDefault="00AB39C0" w:rsidP="00AB39C0">
            <w:pPr>
              <w:pStyle w:val="Tabletext"/>
            </w:pPr>
            <w:r>
              <w:t>Play in the snow</w:t>
            </w:r>
          </w:p>
        </w:tc>
        <w:tc>
          <w:tcPr>
            <w:tcW w:w="134" w:type="dxa"/>
            <w:tcBorders>
              <w:right w:val="single" w:sz="4" w:space="0" w:color="auto"/>
            </w:tcBorders>
            <w:vAlign w:val="center"/>
          </w:tcPr>
          <w:p w14:paraId="359F0604"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0B698FA"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68177A45"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7BAA5E5" w14:textId="77777777" w:rsidR="00AB39C0" w:rsidRDefault="00AB39C0" w:rsidP="00AB39C0">
            <w:pPr>
              <w:pStyle w:val="Tabletext"/>
            </w:pPr>
          </w:p>
        </w:tc>
      </w:tr>
      <w:tr w:rsidR="00AB39C0" w14:paraId="185C8437" w14:textId="77777777" w:rsidTr="006D72D8">
        <w:trPr>
          <w:cantSplit/>
          <w:trHeight w:val="20"/>
        </w:trPr>
        <w:tc>
          <w:tcPr>
            <w:tcW w:w="624" w:type="dxa"/>
            <w:tcMar>
              <w:left w:w="113" w:type="dxa"/>
            </w:tcMar>
            <w:vAlign w:val="center"/>
          </w:tcPr>
          <w:p w14:paraId="5775C7F8" w14:textId="77777777" w:rsidR="00AB39C0" w:rsidRPr="001E7213" w:rsidRDefault="00AB39C0" w:rsidP="00AB39C0">
            <w:pPr>
              <w:pStyle w:val="Divider"/>
            </w:pPr>
          </w:p>
        </w:tc>
        <w:tc>
          <w:tcPr>
            <w:tcW w:w="4649" w:type="dxa"/>
          </w:tcPr>
          <w:p w14:paraId="5C8558D2" w14:textId="19EAC0CE" w:rsidR="00AB39C0" w:rsidRPr="001E7213" w:rsidRDefault="00AB39C0" w:rsidP="00AB39C0">
            <w:pPr>
              <w:pStyle w:val="Divider"/>
            </w:pPr>
          </w:p>
        </w:tc>
        <w:tc>
          <w:tcPr>
            <w:tcW w:w="134" w:type="dxa"/>
            <w:vAlign w:val="center"/>
          </w:tcPr>
          <w:p w14:paraId="02AD676E"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51659318" w14:textId="77777777" w:rsidR="00AB39C0" w:rsidRPr="001E7213" w:rsidRDefault="00AB39C0" w:rsidP="00AB39C0">
            <w:pPr>
              <w:pStyle w:val="Divider"/>
              <w:jc w:val="center"/>
            </w:pPr>
          </w:p>
        </w:tc>
        <w:tc>
          <w:tcPr>
            <w:tcW w:w="134" w:type="dxa"/>
            <w:vAlign w:val="center"/>
          </w:tcPr>
          <w:p w14:paraId="40C8D909"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743B0C87" w14:textId="77777777" w:rsidR="00AB39C0" w:rsidRPr="001E7213" w:rsidRDefault="00AB39C0" w:rsidP="00AB39C0">
            <w:pPr>
              <w:pStyle w:val="Divider"/>
            </w:pPr>
          </w:p>
        </w:tc>
      </w:tr>
      <w:tr w:rsidR="00AB39C0" w14:paraId="15CEEE5B" w14:textId="77777777" w:rsidTr="006D72D8">
        <w:trPr>
          <w:cantSplit/>
          <w:trHeight w:val="397"/>
        </w:trPr>
        <w:tc>
          <w:tcPr>
            <w:tcW w:w="624" w:type="dxa"/>
            <w:shd w:val="clear" w:color="auto" w:fill="FCEAD9"/>
            <w:tcMar>
              <w:left w:w="113" w:type="dxa"/>
            </w:tcMar>
            <w:vAlign w:val="center"/>
          </w:tcPr>
          <w:p w14:paraId="3048FE7C" w14:textId="77777777" w:rsidR="00AB39C0" w:rsidRDefault="00AB39C0" w:rsidP="00AB39C0">
            <w:pPr>
              <w:pStyle w:val="Tabletext"/>
            </w:pPr>
            <w:r>
              <w:t>19.</w:t>
            </w:r>
          </w:p>
        </w:tc>
        <w:tc>
          <w:tcPr>
            <w:tcW w:w="4649" w:type="dxa"/>
            <w:shd w:val="clear" w:color="auto" w:fill="FCEAD9"/>
          </w:tcPr>
          <w:p w14:paraId="7B579FFA" w14:textId="6EF05052" w:rsidR="00AB39C0" w:rsidRDefault="00AB39C0" w:rsidP="00AB39C0">
            <w:pPr>
              <w:pStyle w:val="Tabletext"/>
            </w:pPr>
            <w:r>
              <w:t>Hatch a chick</w:t>
            </w:r>
          </w:p>
        </w:tc>
        <w:tc>
          <w:tcPr>
            <w:tcW w:w="134" w:type="dxa"/>
            <w:tcBorders>
              <w:right w:val="single" w:sz="4" w:space="0" w:color="auto"/>
            </w:tcBorders>
            <w:vAlign w:val="center"/>
          </w:tcPr>
          <w:p w14:paraId="6BA13E37"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3DCC2B0"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67259368"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794E2D6" w14:textId="77777777" w:rsidR="00AB39C0" w:rsidRDefault="00AB39C0" w:rsidP="00AB39C0">
            <w:pPr>
              <w:pStyle w:val="Tabletext"/>
            </w:pPr>
          </w:p>
        </w:tc>
      </w:tr>
      <w:tr w:rsidR="00AB39C0" w14:paraId="49293777" w14:textId="77777777" w:rsidTr="006D72D8">
        <w:trPr>
          <w:cantSplit/>
          <w:trHeight w:val="20"/>
        </w:trPr>
        <w:tc>
          <w:tcPr>
            <w:tcW w:w="624" w:type="dxa"/>
            <w:tcMar>
              <w:left w:w="113" w:type="dxa"/>
            </w:tcMar>
            <w:vAlign w:val="center"/>
          </w:tcPr>
          <w:p w14:paraId="3E9ADEE4" w14:textId="77777777" w:rsidR="00AB39C0" w:rsidRPr="001E7213" w:rsidRDefault="00AB39C0" w:rsidP="00AB39C0">
            <w:pPr>
              <w:pStyle w:val="Divider"/>
            </w:pPr>
          </w:p>
        </w:tc>
        <w:tc>
          <w:tcPr>
            <w:tcW w:w="4649" w:type="dxa"/>
          </w:tcPr>
          <w:p w14:paraId="5665B5C1" w14:textId="5E4A0EF6" w:rsidR="00AB39C0" w:rsidRPr="001E7213" w:rsidRDefault="00AB39C0" w:rsidP="00AB39C0">
            <w:pPr>
              <w:pStyle w:val="Divider"/>
            </w:pPr>
          </w:p>
        </w:tc>
        <w:tc>
          <w:tcPr>
            <w:tcW w:w="134" w:type="dxa"/>
            <w:vAlign w:val="center"/>
          </w:tcPr>
          <w:p w14:paraId="16FAA0A8" w14:textId="77777777" w:rsidR="00AB39C0" w:rsidRPr="001E7213" w:rsidRDefault="00AB39C0" w:rsidP="00AB39C0">
            <w:pPr>
              <w:pStyle w:val="Divider"/>
            </w:pPr>
          </w:p>
        </w:tc>
        <w:tc>
          <w:tcPr>
            <w:tcW w:w="397" w:type="dxa"/>
            <w:tcBorders>
              <w:top w:val="single" w:sz="4" w:space="0" w:color="auto"/>
              <w:bottom w:val="single" w:sz="4" w:space="0" w:color="auto"/>
            </w:tcBorders>
            <w:vAlign w:val="center"/>
          </w:tcPr>
          <w:p w14:paraId="27F203F5" w14:textId="77777777" w:rsidR="00AB39C0" w:rsidRPr="001E7213" w:rsidRDefault="00AB39C0" w:rsidP="00AB39C0">
            <w:pPr>
              <w:pStyle w:val="Divider"/>
              <w:jc w:val="center"/>
            </w:pPr>
          </w:p>
        </w:tc>
        <w:tc>
          <w:tcPr>
            <w:tcW w:w="134" w:type="dxa"/>
            <w:vAlign w:val="center"/>
          </w:tcPr>
          <w:p w14:paraId="0A8E86F4" w14:textId="77777777" w:rsidR="00AB39C0" w:rsidRPr="001E7213" w:rsidRDefault="00AB39C0" w:rsidP="00AB39C0">
            <w:pPr>
              <w:pStyle w:val="Divider"/>
            </w:pPr>
          </w:p>
        </w:tc>
        <w:tc>
          <w:tcPr>
            <w:tcW w:w="1021" w:type="dxa"/>
            <w:tcBorders>
              <w:top w:val="single" w:sz="4" w:space="0" w:color="auto"/>
              <w:bottom w:val="single" w:sz="4" w:space="0" w:color="auto"/>
            </w:tcBorders>
            <w:vAlign w:val="center"/>
          </w:tcPr>
          <w:p w14:paraId="18DBF3EB" w14:textId="77777777" w:rsidR="00AB39C0" w:rsidRPr="001E7213" w:rsidRDefault="00AB39C0" w:rsidP="00AB39C0">
            <w:pPr>
              <w:pStyle w:val="Divider"/>
            </w:pPr>
          </w:p>
        </w:tc>
      </w:tr>
      <w:tr w:rsidR="00AB39C0" w14:paraId="3F1734A4" w14:textId="77777777" w:rsidTr="006D72D8">
        <w:trPr>
          <w:cantSplit/>
          <w:trHeight w:val="397"/>
        </w:trPr>
        <w:tc>
          <w:tcPr>
            <w:tcW w:w="624" w:type="dxa"/>
            <w:tcMar>
              <w:left w:w="113" w:type="dxa"/>
            </w:tcMar>
            <w:vAlign w:val="center"/>
          </w:tcPr>
          <w:p w14:paraId="4D41B9CE" w14:textId="77777777" w:rsidR="00AB39C0" w:rsidRDefault="00AB39C0" w:rsidP="00AB39C0">
            <w:pPr>
              <w:pStyle w:val="Tabletext"/>
            </w:pPr>
            <w:r>
              <w:t>20.</w:t>
            </w:r>
          </w:p>
        </w:tc>
        <w:tc>
          <w:tcPr>
            <w:tcW w:w="4649" w:type="dxa"/>
          </w:tcPr>
          <w:p w14:paraId="6D81EB0D" w14:textId="14463A99" w:rsidR="00AB39C0" w:rsidRDefault="00AB39C0" w:rsidP="00AB39C0">
            <w:pPr>
              <w:pStyle w:val="Tabletext"/>
            </w:pPr>
            <w:r>
              <w:t>Dress up as a super hero</w:t>
            </w:r>
          </w:p>
        </w:tc>
        <w:tc>
          <w:tcPr>
            <w:tcW w:w="134" w:type="dxa"/>
            <w:tcBorders>
              <w:right w:val="single" w:sz="4" w:space="0" w:color="auto"/>
            </w:tcBorders>
            <w:vAlign w:val="center"/>
          </w:tcPr>
          <w:p w14:paraId="2C233C0C" w14:textId="77777777" w:rsidR="00AB39C0" w:rsidRDefault="00AB39C0" w:rsidP="00AB39C0">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EC3689B" w14:textId="77777777" w:rsidR="00AB39C0" w:rsidRDefault="00AB39C0" w:rsidP="00AB39C0">
            <w:pPr>
              <w:pStyle w:val="Tabletext"/>
              <w:jc w:val="center"/>
            </w:pPr>
          </w:p>
        </w:tc>
        <w:tc>
          <w:tcPr>
            <w:tcW w:w="134" w:type="dxa"/>
            <w:tcBorders>
              <w:left w:val="single" w:sz="4" w:space="0" w:color="auto"/>
              <w:right w:val="single" w:sz="4" w:space="0" w:color="auto"/>
            </w:tcBorders>
            <w:vAlign w:val="center"/>
          </w:tcPr>
          <w:p w14:paraId="0990F0C2" w14:textId="77777777" w:rsidR="00AB39C0" w:rsidRDefault="00AB39C0" w:rsidP="00AB39C0">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870EBEA" w14:textId="77777777" w:rsidR="00AB39C0" w:rsidRDefault="00AB39C0" w:rsidP="00AB39C0">
            <w:pPr>
              <w:pStyle w:val="Tabletext"/>
            </w:pPr>
          </w:p>
        </w:tc>
      </w:tr>
    </w:tbl>
    <w:p w14:paraId="784B601A" w14:textId="77777777" w:rsidR="00CD4E5F" w:rsidRDefault="00CD4E5F" w:rsidP="00CD4E5F">
      <w:pPr>
        <w:pStyle w:val="Divider"/>
      </w:pPr>
      <w:r>
        <w:br w:type="column"/>
      </w:r>
    </w:p>
    <w:p w14:paraId="7EB2AE31" w14:textId="77777777" w:rsidR="00CD4E5F" w:rsidRDefault="00CD4E5F" w:rsidP="00CD4E5F">
      <w:pPr>
        <w:pStyle w:val="Heading1"/>
        <w:spacing w:before="180"/>
      </w:pPr>
      <w:r>
        <w:t xml:space="preserve">Year </w:t>
      </w:r>
      <w:r w:rsidR="008B270A">
        <w:t>5</w:t>
      </w:r>
    </w:p>
    <w:p w14:paraId="27D18B9B" w14:textId="77777777" w:rsidR="00CD4E5F" w:rsidRPr="00457649" w:rsidRDefault="00CD4E5F" w:rsidP="00CD4E5F">
      <w:pPr>
        <w:pStyle w:val="Heading2"/>
        <w:rPr>
          <w:color w:val="104F75"/>
        </w:rPr>
      </w:pPr>
      <w:r w:rsidRPr="00457649">
        <w:rPr>
          <w:color w:val="104F75"/>
        </w:rPr>
        <w:t>Activity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7D27DF10" w14:textId="77777777" w:rsidTr="00457649">
        <w:trPr>
          <w:cantSplit/>
          <w:trHeight w:val="170"/>
        </w:trPr>
        <w:tc>
          <w:tcPr>
            <w:tcW w:w="624" w:type="dxa"/>
            <w:tcMar>
              <w:left w:w="113" w:type="dxa"/>
            </w:tcMar>
            <w:vAlign w:val="bottom"/>
          </w:tcPr>
          <w:p w14:paraId="2CE59240" w14:textId="77777777" w:rsidR="00CD4E5F" w:rsidRPr="000D4455" w:rsidRDefault="00CD4E5F" w:rsidP="00CD4E5F">
            <w:pPr>
              <w:pStyle w:val="BodyText"/>
              <w:spacing w:after="0"/>
              <w:rPr>
                <w:sz w:val="18"/>
                <w:szCs w:val="18"/>
              </w:rPr>
            </w:pPr>
          </w:p>
        </w:tc>
        <w:tc>
          <w:tcPr>
            <w:tcW w:w="4649" w:type="dxa"/>
            <w:vAlign w:val="bottom"/>
          </w:tcPr>
          <w:p w14:paraId="7E286C06" w14:textId="77777777" w:rsidR="00CD4E5F" w:rsidRPr="000D4455" w:rsidRDefault="00CD4E5F" w:rsidP="00CD4E5F">
            <w:pPr>
              <w:pStyle w:val="BodyText"/>
              <w:spacing w:after="0"/>
              <w:rPr>
                <w:sz w:val="18"/>
                <w:szCs w:val="18"/>
              </w:rPr>
            </w:pPr>
          </w:p>
        </w:tc>
        <w:tc>
          <w:tcPr>
            <w:tcW w:w="134" w:type="dxa"/>
            <w:vAlign w:val="bottom"/>
          </w:tcPr>
          <w:p w14:paraId="6FC52D05"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7A5D08FB" w14:textId="77777777" w:rsidR="00CD4E5F" w:rsidRPr="000D4455" w:rsidRDefault="006C59F4" w:rsidP="008B270A">
            <w:pPr>
              <w:pStyle w:val="BodyText"/>
              <w:spacing w:after="0"/>
              <w:jc w:val="center"/>
              <w:rPr>
                <w:sz w:val="18"/>
                <w:szCs w:val="18"/>
              </w:rPr>
            </w:pPr>
            <w:r>
              <w:rPr>
                <w:noProof/>
                <w:lang w:eastAsia="en-GB"/>
              </w:rPr>
              <w:drawing>
                <wp:inline distT="0" distB="0" distL="0" distR="0" wp14:anchorId="06C05013" wp14:editId="1ACCA23A">
                  <wp:extent cx="114696" cy="108000"/>
                  <wp:effectExtent l="0" t="0" r="0" b="6350"/>
                  <wp:docPr id="8" name="Picture 8"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5E2E823D"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39473E25" w14:textId="77777777" w:rsidR="00CD4E5F" w:rsidRPr="000D4455" w:rsidRDefault="00CD4E5F" w:rsidP="00CD4E5F">
            <w:pPr>
              <w:pStyle w:val="BodyText"/>
              <w:spacing w:after="0"/>
              <w:rPr>
                <w:sz w:val="18"/>
                <w:szCs w:val="18"/>
              </w:rPr>
            </w:pPr>
            <w:r w:rsidRPr="000D4455">
              <w:rPr>
                <w:sz w:val="18"/>
                <w:szCs w:val="18"/>
              </w:rPr>
              <w:t>Date:</w:t>
            </w:r>
          </w:p>
        </w:tc>
      </w:tr>
      <w:tr w:rsidR="00CD4E5F" w14:paraId="1FDDB220" w14:textId="77777777" w:rsidTr="00457649">
        <w:trPr>
          <w:cantSplit/>
          <w:trHeight w:val="397"/>
        </w:trPr>
        <w:tc>
          <w:tcPr>
            <w:tcW w:w="624" w:type="dxa"/>
            <w:shd w:val="clear" w:color="auto" w:fill="DBE4EA"/>
            <w:tcMar>
              <w:left w:w="113" w:type="dxa"/>
            </w:tcMar>
            <w:vAlign w:val="center"/>
          </w:tcPr>
          <w:p w14:paraId="7DA56FE8" w14:textId="77777777" w:rsidR="00CD4E5F" w:rsidRDefault="00CD4E5F" w:rsidP="008B270A">
            <w:pPr>
              <w:pStyle w:val="Tabletext"/>
            </w:pPr>
            <w:r>
              <w:t>1.</w:t>
            </w:r>
          </w:p>
        </w:tc>
        <w:tc>
          <w:tcPr>
            <w:tcW w:w="4649" w:type="dxa"/>
            <w:shd w:val="clear" w:color="auto" w:fill="DBE4EA"/>
            <w:vAlign w:val="center"/>
          </w:tcPr>
          <w:p w14:paraId="4EC3044D" w14:textId="46194DDB" w:rsidR="00CD4E5F" w:rsidRDefault="006D72D8" w:rsidP="00AE77A5">
            <w:pPr>
              <w:pStyle w:val="Tabletext"/>
            </w:pPr>
            <w:r>
              <w:t>Take part in a debate</w:t>
            </w:r>
          </w:p>
        </w:tc>
        <w:tc>
          <w:tcPr>
            <w:tcW w:w="134" w:type="dxa"/>
            <w:tcBorders>
              <w:right w:val="single" w:sz="4" w:space="0" w:color="auto"/>
            </w:tcBorders>
            <w:shd w:val="clear" w:color="auto" w:fill="auto"/>
            <w:vAlign w:val="center"/>
          </w:tcPr>
          <w:p w14:paraId="2A88E2E7"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0758518"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177FC702"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C0250AD" w14:textId="77777777" w:rsidR="00CD4E5F" w:rsidRDefault="00CD4E5F" w:rsidP="008B270A">
            <w:pPr>
              <w:pStyle w:val="Tabletext"/>
            </w:pPr>
          </w:p>
        </w:tc>
      </w:tr>
      <w:tr w:rsidR="00CD4E5F" w14:paraId="5E87371C" w14:textId="77777777" w:rsidTr="00CD4E5F">
        <w:trPr>
          <w:cantSplit/>
          <w:trHeight w:val="20"/>
        </w:trPr>
        <w:tc>
          <w:tcPr>
            <w:tcW w:w="624" w:type="dxa"/>
            <w:tcMar>
              <w:left w:w="113" w:type="dxa"/>
            </w:tcMar>
            <w:vAlign w:val="center"/>
          </w:tcPr>
          <w:p w14:paraId="17072EB9" w14:textId="77777777" w:rsidR="00CD4E5F" w:rsidRPr="00B219C0" w:rsidRDefault="00CD4E5F" w:rsidP="00CD4E5F">
            <w:pPr>
              <w:pStyle w:val="Divider"/>
            </w:pPr>
          </w:p>
        </w:tc>
        <w:tc>
          <w:tcPr>
            <w:tcW w:w="4649" w:type="dxa"/>
            <w:vAlign w:val="center"/>
          </w:tcPr>
          <w:p w14:paraId="0998326C" w14:textId="77777777" w:rsidR="00CD4E5F" w:rsidRPr="00B219C0" w:rsidRDefault="00CD4E5F" w:rsidP="00CD4E5F">
            <w:pPr>
              <w:pStyle w:val="Divider"/>
            </w:pPr>
          </w:p>
        </w:tc>
        <w:tc>
          <w:tcPr>
            <w:tcW w:w="134" w:type="dxa"/>
            <w:vAlign w:val="center"/>
          </w:tcPr>
          <w:p w14:paraId="2ED30A17"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7136D850" w14:textId="77777777" w:rsidR="00CD4E5F" w:rsidRPr="00B219C0" w:rsidRDefault="00CD4E5F" w:rsidP="008B270A">
            <w:pPr>
              <w:pStyle w:val="Divider"/>
              <w:jc w:val="center"/>
            </w:pPr>
          </w:p>
        </w:tc>
        <w:tc>
          <w:tcPr>
            <w:tcW w:w="134" w:type="dxa"/>
            <w:vAlign w:val="center"/>
          </w:tcPr>
          <w:p w14:paraId="60156B99"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30CDB436" w14:textId="77777777" w:rsidR="00CD4E5F" w:rsidRPr="00B219C0" w:rsidRDefault="00CD4E5F" w:rsidP="00CD4E5F">
            <w:pPr>
              <w:pStyle w:val="Divider"/>
            </w:pPr>
          </w:p>
        </w:tc>
      </w:tr>
      <w:tr w:rsidR="00CD4E5F" w14:paraId="161CB926" w14:textId="77777777" w:rsidTr="00CD4E5F">
        <w:trPr>
          <w:cantSplit/>
          <w:trHeight w:val="397"/>
        </w:trPr>
        <w:tc>
          <w:tcPr>
            <w:tcW w:w="624" w:type="dxa"/>
            <w:tcMar>
              <w:left w:w="113" w:type="dxa"/>
            </w:tcMar>
            <w:vAlign w:val="center"/>
          </w:tcPr>
          <w:p w14:paraId="045A0F8F" w14:textId="77777777" w:rsidR="00CD4E5F" w:rsidRDefault="00CD4E5F" w:rsidP="008B270A">
            <w:pPr>
              <w:pStyle w:val="Tabletext"/>
            </w:pPr>
            <w:r>
              <w:t>2.</w:t>
            </w:r>
          </w:p>
        </w:tc>
        <w:tc>
          <w:tcPr>
            <w:tcW w:w="4649" w:type="dxa"/>
            <w:vAlign w:val="center"/>
          </w:tcPr>
          <w:p w14:paraId="0E138106" w14:textId="6E809B11" w:rsidR="00CD4E5F" w:rsidRDefault="006D72D8" w:rsidP="008B270A">
            <w:pPr>
              <w:pStyle w:val="Tabletext"/>
            </w:pPr>
            <w:r>
              <w:t>Learn something new about your local area</w:t>
            </w:r>
          </w:p>
        </w:tc>
        <w:tc>
          <w:tcPr>
            <w:tcW w:w="134" w:type="dxa"/>
            <w:tcBorders>
              <w:right w:val="single" w:sz="4" w:space="0" w:color="auto"/>
            </w:tcBorders>
            <w:vAlign w:val="center"/>
          </w:tcPr>
          <w:p w14:paraId="1D496CC4"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4DE6DC7"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04262537"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66E721E" w14:textId="77777777" w:rsidR="00CD4E5F" w:rsidRDefault="00CD4E5F" w:rsidP="008B270A">
            <w:pPr>
              <w:pStyle w:val="Tabletext"/>
            </w:pPr>
          </w:p>
        </w:tc>
      </w:tr>
      <w:tr w:rsidR="00CD4E5F" w14:paraId="14546DA5" w14:textId="77777777" w:rsidTr="00457649">
        <w:trPr>
          <w:cantSplit/>
          <w:trHeight w:val="20"/>
        </w:trPr>
        <w:tc>
          <w:tcPr>
            <w:tcW w:w="624" w:type="dxa"/>
            <w:tcMar>
              <w:left w:w="113" w:type="dxa"/>
            </w:tcMar>
            <w:vAlign w:val="center"/>
          </w:tcPr>
          <w:p w14:paraId="66F7AEE2" w14:textId="77777777" w:rsidR="00CD4E5F" w:rsidRPr="001E7213" w:rsidRDefault="00CD4E5F" w:rsidP="00CD4E5F">
            <w:pPr>
              <w:pStyle w:val="Divider"/>
            </w:pPr>
          </w:p>
        </w:tc>
        <w:tc>
          <w:tcPr>
            <w:tcW w:w="4649" w:type="dxa"/>
            <w:vAlign w:val="center"/>
          </w:tcPr>
          <w:p w14:paraId="46FD0A43" w14:textId="77777777" w:rsidR="00CD4E5F" w:rsidRPr="001E7213" w:rsidRDefault="00CD4E5F" w:rsidP="00CD4E5F">
            <w:pPr>
              <w:pStyle w:val="Divider"/>
            </w:pPr>
          </w:p>
        </w:tc>
        <w:tc>
          <w:tcPr>
            <w:tcW w:w="134" w:type="dxa"/>
            <w:vAlign w:val="center"/>
          </w:tcPr>
          <w:p w14:paraId="747F9756"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DDDA6C4" w14:textId="77777777" w:rsidR="00CD4E5F" w:rsidRPr="001E7213" w:rsidRDefault="00CD4E5F" w:rsidP="008B270A">
            <w:pPr>
              <w:pStyle w:val="Divider"/>
              <w:jc w:val="center"/>
            </w:pPr>
          </w:p>
        </w:tc>
        <w:tc>
          <w:tcPr>
            <w:tcW w:w="134" w:type="dxa"/>
            <w:vAlign w:val="center"/>
          </w:tcPr>
          <w:p w14:paraId="1B539608"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0AF68CD" w14:textId="77777777" w:rsidR="00CD4E5F" w:rsidRPr="001E7213" w:rsidRDefault="00CD4E5F" w:rsidP="00CD4E5F">
            <w:pPr>
              <w:pStyle w:val="Divider"/>
            </w:pPr>
          </w:p>
        </w:tc>
      </w:tr>
      <w:tr w:rsidR="00CD4E5F" w14:paraId="259B4C49" w14:textId="77777777" w:rsidTr="00457649">
        <w:trPr>
          <w:cantSplit/>
          <w:trHeight w:val="397"/>
        </w:trPr>
        <w:tc>
          <w:tcPr>
            <w:tcW w:w="624" w:type="dxa"/>
            <w:shd w:val="clear" w:color="auto" w:fill="DBE4EA"/>
            <w:tcMar>
              <w:left w:w="113" w:type="dxa"/>
            </w:tcMar>
            <w:vAlign w:val="center"/>
          </w:tcPr>
          <w:p w14:paraId="05FF1F72" w14:textId="77777777" w:rsidR="00CD4E5F" w:rsidRDefault="00CD4E5F" w:rsidP="008B270A">
            <w:pPr>
              <w:pStyle w:val="Tabletext"/>
            </w:pPr>
            <w:r>
              <w:t>3.</w:t>
            </w:r>
          </w:p>
        </w:tc>
        <w:tc>
          <w:tcPr>
            <w:tcW w:w="4649" w:type="dxa"/>
            <w:shd w:val="clear" w:color="auto" w:fill="DBE4EA"/>
            <w:vAlign w:val="center"/>
          </w:tcPr>
          <w:p w14:paraId="27661D5A" w14:textId="16FDC07E" w:rsidR="00CD4E5F" w:rsidRDefault="006D72D8" w:rsidP="008B270A">
            <w:pPr>
              <w:pStyle w:val="Tabletext"/>
            </w:pPr>
            <w:r>
              <w:t>Learn to moon walk</w:t>
            </w:r>
          </w:p>
        </w:tc>
        <w:tc>
          <w:tcPr>
            <w:tcW w:w="134" w:type="dxa"/>
            <w:tcBorders>
              <w:right w:val="single" w:sz="4" w:space="0" w:color="auto"/>
            </w:tcBorders>
            <w:vAlign w:val="center"/>
          </w:tcPr>
          <w:p w14:paraId="1380BD5F"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CED976A"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1D6964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050C4D1" w14:textId="77777777" w:rsidR="00CD4E5F" w:rsidRDefault="00CD4E5F" w:rsidP="008B270A">
            <w:pPr>
              <w:pStyle w:val="Tabletext"/>
            </w:pPr>
          </w:p>
        </w:tc>
      </w:tr>
      <w:tr w:rsidR="00CD4E5F" w14:paraId="6C50E47A" w14:textId="77777777" w:rsidTr="00CD4E5F">
        <w:trPr>
          <w:cantSplit/>
          <w:trHeight w:val="20"/>
        </w:trPr>
        <w:tc>
          <w:tcPr>
            <w:tcW w:w="624" w:type="dxa"/>
            <w:tcMar>
              <w:left w:w="113" w:type="dxa"/>
            </w:tcMar>
            <w:vAlign w:val="center"/>
          </w:tcPr>
          <w:p w14:paraId="51CA5580" w14:textId="77777777" w:rsidR="00CD4E5F" w:rsidRPr="001E7213" w:rsidRDefault="00CD4E5F" w:rsidP="00CD4E5F">
            <w:pPr>
              <w:pStyle w:val="Divider"/>
            </w:pPr>
          </w:p>
        </w:tc>
        <w:tc>
          <w:tcPr>
            <w:tcW w:w="4649" w:type="dxa"/>
            <w:vAlign w:val="center"/>
          </w:tcPr>
          <w:p w14:paraId="5A3EE631" w14:textId="77777777" w:rsidR="00CD4E5F" w:rsidRPr="001E7213" w:rsidRDefault="00CD4E5F" w:rsidP="00CD4E5F">
            <w:pPr>
              <w:pStyle w:val="Divider"/>
            </w:pPr>
          </w:p>
        </w:tc>
        <w:tc>
          <w:tcPr>
            <w:tcW w:w="134" w:type="dxa"/>
            <w:vAlign w:val="center"/>
          </w:tcPr>
          <w:p w14:paraId="3A11C5B6"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6DA9DC6" w14:textId="77777777" w:rsidR="00CD4E5F" w:rsidRPr="001E7213" w:rsidRDefault="00CD4E5F" w:rsidP="008B270A">
            <w:pPr>
              <w:pStyle w:val="Divider"/>
              <w:jc w:val="center"/>
            </w:pPr>
          </w:p>
        </w:tc>
        <w:tc>
          <w:tcPr>
            <w:tcW w:w="134" w:type="dxa"/>
            <w:vAlign w:val="center"/>
          </w:tcPr>
          <w:p w14:paraId="1BE399C9"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58F7A3B" w14:textId="77777777" w:rsidR="00CD4E5F" w:rsidRPr="001E7213" w:rsidRDefault="00CD4E5F" w:rsidP="00CD4E5F">
            <w:pPr>
              <w:pStyle w:val="Divider"/>
            </w:pPr>
          </w:p>
        </w:tc>
      </w:tr>
      <w:tr w:rsidR="00CD4E5F" w14:paraId="5407411F" w14:textId="77777777" w:rsidTr="00CD4E5F">
        <w:trPr>
          <w:cantSplit/>
          <w:trHeight w:val="397"/>
        </w:trPr>
        <w:tc>
          <w:tcPr>
            <w:tcW w:w="624" w:type="dxa"/>
            <w:tcMar>
              <w:left w:w="113" w:type="dxa"/>
            </w:tcMar>
            <w:vAlign w:val="center"/>
          </w:tcPr>
          <w:p w14:paraId="7659FB40" w14:textId="77777777" w:rsidR="00CD4E5F" w:rsidRDefault="00CD4E5F" w:rsidP="008B270A">
            <w:pPr>
              <w:pStyle w:val="Tabletext"/>
            </w:pPr>
            <w:r>
              <w:t>4.</w:t>
            </w:r>
          </w:p>
        </w:tc>
        <w:tc>
          <w:tcPr>
            <w:tcW w:w="4649" w:type="dxa"/>
            <w:vAlign w:val="center"/>
          </w:tcPr>
          <w:p w14:paraId="7508CBD8" w14:textId="1FCE4FEE" w:rsidR="00CD4E5F" w:rsidRDefault="006D72D8" w:rsidP="00AE77A5">
            <w:pPr>
              <w:pStyle w:val="Tabletext"/>
            </w:pPr>
            <w:r>
              <w:t>Make and launch an air powered rocket</w:t>
            </w:r>
          </w:p>
        </w:tc>
        <w:tc>
          <w:tcPr>
            <w:tcW w:w="134" w:type="dxa"/>
            <w:tcBorders>
              <w:right w:val="single" w:sz="4" w:space="0" w:color="auto"/>
            </w:tcBorders>
            <w:vAlign w:val="center"/>
          </w:tcPr>
          <w:p w14:paraId="6D811893"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C98AA07"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7BF944D"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BA92BEE" w14:textId="77777777" w:rsidR="00CD4E5F" w:rsidRDefault="00CD4E5F" w:rsidP="008B270A">
            <w:pPr>
              <w:pStyle w:val="Tabletext"/>
            </w:pPr>
          </w:p>
        </w:tc>
      </w:tr>
      <w:tr w:rsidR="00CD4E5F" w14:paraId="1B5E6D46" w14:textId="77777777" w:rsidTr="00457649">
        <w:trPr>
          <w:cantSplit/>
          <w:trHeight w:val="20"/>
        </w:trPr>
        <w:tc>
          <w:tcPr>
            <w:tcW w:w="624" w:type="dxa"/>
            <w:tcMar>
              <w:left w:w="113" w:type="dxa"/>
            </w:tcMar>
            <w:vAlign w:val="center"/>
          </w:tcPr>
          <w:p w14:paraId="355A1F40" w14:textId="77777777" w:rsidR="00CD4E5F" w:rsidRPr="001E7213" w:rsidRDefault="00CD4E5F" w:rsidP="00CD4E5F">
            <w:pPr>
              <w:pStyle w:val="Divider"/>
            </w:pPr>
          </w:p>
        </w:tc>
        <w:tc>
          <w:tcPr>
            <w:tcW w:w="4649" w:type="dxa"/>
            <w:vAlign w:val="center"/>
          </w:tcPr>
          <w:p w14:paraId="5D6D9DAF" w14:textId="77777777" w:rsidR="00CD4E5F" w:rsidRPr="001E7213" w:rsidRDefault="00CD4E5F" w:rsidP="00CD4E5F">
            <w:pPr>
              <w:pStyle w:val="Divider"/>
            </w:pPr>
          </w:p>
        </w:tc>
        <w:tc>
          <w:tcPr>
            <w:tcW w:w="134" w:type="dxa"/>
            <w:vAlign w:val="center"/>
          </w:tcPr>
          <w:p w14:paraId="51472EB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2D740A0" w14:textId="77777777" w:rsidR="00CD4E5F" w:rsidRPr="001E7213" w:rsidRDefault="00CD4E5F" w:rsidP="008B270A">
            <w:pPr>
              <w:pStyle w:val="Divider"/>
              <w:jc w:val="center"/>
            </w:pPr>
          </w:p>
        </w:tc>
        <w:tc>
          <w:tcPr>
            <w:tcW w:w="134" w:type="dxa"/>
            <w:vAlign w:val="center"/>
          </w:tcPr>
          <w:p w14:paraId="06D70B6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2DE0B26" w14:textId="77777777" w:rsidR="00CD4E5F" w:rsidRPr="001E7213" w:rsidRDefault="00CD4E5F" w:rsidP="00CD4E5F">
            <w:pPr>
              <w:pStyle w:val="Divider"/>
            </w:pPr>
          </w:p>
        </w:tc>
      </w:tr>
      <w:tr w:rsidR="00CD4E5F" w14:paraId="6AE83A90" w14:textId="77777777" w:rsidTr="00457649">
        <w:trPr>
          <w:cantSplit/>
          <w:trHeight w:val="397"/>
        </w:trPr>
        <w:tc>
          <w:tcPr>
            <w:tcW w:w="624" w:type="dxa"/>
            <w:shd w:val="clear" w:color="auto" w:fill="DBE4EA"/>
            <w:tcMar>
              <w:left w:w="113" w:type="dxa"/>
            </w:tcMar>
            <w:vAlign w:val="center"/>
          </w:tcPr>
          <w:p w14:paraId="1092E051" w14:textId="77777777" w:rsidR="00CD4E5F" w:rsidRDefault="00CD4E5F" w:rsidP="008B270A">
            <w:pPr>
              <w:pStyle w:val="Tabletext"/>
            </w:pPr>
            <w:r>
              <w:t>5.</w:t>
            </w:r>
          </w:p>
        </w:tc>
        <w:tc>
          <w:tcPr>
            <w:tcW w:w="4649" w:type="dxa"/>
            <w:shd w:val="clear" w:color="auto" w:fill="DBE4EA"/>
            <w:vAlign w:val="center"/>
          </w:tcPr>
          <w:p w14:paraId="6DB42B49" w14:textId="09D5ECC0" w:rsidR="00CD4E5F" w:rsidRDefault="006D72D8" w:rsidP="008B270A">
            <w:pPr>
              <w:pStyle w:val="Tabletext"/>
            </w:pPr>
            <w:r>
              <w:t>Use an OS map</w:t>
            </w:r>
            <w:r w:rsidR="00586304">
              <w:t xml:space="preserve"> and a compass</w:t>
            </w:r>
          </w:p>
        </w:tc>
        <w:tc>
          <w:tcPr>
            <w:tcW w:w="134" w:type="dxa"/>
            <w:tcBorders>
              <w:right w:val="single" w:sz="4" w:space="0" w:color="auto"/>
            </w:tcBorders>
            <w:vAlign w:val="center"/>
          </w:tcPr>
          <w:p w14:paraId="33ED81A3"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9931645"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5ACA168D"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5D015FD" w14:textId="77777777" w:rsidR="00CD4E5F" w:rsidRDefault="00CD4E5F" w:rsidP="008B270A">
            <w:pPr>
              <w:pStyle w:val="Tabletext"/>
            </w:pPr>
          </w:p>
        </w:tc>
      </w:tr>
      <w:tr w:rsidR="00CD4E5F" w14:paraId="2B04A85B" w14:textId="77777777" w:rsidTr="00CD4E5F">
        <w:trPr>
          <w:cantSplit/>
          <w:trHeight w:val="20"/>
        </w:trPr>
        <w:tc>
          <w:tcPr>
            <w:tcW w:w="624" w:type="dxa"/>
            <w:tcMar>
              <w:left w:w="113" w:type="dxa"/>
            </w:tcMar>
            <w:vAlign w:val="center"/>
          </w:tcPr>
          <w:p w14:paraId="6A1B943B" w14:textId="77777777" w:rsidR="00CD4E5F" w:rsidRPr="001E7213" w:rsidRDefault="00CD4E5F" w:rsidP="00CD4E5F">
            <w:pPr>
              <w:pStyle w:val="Divider"/>
            </w:pPr>
          </w:p>
        </w:tc>
        <w:tc>
          <w:tcPr>
            <w:tcW w:w="4649" w:type="dxa"/>
            <w:vAlign w:val="center"/>
          </w:tcPr>
          <w:p w14:paraId="3F128741" w14:textId="77777777" w:rsidR="00CD4E5F" w:rsidRPr="001E7213" w:rsidRDefault="00CD4E5F" w:rsidP="00CD4E5F">
            <w:pPr>
              <w:pStyle w:val="Divider"/>
            </w:pPr>
          </w:p>
        </w:tc>
        <w:tc>
          <w:tcPr>
            <w:tcW w:w="134" w:type="dxa"/>
            <w:vAlign w:val="center"/>
          </w:tcPr>
          <w:p w14:paraId="44DBB110"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B249498" w14:textId="77777777" w:rsidR="00CD4E5F" w:rsidRPr="001E7213" w:rsidRDefault="00CD4E5F" w:rsidP="008B270A">
            <w:pPr>
              <w:pStyle w:val="Divider"/>
              <w:jc w:val="center"/>
            </w:pPr>
          </w:p>
        </w:tc>
        <w:tc>
          <w:tcPr>
            <w:tcW w:w="134" w:type="dxa"/>
            <w:vAlign w:val="center"/>
          </w:tcPr>
          <w:p w14:paraId="056566A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E1F1F68" w14:textId="77777777" w:rsidR="00CD4E5F" w:rsidRPr="001E7213" w:rsidRDefault="00CD4E5F" w:rsidP="00CD4E5F">
            <w:pPr>
              <w:pStyle w:val="Divider"/>
            </w:pPr>
          </w:p>
        </w:tc>
      </w:tr>
      <w:tr w:rsidR="00CD4E5F" w14:paraId="72DAAB2F" w14:textId="77777777" w:rsidTr="00CD4E5F">
        <w:trPr>
          <w:cantSplit/>
          <w:trHeight w:val="397"/>
        </w:trPr>
        <w:tc>
          <w:tcPr>
            <w:tcW w:w="624" w:type="dxa"/>
            <w:tcMar>
              <w:left w:w="113" w:type="dxa"/>
            </w:tcMar>
            <w:vAlign w:val="center"/>
          </w:tcPr>
          <w:p w14:paraId="6CBB8126" w14:textId="77777777" w:rsidR="00CD4E5F" w:rsidRDefault="00CD4E5F" w:rsidP="008B270A">
            <w:pPr>
              <w:pStyle w:val="Tabletext"/>
            </w:pPr>
            <w:r>
              <w:t>6.</w:t>
            </w:r>
          </w:p>
        </w:tc>
        <w:tc>
          <w:tcPr>
            <w:tcW w:w="4649" w:type="dxa"/>
            <w:vAlign w:val="center"/>
          </w:tcPr>
          <w:p w14:paraId="705683B1" w14:textId="7DEEBD48" w:rsidR="00CD4E5F" w:rsidRDefault="00BD08CB" w:rsidP="008B270A">
            <w:pPr>
              <w:pStyle w:val="Tabletext"/>
            </w:pPr>
            <w:r>
              <w:t>Learn how to access the news</w:t>
            </w:r>
          </w:p>
        </w:tc>
        <w:tc>
          <w:tcPr>
            <w:tcW w:w="134" w:type="dxa"/>
            <w:tcBorders>
              <w:right w:val="single" w:sz="4" w:space="0" w:color="auto"/>
            </w:tcBorders>
            <w:vAlign w:val="center"/>
          </w:tcPr>
          <w:p w14:paraId="420704ED"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254DA08"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2C3D27E5"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1303E81" w14:textId="77777777" w:rsidR="00CD4E5F" w:rsidRDefault="00CD4E5F" w:rsidP="008B270A">
            <w:pPr>
              <w:pStyle w:val="Tabletext"/>
            </w:pPr>
          </w:p>
        </w:tc>
      </w:tr>
      <w:tr w:rsidR="00CD4E5F" w14:paraId="7D4405EA" w14:textId="77777777" w:rsidTr="00457649">
        <w:trPr>
          <w:cantSplit/>
          <w:trHeight w:val="20"/>
        </w:trPr>
        <w:tc>
          <w:tcPr>
            <w:tcW w:w="624" w:type="dxa"/>
            <w:tcMar>
              <w:left w:w="113" w:type="dxa"/>
            </w:tcMar>
            <w:vAlign w:val="center"/>
          </w:tcPr>
          <w:p w14:paraId="49E61F7D" w14:textId="77777777" w:rsidR="00CD4E5F" w:rsidRPr="001E7213" w:rsidRDefault="00CD4E5F" w:rsidP="00CD4E5F">
            <w:pPr>
              <w:pStyle w:val="Divider"/>
            </w:pPr>
          </w:p>
        </w:tc>
        <w:tc>
          <w:tcPr>
            <w:tcW w:w="4649" w:type="dxa"/>
            <w:vAlign w:val="center"/>
          </w:tcPr>
          <w:p w14:paraId="1C52CA2A" w14:textId="77777777" w:rsidR="00CD4E5F" w:rsidRPr="001E7213" w:rsidRDefault="00CD4E5F" w:rsidP="00CD4E5F">
            <w:pPr>
              <w:pStyle w:val="Divider"/>
            </w:pPr>
          </w:p>
        </w:tc>
        <w:tc>
          <w:tcPr>
            <w:tcW w:w="134" w:type="dxa"/>
            <w:vAlign w:val="center"/>
          </w:tcPr>
          <w:p w14:paraId="2F22793D"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891D3AE" w14:textId="77777777" w:rsidR="00CD4E5F" w:rsidRPr="001E7213" w:rsidRDefault="00CD4E5F" w:rsidP="008B270A">
            <w:pPr>
              <w:pStyle w:val="Divider"/>
              <w:jc w:val="center"/>
            </w:pPr>
          </w:p>
        </w:tc>
        <w:tc>
          <w:tcPr>
            <w:tcW w:w="134" w:type="dxa"/>
            <w:vAlign w:val="center"/>
          </w:tcPr>
          <w:p w14:paraId="6D728EB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EDA7193" w14:textId="77777777" w:rsidR="00CD4E5F" w:rsidRPr="001E7213" w:rsidRDefault="00CD4E5F" w:rsidP="00CD4E5F">
            <w:pPr>
              <w:pStyle w:val="Divider"/>
            </w:pPr>
          </w:p>
        </w:tc>
      </w:tr>
      <w:tr w:rsidR="00CD4E5F" w14:paraId="62CC3426" w14:textId="77777777" w:rsidTr="00457649">
        <w:trPr>
          <w:cantSplit/>
          <w:trHeight w:val="397"/>
        </w:trPr>
        <w:tc>
          <w:tcPr>
            <w:tcW w:w="624" w:type="dxa"/>
            <w:shd w:val="clear" w:color="auto" w:fill="DBE4EA"/>
            <w:tcMar>
              <w:left w:w="113" w:type="dxa"/>
            </w:tcMar>
            <w:vAlign w:val="center"/>
          </w:tcPr>
          <w:p w14:paraId="35A3E954" w14:textId="77777777" w:rsidR="00CD4E5F" w:rsidRDefault="00CD4E5F" w:rsidP="008B270A">
            <w:pPr>
              <w:pStyle w:val="Tabletext"/>
            </w:pPr>
            <w:r>
              <w:t>7.</w:t>
            </w:r>
          </w:p>
        </w:tc>
        <w:tc>
          <w:tcPr>
            <w:tcW w:w="4649" w:type="dxa"/>
            <w:shd w:val="clear" w:color="auto" w:fill="DBE4EA"/>
            <w:vAlign w:val="center"/>
          </w:tcPr>
          <w:p w14:paraId="6C3B1727" w14:textId="13BC1C09" w:rsidR="00CD4E5F" w:rsidRDefault="006D72D8" w:rsidP="0046568C">
            <w:pPr>
              <w:pStyle w:val="Tabletext"/>
            </w:pPr>
            <w:r>
              <w:t>Do a blindfold taste test</w:t>
            </w:r>
          </w:p>
        </w:tc>
        <w:tc>
          <w:tcPr>
            <w:tcW w:w="134" w:type="dxa"/>
            <w:tcBorders>
              <w:right w:val="single" w:sz="4" w:space="0" w:color="auto"/>
            </w:tcBorders>
            <w:vAlign w:val="center"/>
          </w:tcPr>
          <w:p w14:paraId="31F412A1"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B7B6DD8"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93202F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EA95FC8" w14:textId="77777777" w:rsidR="00CD4E5F" w:rsidRDefault="00CD4E5F" w:rsidP="008B270A">
            <w:pPr>
              <w:pStyle w:val="Tabletext"/>
            </w:pPr>
          </w:p>
        </w:tc>
      </w:tr>
      <w:tr w:rsidR="00CD4E5F" w14:paraId="1F55CB0C" w14:textId="77777777" w:rsidTr="00CD4E5F">
        <w:trPr>
          <w:cantSplit/>
          <w:trHeight w:val="20"/>
        </w:trPr>
        <w:tc>
          <w:tcPr>
            <w:tcW w:w="624" w:type="dxa"/>
            <w:tcMar>
              <w:left w:w="113" w:type="dxa"/>
            </w:tcMar>
            <w:vAlign w:val="center"/>
          </w:tcPr>
          <w:p w14:paraId="4EF9945C" w14:textId="77777777" w:rsidR="00CD4E5F" w:rsidRPr="001E7213" w:rsidRDefault="00CD4E5F" w:rsidP="00CD4E5F">
            <w:pPr>
              <w:pStyle w:val="Divider"/>
            </w:pPr>
          </w:p>
        </w:tc>
        <w:tc>
          <w:tcPr>
            <w:tcW w:w="4649" w:type="dxa"/>
            <w:vAlign w:val="center"/>
          </w:tcPr>
          <w:p w14:paraId="57BD5F3E" w14:textId="77777777" w:rsidR="00CD4E5F" w:rsidRPr="001E7213" w:rsidRDefault="00CD4E5F" w:rsidP="00CD4E5F">
            <w:pPr>
              <w:pStyle w:val="Divider"/>
            </w:pPr>
          </w:p>
        </w:tc>
        <w:tc>
          <w:tcPr>
            <w:tcW w:w="134" w:type="dxa"/>
            <w:vAlign w:val="center"/>
          </w:tcPr>
          <w:p w14:paraId="16FBB4D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155D52D" w14:textId="77777777" w:rsidR="00CD4E5F" w:rsidRPr="001E7213" w:rsidRDefault="00CD4E5F" w:rsidP="008B270A">
            <w:pPr>
              <w:pStyle w:val="Divider"/>
              <w:jc w:val="center"/>
            </w:pPr>
          </w:p>
        </w:tc>
        <w:tc>
          <w:tcPr>
            <w:tcW w:w="134" w:type="dxa"/>
            <w:vAlign w:val="center"/>
          </w:tcPr>
          <w:p w14:paraId="64E0123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3278CEB" w14:textId="77777777" w:rsidR="00CD4E5F" w:rsidRPr="001E7213" w:rsidRDefault="00CD4E5F" w:rsidP="00CD4E5F">
            <w:pPr>
              <w:pStyle w:val="Divider"/>
            </w:pPr>
          </w:p>
        </w:tc>
      </w:tr>
      <w:tr w:rsidR="00CD4E5F" w14:paraId="5332D461" w14:textId="77777777" w:rsidTr="00CD4E5F">
        <w:trPr>
          <w:cantSplit/>
          <w:trHeight w:val="397"/>
        </w:trPr>
        <w:tc>
          <w:tcPr>
            <w:tcW w:w="624" w:type="dxa"/>
            <w:tcMar>
              <w:left w:w="113" w:type="dxa"/>
            </w:tcMar>
            <w:vAlign w:val="center"/>
          </w:tcPr>
          <w:p w14:paraId="395B3D44" w14:textId="77777777" w:rsidR="00CD4E5F" w:rsidRDefault="00CD4E5F" w:rsidP="008B270A">
            <w:pPr>
              <w:pStyle w:val="Tabletext"/>
            </w:pPr>
            <w:r>
              <w:t>8.</w:t>
            </w:r>
          </w:p>
        </w:tc>
        <w:tc>
          <w:tcPr>
            <w:tcW w:w="4649" w:type="dxa"/>
            <w:vAlign w:val="center"/>
          </w:tcPr>
          <w:p w14:paraId="7C4A2321" w14:textId="597D8A22" w:rsidR="00CD4E5F" w:rsidRDefault="00586304" w:rsidP="006D72D8">
            <w:pPr>
              <w:pStyle w:val="Tabletext"/>
            </w:pPr>
            <w:r>
              <w:t>Fly a kite</w:t>
            </w:r>
          </w:p>
        </w:tc>
        <w:tc>
          <w:tcPr>
            <w:tcW w:w="134" w:type="dxa"/>
            <w:tcBorders>
              <w:right w:val="single" w:sz="4" w:space="0" w:color="auto"/>
            </w:tcBorders>
            <w:vAlign w:val="center"/>
          </w:tcPr>
          <w:p w14:paraId="4332A97E"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99D0E09"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693018C7"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5337C42" w14:textId="77777777" w:rsidR="00CD4E5F" w:rsidRDefault="00CD4E5F" w:rsidP="008B270A">
            <w:pPr>
              <w:pStyle w:val="Tabletext"/>
            </w:pPr>
          </w:p>
        </w:tc>
      </w:tr>
      <w:tr w:rsidR="00CD4E5F" w14:paraId="128478B6" w14:textId="77777777" w:rsidTr="00457649">
        <w:trPr>
          <w:cantSplit/>
          <w:trHeight w:val="20"/>
        </w:trPr>
        <w:tc>
          <w:tcPr>
            <w:tcW w:w="624" w:type="dxa"/>
            <w:tcMar>
              <w:left w:w="113" w:type="dxa"/>
            </w:tcMar>
            <w:vAlign w:val="center"/>
          </w:tcPr>
          <w:p w14:paraId="600A765C" w14:textId="77777777" w:rsidR="00CD4E5F" w:rsidRPr="001E7213" w:rsidRDefault="00CD4E5F" w:rsidP="00CD4E5F">
            <w:pPr>
              <w:pStyle w:val="Divider"/>
            </w:pPr>
          </w:p>
        </w:tc>
        <w:tc>
          <w:tcPr>
            <w:tcW w:w="4649" w:type="dxa"/>
            <w:vAlign w:val="center"/>
          </w:tcPr>
          <w:p w14:paraId="0C6BA18F" w14:textId="77777777" w:rsidR="00CD4E5F" w:rsidRPr="001E7213" w:rsidRDefault="00CD4E5F" w:rsidP="00CD4E5F">
            <w:pPr>
              <w:pStyle w:val="Divider"/>
            </w:pPr>
          </w:p>
        </w:tc>
        <w:tc>
          <w:tcPr>
            <w:tcW w:w="134" w:type="dxa"/>
            <w:vAlign w:val="center"/>
          </w:tcPr>
          <w:p w14:paraId="1821A146"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D34C85B" w14:textId="77777777" w:rsidR="00CD4E5F" w:rsidRPr="001E7213" w:rsidRDefault="00CD4E5F" w:rsidP="008B270A">
            <w:pPr>
              <w:pStyle w:val="Divider"/>
              <w:jc w:val="center"/>
            </w:pPr>
          </w:p>
        </w:tc>
        <w:tc>
          <w:tcPr>
            <w:tcW w:w="134" w:type="dxa"/>
            <w:vAlign w:val="center"/>
          </w:tcPr>
          <w:p w14:paraId="4CF7214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FC5636F" w14:textId="77777777" w:rsidR="00CD4E5F" w:rsidRPr="001E7213" w:rsidRDefault="00CD4E5F" w:rsidP="00CD4E5F">
            <w:pPr>
              <w:pStyle w:val="Divider"/>
            </w:pPr>
          </w:p>
        </w:tc>
      </w:tr>
      <w:tr w:rsidR="00CD4E5F" w14:paraId="46806988" w14:textId="77777777" w:rsidTr="00457649">
        <w:trPr>
          <w:cantSplit/>
          <w:trHeight w:val="397"/>
        </w:trPr>
        <w:tc>
          <w:tcPr>
            <w:tcW w:w="624" w:type="dxa"/>
            <w:shd w:val="clear" w:color="auto" w:fill="DBE4EA"/>
            <w:tcMar>
              <w:left w:w="113" w:type="dxa"/>
            </w:tcMar>
            <w:vAlign w:val="center"/>
          </w:tcPr>
          <w:p w14:paraId="7F179A5B" w14:textId="77777777" w:rsidR="00CD4E5F" w:rsidRDefault="00CD4E5F" w:rsidP="008B270A">
            <w:pPr>
              <w:pStyle w:val="Tabletext"/>
            </w:pPr>
            <w:r>
              <w:t>9.</w:t>
            </w:r>
          </w:p>
        </w:tc>
        <w:tc>
          <w:tcPr>
            <w:tcW w:w="4649" w:type="dxa"/>
            <w:shd w:val="clear" w:color="auto" w:fill="DBE4EA"/>
            <w:vAlign w:val="center"/>
          </w:tcPr>
          <w:p w14:paraId="478996C2" w14:textId="53E06E50" w:rsidR="00CD4E5F" w:rsidRDefault="00586304" w:rsidP="008B270A">
            <w:pPr>
              <w:pStyle w:val="Tabletext"/>
            </w:pPr>
            <w:r>
              <w:t>Use a telescope</w:t>
            </w:r>
          </w:p>
        </w:tc>
        <w:tc>
          <w:tcPr>
            <w:tcW w:w="134" w:type="dxa"/>
            <w:tcBorders>
              <w:right w:val="single" w:sz="4" w:space="0" w:color="auto"/>
            </w:tcBorders>
            <w:vAlign w:val="center"/>
          </w:tcPr>
          <w:p w14:paraId="04697A81"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D8D5B29"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12EF2BDC"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C7242FA" w14:textId="77777777" w:rsidR="00CD4E5F" w:rsidRDefault="00CD4E5F" w:rsidP="008B270A">
            <w:pPr>
              <w:pStyle w:val="Tabletext"/>
            </w:pPr>
          </w:p>
        </w:tc>
      </w:tr>
      <w:tr w:rsidR="00CD4E5F" w14:paraId="6752609C" w14:textId="77777777" w:rsidTr="00CD4E5F">
        <w:trPr>
          <w:cantSplit/>
          <w:trHeight w:val="20"/>
        </w:trPr>
        <w:tc>
          <w:tcPr>
            <w:tcW w:w="624" w:type="dxa"/>
            <w:tcMar>
              <w:left w:w="113" w:type="dxa"/>
            </w:tcMar>
            <w:vAlign w:val="center"/>
          </w:tcPr>
          <w:p w14:paraId="475D51DC" w14:textId="77777777" w:rsidR="00CD4E5F" w:rsidRPr="001E7213" w:rsidRDefault="00CD4E5F" w:rsidP="00CD4E5F">
            <w:pPr>
              <w:pStyle w:val="Divider"/>
            </w:pPr>
          </w:p>
        </w:tc>
        <w:tc>
          <w:tcPr>
            <w:tcW w:w="4649" w:type="dxa"/>
            <w:vAlign w:val="center"/>
          </w:tcPr>
          <w:p w14:paraId="621A3B63" w14:textId="77777777" w:rsidR="00CD4E5F" w:rsidRPr="001E7213" w:rsidRDefault="00CD4E5F" w:rsidP="00CD4E5F">
            <w:pPr>
              <w:pStyle w:val="Divider"/>
            </w:pPr>
          </w:p>
        </w:tc>
        <w:tc>
          <w:tcPr>
            <w:tcW w:w="134" w:type="dxa"/>
            <w:vAlign w:val="center"/>
          </w:tcPr>
          <w:p w14:paraId="2365365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CE22DE5" w14:textId="77777777" w:rsidR="00CD4E5F" w:rsidRPr="001E7213" w:rsidRDefault="00CD4E5F" w:rsidP="008B270A">
            <w:pPr>
              <w:pStyle w:val="Divider"/>
              <w:jc w:val="center"/>
            </w:pPr>
          </w:p>
        </w:tc>
        <w:tc>
          <w:tcPr>
            <w:tcW w:w="134" w:type="dxa"/>
            <w:vAlign w:val="center"/>
          </w:tcPr>
          <w:p w14:paraId="0C07B44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E9C255F" w14:textId="77777777" w:rsidR="00CD4E5F" w:rsidRPr="001E7213" w:rsidRDefault="00CD4E5F" w:rsidP="00CD4E5F">
            <w:pPr>
              <w:pStyle w:val="Divider"/>
            </w:pPr>
          </w:p>
        </w:tc>
      </w:tr>
      <w:tr w:rsidR="00CD4E5F" w14:paraId="3D648EA3" w14:textId="77777777" w:rsidTr="00CD4E5F">
        <w:trPr>
          <w:cantSplit/>
          <w:trHeight w:val="397"/>
        </w:trPr>
        <w:tc>
          <w:tcPr>
            <w:tcW w:w="624" w:type="dxa"/>
            <w:tcMar>
              <w:left w:w="113" w:type="dxa"/>
            </w:tcMar>
            <w:vAlign w:val="center"/>
          </w:tcPr>
          <w:p w14:paraId="5E513C3A" w14:textId="77777777" w:rsidR="00CD4E5F" w:rsidRDefault="00CD4E5F" w:rsidP="008B270A">
            <w:pPr>
              <w:pStyle w:val="Tabletext"/>
            </w:pPr>
            <w:r>
              <w:t>10.</w:t>
            </w:r>
          </w:p>
        </w:tc>
        <w:tc>
          <w:tcPr>
            <w:tcW w:w="4649" w:type="dxa"/>
            <w:vAlign w:val="center"/>
          </w:tcPr>
          <w:p w14:paraId="6D806B10" w14:textId="4B4C940A" w:rsidR="00CD4E5F" w:rsidRDefault="00586304" w:rsidP="0046568C">
            <w:pPr>
              <w:pStyle w:val="Tabletext"/>
            </w:pPr>
            <w:r>
              <w:t>Eat pizza with my friends</w:t>
            </w:r>
          </w:p>
        </w:tc>
        <w:tc>
          <w:tcPr>
            <w:tcW w:w="134" w:type="dxa"/>
            <w:tcBorders>
              <w:right w:val="single" w:sz="4" w:space="0" w:color="auto"/>
            </w:tcBorders>
            <w:vAlign w:val="center"/>
          </w:tcPr>
          <w:p w14:paraId="72983786" w14:textId="77777777" w:rsidR="00CD4E5F" w:rsidRDefault="00CD4E5F" w:rsidP="008B270A">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497137A" w14:textId="77777777" w:rsidR="00CD4E5F" w:rsidRDefault="00CD4E5F" w:rsidP="008B270A">
            <w:pPr>
              <w:pStyle w:val="Tabletext"/>
              <w:jc w:val="center"/>
            </w:pPr>
          </w:p>
        </w:tc>
        <w:tc>
          <w:tcPr>
            <w:tcW w:w="134" w:type="dxa"/>
            <w:tcBorders>
              <w:left w:val="single" w:sz="4" w:space="0" w:color="auto"/>
              <w:right w:val="single" w:sz="4" w:space="0" w:color="auto"/>
            </w:tcBorders>
            <w:vAlign w:val="center"/>
          </w:tcPr>
          <w:p w14:paraId="42D31CA4" w14:textId="77777777" w:rsidR="00CD4E5F" w:rsidRDefault="00CD4E5F" w:rsidP="008B270A">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7FE99F1" w14:textId="77777777" w:rsidR="00CD4E5F" w:rsidRDefault="00CD4E5F" w:rsidP="008B270A">
            <w:pPr>
              <w:pStyle w:val="Tabletext"/>
            </w:pPr>
          </w:p>
        </w:tc>
      </w:tr>
      <w:tr w:rsidR="00CD4E5F" w14:paraId="6C58D14D" w14:textId="77777777" w:rsidTr="00457649">
        <w:trPr>
          <w:cantSplit/>
          <w:trHeight w:val="20"/>
        </w:trPr>
        <w:tc>
          <w:tcPr>
            <w:tcW w:w="624" w:type="dxa"/>
            <w:tcMar>
              <w:left w:w="113" w:type="dxa"/>
            </w:tcMar>
            <w:vAlign w:val="center"/>
          </w:tcPr>
          <w:p w14:paraId="55C0E61F" w14:textId="77777777" w:rsidR="00CD4E5F" w:rsidRPr="001E7213" w:rsidRDefault="00CD4E5F" w:rsidP="00CD4E5F">
            <w:pPr>
              <w:pStyle w:val="Divider"/>
            </w:pPr>
          </w:p>
        </w:tc>
        <w:tc>
          <w:tcPr>
            <w:tcW w:w="4649" w:type="dxa"/>
            <w:vAlign w:val="center"/>
          </w:tcPr>
          <w:p w14:paraId="6449041C" w14:textId="77777777" w:rsidR="00CD4E5F" w:rsidRPr="001E7213" w:rsidRDefault="00CD4E5F" w:rsidP="00CD4E5F">
            <w:pPr>
              <w:pStyle w:val="Divider"/>
            </w:pPr>
          </w:p>
        </w:tc>
        <w:tc>
          <w:tcPr>
            <w:tcW w:w="134" w:type="dxa"/>
            <w:vAlign w:val="center"/>
          </w:tcPr>
          <w:p w14:paraId="602F7FA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9406569" w14:textId="77777777" w:rsidR="00CD4E5F" w:rsidRPr="001E7213" w:rsidRDefault="00CD4E5F" w:rsidP="008B270A">
            <w:pPr>
              <w:pStyle w:val="Divider"/>
              <w:jc w:val="center"/>
            </w:pPr>
          </w:p>
        </w:tc>
        <w:tc>
          <w:tcPr>
            <w:tcW w:w="134" w:type="dxa"/>
            <w:vAlign w:val="center"/>
          </w:tcPr>
          <w:p w14:paraId="567F34C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91882A5" w14:textId="77777777" w:rsidR="00CD4E5F" w:rsidRPr="001E7213" w:rsidRDefault="00CD4E5F" w:rsidP="00CD4E5F">
            <w:pPr>
              <w:pStyle w:val="Divider"/>
            </w:pPr>
          </w:p>
        </w:tc>
      </w:tr>
      <w:tr w:rsidR="00BD08CB" w14:paraId="0F473300" w14:textId="77777777" w:rsidTr="00457649">
        <w:trPr>
          <w:cantSplit/>
          <w:trHeight w:val="397"/>
        </w:trPr>
        <w:tc>
          <w:tcPr>
            <w:tcW w:w="624" w:type="dxa"/>
            <w:shd w:val="clear" w:color="auto" w:fill="DBE4EA"/>
            <w:tcMar>
              <w:left w:w="113" w:type="dxa"/>
            </w:tcMar>
            <w:vAlign w:val="center"/>
          </w:tcPr>
          <w:p w14:paraId="26625D40" w14:textId="77777777" w:rsidR="00BD08CB" w:rsidRDefault="00BD08CB" w:rsidP="00BD08CB">
            <w:pPr>
              <w:pStyle w:val="Tabletext"/>
            </w:pPr>
            <w:r>
              <w:t>11.</w:t>
            </w:r>
          </w:p>
        </w:tc>
        <w:tc>
          <w:tcPr>
            <w:tcW w:w="4649" w:type="dxa"/>
            <w:shd w:val="clear" w:color="auto" w:fill="DBE4EA"/>
            <w:vAlign w:val="center"/>
          </w:tcPr>
          <w:p w14:paraId="26A037D8" w14:textId="2EAB576C" w:rsidR="00BD08CB" w:rsidRDefault="00586304" w:rsidP="00BD08CB">
            <w:pPr>
              <w:pStyle w:val="Tabletext"/>
            </w:pPr>
            <w:r>
              <w:t>Learn to swim</w:t>
            </w:r>
          </w:p>
        </w:tc>
        <w:tc>
          <w:tcPr>
            <w:tcW w:w="134" w:type="dxa"/>
            <w:tcBorders>
              <w:right w:val="single" w:sz="4" w:space="0" w:color="auto"/>
            </w:tcBorders>
            <w:vAlign w:val="center"/>
          </w:tcPr>
          <w:p w14:paraId="6B8B19E8"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26DBB36" w14:textId="77777777" w:rsidR="00BD08CB" w:rsidRDefault="00BD08CB" w:rsidP="00BD08CB">
            <w:pPr>
              <w:pStyle w:val="Tabletext"/>
              <w:jc w:val="center"/>
            </w:pPr>
          </w:p>
        </w:tc>
        <w:tc>
          <w:tcPr>
            <w:tcW w:w="134" w:type="dxa"/>
            <w:tcBorders>
              <w:left w:val="single" w:sz="4" w:space="0" w:color="auto"/>
              <w:right w:val="single" w:sz="4" w:space="0" w:color="auto"/>
            </w:tcBorders>
            <w:vAlign w:val="center"/>
          </w:tcPr>
          <w:p w14:paraId="56B3F00A" w14:textId="77777777" w:rsidR="00BD08CB" w:rsidRDefault="00BD08CB" w:rsidP="00BD08CB">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00C9F46" w14:textId="77777777" w:rsidR="00BD08CB" w:rsidRDefault="00BD08CB" w:rsidP="00BD08CB">
            <w:pPr>
              <w:pStyle w:val="Tabletext"/>
            </w:pPr>
          </w:p>
        </w:tc>
      </w:tr>
      <w:tr w:rsidR="00BD08CB" w14:paraId="042E292D" w14:textId="77777777" w:rsidTr="00CD4E5F">
        <w:trPr>
          <w:cantSplit/>
          <w:trHeight w:val="20"/>
        </w:trPr>
        <w:tc>
          <w:tcPr>
            <w:tcW w:w="624" w:type="dxa"/>
            <w:tcMar>
              <w:left w:w="113" w:type="dxa"/>
            </w:tcMar>
            <w:vAlign w:val="center"/>
          </w:tcPr>
          <w:p w14:paraId="397C3010" w14:textId="77777777" w:rsidR="00BD08CB" w:rsidRPr="001E7213" w:rsidRDefault="00BD08CB" w:rsidP="00BD08CB">
            <w:pPr>
              <w:pStyle w:val="Divider"/>
            </w:pPr>
          </w:p>
        </w:tc>
        <w:tc>
          <w:tcPr>
            <w:tcW w:w="4649" w:type="dxa"/>
            <w:vAlign w:val="center"/>
          </w:tcPr>
          <w:p w14:paraId="6C4C9DF7" w14:textId="77777777" w:rsidR="00BD08CB" w:rsidRPr="001E7213" w:rsidRDefault="00BD08CB" w:rsidP="00BD08CB">
            <w:pPr>
              <w:pStyle w:val="Divider"/>
            </w:pPr>
          </w:p>
        </w:tc>
        <w:tc>
          <w:tcPr>
            <w:tcW w:w="134" w:type="dxa"/>
            <w:vAlign w:val="center"/>
          </w:tcPr>
          <w:p w14:paraId="525509DC"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236823F3" w14:textId="77777777" w:rsidR="00BD08CB" w:rsidRPr="001E7213" w:rsidRDefault="00BD08CB" w:rsidP="00BD08CB">
            <w:pPr>
              <w:pStyle w:val="Divider"/>
              <w:jc w:val="center"/>
            </w:pPr>
          </w:p>
        </w:tc>
        <w:tc>
          <w:tcPr>
            <w:tcW w:w="134" w:type="dxa"/>
            <w:vAlign w:val="center"/>
          </w:tcPr>
          <w:p w14:paraId="6D37F1BF" w14:textId="77777777" w:rsidR="00BD08CB" w:rsidRPr="001E7213" w:rsidRDefault="00BD08CB" w:rsidP="00BD08CB">
            <w:pPr>
              <w:pStyle w:val="Divider"/>
            </w:pPr>
          </w:p>
        </w:tc>
        <w:tc>
          <w:tcPr>
            <w:tcW w:w="1021" w:type="dxa"/>
            <w:tcBorders>
              <w:top w:val="single" w:sz="4" w:space="0" w:color="auto"/>
              <w:bottom w:val="single" w:sz="4" w:space="0" w:color="auto"/>
            </w:tcBorders>
            <w:vAlign w:val="center"/>
          </w:tcPr>
          <w:p w14:paraId="16422FBD" w14:textId="77777777" w:rsidR="00BD08CB" w:rsidRPr="001E7213" w:rsidRDefault="00BD08CB" w:rsidP="00BD08CB">
            <w:pPr>
              <w:pStyle w:val="Divider"/>
            </w:pPr>
          </w:p>
        </w:tc>
      </w:tr>
      <w:tr w:rsidR="00BD08CB" w14:paraId="5DB56F31" w14:textId="77777777" w:rsidTr="00CD4E5F">
        <w:trPr>
          <w:cantSplit/>
          <w:trHeight w:val="397"/>
        </w:trPr>
        <w:tc>
          <w:tcPr>
            <w:tcW w:w="624" w:type="dxa"/>
            <w:tcMar>
              <w:left w:w="113" w:type="dxa"/>
            </w:tcMar>
            <w:vAlign w:val="center"/>
          </w:tcPr>
          <w:p w14:paraId="79EE49B5" w14:textId="77777777" w:rsidR="00BD08CB" w:rsidRDefault="00BD08CB" w:rsidP="00BD08CB">
            <w:pPr>
              <w:pStyle w:val="Tabletext"/>
            </w:pPr>
            <w:r>
              <w:t>12.</w:t>
            </w:r>
          </w:p>
        </w:tc>
        <w:tc>
          <w:tcPr>
            <w:tcW w:w="4649" w:type="dxa"/>
            <w:vAlign w:val="center"/>
          </w:tcPr>
          <w:p w14:paraId="458EA4F5" w14:textId="1468F405" w:rsidR="00BD08CB" w:rsidRDefault="00BD08CB" w:rsidP="00BD08CB">
            <w:pPr>
              <w:pStyle w:val="Tabletext"/>
            </w:pPr>
            <w:r>
              <w:t>Climb something that is taller than you</w:t>
            </w:r>
          </w:p>
        </w:tc>
        <w:tc>
          <w:tcPr>
            <w:tcW w:w="134" w:type="dxa"/>
            <w:tcBorders>
              <w:right w:val="single" w:sz="4" w:space="0" w:color="auto"/>
            </w:tcBorders>
            <w:vAlign w:val="center"/>
          </w:tcPr>
          <w:p w14:paraId="0C5B1CC1"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E6AD21C" w14:textId="77777777" w:rsidR="00BD08CB" w:rsidRDefault="00BD08CB" w:rsidP="00BD08CB">
            <w:pPr>
              <w:pStyle w:val="Tabletext"/>
              <w:jc w:val="center"/>
            </w:pPr>
          </w:p>
        </w:tc>
        <w:tc>
          <w:tcPr>
            <w:tcW w:w="134" w:type="dxa"/>
            <w:tcBorders>
              <w:left w:val="single" w:sz="4" w:space="0" w:color="auto"/>
              <w:right w:val="single" w:sz="4" w:space="0" w:color="auto"/>
            </w:tcBorders>
            <w:vAlign w:val="center"/>
          </w:tcPr>
          <w:p w14:paraId="030B4648" w14:textId="77777777" w:rsidR="00BD08CB" w:rsidRDefault="00BD08CB" w:rsidP="00BD08CB">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293DDEB" w14:textId="77777777" w:rsidR="00BD08CB" w:rsidRDefault="00BD08CB" w:rsidP="00BD08CB">
            <w:pPr>
              <w:pStyle w:val="Tabletext"/>
            </w:pPr>
          </w:p>
        </w:tc>
      </w:tr>
      <w:tr w:rsidR="00BD08CB" w14:paraId="74AECFB8" w14:textId="77777777" w:rsidTr="00457649">
        <w:trPr>
          <w:cantSplit/>
          <w:trHeight w:val="20"/>
        </w:trPr>
        <w:tc>
          <w:tcPr>
            <w:tcW w:w="624" w:type="dxa"/>
            <w:tcMar>
              <w:left w:w="113" w:type="dxa"/>
            </w:tcMar>
            <w:vAlign w:val="center"/>
          </w:tcPr>
          <w:p w14:paraId="14778E15" w14:textId="77777777" w:rsidR="00BD08CB" w:rsidRPr="001E7213" w:rsidRDefault="00BD08CB" w:rsidP="00BD08CB">
            <w:pPr>
              <w:pStyle w:val="Divider"/>
            </w:pPr>
          </w:p>
        </w:tc>
        <w:tc>
          <w:tcPr>
            <w:tcW w:w="4649" w:type="dxa"/>
            <w:vAlign w:val="center"/>
          </w:tcPr>
          <w:p w14:paraId="499288F4" w14:textId="77777777" w:rsidR="00BD08CB" w:rsidRPr="001E7213" w:rsidRDefault="00BD08CB" w:rsidP="00BD08CB">
            <w:pPr>
              <w:pStyle w:val="Divider"/>
            </w:pPr>
          </w:p>
        </w:tc>
        <w:tc>
          <w:tcPr>
            <w:tcW w:w="134" w:type="dxa"/>
            <w:vAlign w:val="center"/>
          </w:tcPr>
          <w:p w14:paraId="159CE3DE"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3EDE6C5A" w14:textId="77777777" w:rsidR="00BD08CB" w:rsidRPr="001E7213" w:rsidRDefault="00BD08CB" w:rsidP="00BD08CB">
            <w:pPr>
              <w:pStyle w:val="Divider"/>
              <w:jc w:val="center"/>
            </w:pPr>
          </w:p>
        </w:tc>
        <w:tc>
          <w:tcPr>
            <w:tcW w:w="134" w:type="dxa"/>
            <w:vAlign w:val="center"/>
          </w:tcPr>
          <w:p w14:paraId="75EF9514" w14:textId="77777777" w:rsidR="00BD08CB" w:rsidRPr="001E7213" w:rsidRDefault="00BD08CB" w:rsidP="00BD08CB">
            <w:pPr>
              <w:pStyle w:val="Divider"/>
            </w:pPr>
          </w:p>
        </w:tc>
        <w:tc>
          <w:tcPr>
            <w:tcW w:w="1021" w:type="dxa"/>
            <w:tcBorders>
              <w:top w:val="single" w:sz="4" w:space="0" w:color="auto"/>
              <w:bottom w:val="single" w:sz="4" w:space="0" w:color="auto"/>
            </w:tcBorders>
            <w:vAlign w:val="center"/>
          </w:tcPr>
          <w:p w14:paraId="03371F0C" w14:textId="77777777" w:rsidR="00BD08CB" w:rsidRPr="001E7213" w:rsidRDefault="00BD08CB" w:rsidP="00BD08CB">
            <w:pPr>
              <w:pStyle w:val="Divider"/>
            </w:pPr>
          </w:p>
        </w:tc>
      </w:tr>
      <w:tr w:rsidR="00BD08CB" w14:paraId="1B97B84A" w14:textId="77777777" w:rsidTr="00457649">
        <w:trPr>
          <w:cantSplit/>
          <w:trHeight w:val="397"/>
        </w:trPr>
        <w:tc>
          <w:tcPr>
            <w:tcW w:w="624" w:type="dxa"/>
            <w:shd w:val="clear" w:color="auto" w:fill="DBE4EA"/>
            <w:tcMar>
              <w:left w:w="113" w:type="dxa"/>
            </w:tcMar>
            <w:vAlign w:val="center"/>
          </w:tcPr>
          <w:p w14:paraId="7163C72B" w14:textId="77777777" w:rsidR="00BD08CB" w:rsidRDefault="00BD08CB" w:rsidP="00BD08CB">
            <w:pPr>
              <w:pStyle w:val="Tabletext"/>
            </w:pPr>
            <w:r>
              <w:t>13.</w:t>
            </w:r>
          </w:p>
        </w:tc>
        <w:tc>
          <w:tcPr>
            <w:tcW w:w="4649" w:type="dxa"/>
            <w:shd w:val="clear" w:color="auto" w:fill="DBE4EA"/>
            <w:vAlign w:val="center"/>
          </w:tcPr>
          <w:p w14:paraId="1BDCC12C" w14:textId="1D13DCD5" w:rsidR="00BD08CB" w:rsidRDefault="00BD08CB" w:rsidP="00BD08CB">
            <w:pPr>
              <w:pStyle w:val="Tabletext"/>
            </w:pPr>
            <w:r>
              <w:t>Pick litter in your local area</w:t>
            </w:r>
          </w:p>
        </w:tc>
        <w:tc>
          <w:tcPr>
            <w:tcW w:w="134" w:type="dxa"/>
            <w:tcBorders>
              <w:right w:val="single" w:sz="4" w:space="0" w:color="auto"/>
            </w:tcBorders>
            <w:vAlign w:val="center"/>
          </w:tcPr>
          <w:p w14:paraId="7EEB74E5"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9F07313" w14:textId="77777777" w:rsidR="00BD08CB" w:rsidRDefault="00BD08CB" w:rsidP="00BD08CB">
            <w:pPr>
              <w:pStyle w:val="Tabletext"/>
              <w:jc w:val="center"/>
            </w:pPr>
          </w:p>
        </w:tc>
        <w:tc>
          <w:tcPr>
            <w:tcW w:w="134" w:type="dxa"/>
            <w:tcBorders>
              <w:left w:val="single" w:sz="4" w:space="0" w:color="auto"/>
              <w:right w:val="single" w:sz="4" w:space="0" w:color="auto"/>
            </w:tcBorders>
            <w:vAlign w:val="center"/>
          </w:tcPr>
          <w:p w14:paraId="087B5960" w14:textId="77777777" w:rsidR="00BD08CB" w:rsidRDefault="00BD08CB" w:rsidP="00BD08CB">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F20778F" w14:textId="77777777" w:rsidR="00BD08CB" w:rsidRDefault="00BD08CB" w:rsidP="00BD08CB">
            <w:pPr>
              <w:pStyle w:val="Tabletext"/>
            </w:pPr>
          </w:p>
        </w:tc>
      </w:tr>
      <w:tr w:rsidR="00BD08CB" w14:paraId="75D3996D" w14:textId="77777777" w:rsidTr="00CD4E5F">
        <w:trPr>
          <w:cantSplit/>
          <w:trHeight w:val="20"/>
        </w:trPr>
        <w:tc>
          <w:tcPr>
            <w:tcW w:w="624" w:type="dxa"/>
            <w:tcMar>
              <w:left w:w="113" w:type="dxa"/>
            </w:tcMar>
            <w:vAlign w:val="center"/>
          </w:tcPr>
          <w:p w14:paraId="2685B4CB" w14:textId="77777777" w:rsidR="00BD08CB" w:rsidRPr="001E7213" w:rsidRDefault="00BD08CB" w:rsidP="00BD08CB">
            <w:pPr>
              <w:pStyle w:val="Divider"/>
            </w:pPr>
          </w:p>
        </w:tc>
        <w:tc>
          <w:tcPr>
            <w:tcW w:w="4649" w:type="dxa"/>
            <w:vAlign w:val="center"/>
          </w:tcPr>
          <w:p w14:paraId="72759547" w14:textId="77777777" w:rsidR="00BD08CB" w:rsidRPr="001E7213" w:rsidRDefault="00BD08CB" w:rsidP="00BD08CB">
            <w:pPr>
              <w:pStyle w:val="Divider"/>
            </w:pPr>
          </w:p>
        </w:tc>
        <w:tc>
          <w:tcPr>
            <w:tcW w:w="134" w:type="dxa"/>
            <w:vAlign w:val="center"/>
          </w:tcPr>
          <w:p w14:paraId="23ECB437"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4ACA595A" w14:textId="77777777" w:rsidR="00BD08CB" w:rsidRPr="001E7213" w:rsidRDefault="00BD08CB" w:rsidP="00BD08CB">
            <w:pPr>
              <w:pStyle w:val="Divider"/>
              <w:jc w:val="center"/>
            </w:pPr>
          </w:p>
        </w:tc>
        <w:tc>
          <w:tcPr>
            <w:tcW w:w="134" w:type="dxa"/>
            <w:vAlign w:val="center"/>
          </w:tcPr>
          <w:p w14:paraId="4FD2B473" w14:textId="77777777" w:rsidR="00BD08CB" w:rsidRPr="001E7213" w:rsidRDefault="00BD08CB" w:rsidP="00BD08CB">
            <w:pPr>
              <w:pStyle w:val="Divider"/>
            </w:pPr>
          </w:p>
        </w:tc>
        <w:tc>
          <w:tcPr>
            <w:tcW w:w="1021" w:type="dxa"/>
            <w:tcBorders>
              <w:top w:val="single" w:sz="4" w:space="0" w:color="auto"/>
              <w:bottom w:val="single" w:sz="4" w:space="0" w:color="auto"/>
            </w:tcBorders>
            <w:vAlign w:val="center"/>
          </w:tcPr>
          <w:p w14:paraId="6161890D" w14:textId="77777777" w:rsidR="00BD08CB" w:rsidRPr="001E7213" w:rsidRDefault="00BD08CB" w:rsidP="00BD08CB">
            <w:pPr>
              <w:pStyle w:val="Divider"/>
            </w:pPr>
          </w:p>
        </w:tc>
      </w:tr>
      <w:tr w:rsidR="00BD08CB" w14:paraId="39C3FA33" w14:textId="77777777" w:rsidTr="00CD4E5F">
        <w:trPr>
          <w:cantSplit/>
          <w:trHeight w:val="397"/>
        </w:trPr>
        <w:tc>
          <w:tcPr>
            <w:tcW w:w="624" w:type="dxa"/>
            <w:tcMar>
              <w:left w:w="113" w:type="dxa"/>
            </w:tcMar>
            <w:vAlign w:val="center"/>
          </w:tcPr>
          <w:p w14:paraId="51B1E568" w14:textId="77777777" w:rsidR="00BD08CB" w:rsidRDefault="00BD08CB" w:rsidP="00BD08CB">
            <w:pPr>
              <w:pStyle w:val="Tabletext"/>
            </w:pPr>
            <w:r>
              <w:t>14.</w:t>
            </w:r>
          </w:p>
        </w:tc>
        <w:tc>
          <w:tcPr>
            <w:tcW w:w="4649" w:type="dxa"/>
            <w:vAlign w:val="center"/>
          </w:tcPr>
          <w:p w14:paraId="30BA9588" w14:textId="17F33C42" w:rsidR="00BD08CB" w:rsidRDefault="00586304" w:rsidP="00BD08CB">
            <w:pPr>
              <w:pStyle w:val="Tabletext"/>
            </w:pPr>
            <w:r>
              <w:t>Take part in pond dipping</w:t>
            </w:r>
          </w:p>
        </w:tc>
        <w:tc>
          <w:tcPr>
            <w:tcW w:w="134" w:type="dxa"/>
            <w:tcBorders>
              <w:right w:val="single" w:sz="4" w:space="0" w:color="auto"/>
            </w:tcBorders>
            <w:vAlign w:val="center"/>
          </w:tcPr>
          <w:p w14:paraId="01075894"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1DDD4E6" w14:textId="77777777" w:rsidR="00BD08CB" w:rsidRDefault="00BD08CB" w:rsidP="00BD08CB">
            <w:pPr>
              <w:pStyle w:val="Tabletext"/>
              <w:jc w:val="center"/>
            </w:pPr>
          </w:p>
        </w:tc>
        <w:tc>
          <w:tcPr>
            <w:tcW w:w="134" w:type="dxa"/>
            <w:tcBorders>
              <w:left w:val="single" w:sz="4" w:space="0" w:color="auto"/>
              <w:right w:val="single" w:sz="4" w:space="0" w:color="auto"/>
            </w:tcBorders>
            <w:vAlign w:val="center"/>
          </w:tcPr>
          <w:p w14:paraId="063D38B4" w14:textId="77777777" w:rsidR="00BD08CB" w:rsidRDefault="00BD08CB" w:rsidP="00BD08CB">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5B4F265" w14:textId="77777777" w:rsidR="00BD08CB" w:rsidRDefault="00BD08CB" w:rsidP="00BD08CB">
            <w:pPr>
              <w:pStyle w:val="Tabletext"/>
            </w:pPr>
          </w:p>
        </w:tc>
      </w:tr>
      <w:tr w:rsidR="00BD08CB" w14:paraId="0C461ED4" w14:textId="77777777" w:rsidTr="00457649">
        <w:trPr>
          <w:cantSplit/>
          <w:trHeight w:val="20"/>
        </w:trPr>
        <w:tc>
          <w:tcPr>
            <w:tcW w:w="624" w:type="dxa"/>
            <w:tcMar>
              <w:left w:w="113" w:type="dxa"/>
            </w:tcMar>
            <w:vAlign w:val="center"/>
          </w:tcPr>
          <w:p w14:paraId="2E624F2B" w14:textId="77777777" w:rsidR="00BD08CB" w:rsidRPr="001E7213" w:rsidRDefault="00BD08CB" w:rsidP="00BD08CB">
            <w:pPr>
              <w:pStyle w:val="Divider"/>
            </w:pPr>
          </w:p>
        </w:tc>
        <w:tc>
          <w:tcPr>
            <w:tcW w:w="4649" w:type="dxa"/>
            <w:vAlign w:val="center"/>
          </w:tcPr>
          <w:p w14:paraId="0C83F9E5" w14:textId="77777777" w:rsidR="00BD08CB" w:rsidRPr="001E7213" w:rsidRDefault="00BD08CB" w:rsidP="00BD08CB">
            <w:pPr>
              <w:pStyle w:val="Divider"/>
            </w:pPr>
          </w:p>
        </w:tc>
        <w:tc>
          <w:tcPr>
            <w:tcW w:w="134" w:type="dxa"/>
            <w:vAlign w:val="center"/>
          </w:tcPr>
          <w:p w14:paraId="3E166E6E"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7D973A30" w14:textId="77777777" w:rsidR="00BD08CB" w:rsidRPr="001E7213" w:rsidRDefault="00BD08CB" w:rsidP="00BD08CB">
            <w:pPr>
              <w:pStyle w:val="Divider"/>
              <w:jc w:val="center"/>
            </w:pPr>
          </w:p>
        </w:tc>
        <w:tc>
          <w:tcPr>
            <w:tcW w:w="134" w:type="dxa"/>
            <w:vAlign w:val="center"/>
          </w:tcPr>
          <w:p w14:paraId="2DA0478A" w14:textId="77777777" w:rsidR="00BD08CB" w:rsidRPr="001E7213" w:rsidRDefault="00BD08CB" w:rsidP="00BD08CB">
            <w:pPr>
              <w:pStyle w:val="Divider"/>
            </w:pPr>
          </w:p>
        </w:tc>
        <w:tc>
          <w:tcPr>
            <w:tcW w:w="1021" w:type="dxa"/>
            <w:tcBorders>
              <w:top w:val="single" w:sz="4" w:space="0" w:color="auto"/>
              <w:bottom w:val="single" w:sz="4" w:space="0" w:color="auto"/>
            </w:tcBorders>
            <w:vAlign w:val="center"/>
          </w:tcPr>
          <w:p w14:paraId="78E53599" w14:textId="77777777" w:rsidR="00BD08CB" w:rsidRPr="001E7213" w:rsidRDefault="00BD08CB" w:rsidP="00BD08CB">
            <w:pPr>
              <w:pStyle w:val="Divider"/>
            </w:pPr>
          </w:p>
        </w:tc>
      </w:tr>
      <w:tr w:rsidR="00BD08CB" w14:paraId="2C74D19E" w14:textId="77777777" w:rsidTr="00457649">
        <w:trPr>
          <w:cantSplit/>
          <w:trHeight w:val="397"/>
        </w:trPr>
        <w:tc>
          <w:tcPr>
            <w:tcW w:w="624" w:type="dxa"/>
            <w:shd w:val="clear" w:color="auto" w:fill="DBE4EA"/>
            <w:tcMar>
              <w:left w:w="113" w:type="dxa"/>
            </w:tcMar>
            <w:vAlign w:val="center"/>
          </w:tcPr>
          <w:p w14:paraId="79196262" w14:textId="77777777" w:rsidR="00BD08CB" w:rsidRDefault="00BD08CB" w:rsidP="00BD08CB">
            <w:pPr>
              <w:pStyle w:val="Tabletext"/>
            </w:pPr>
            <w:r>
              <w:t>15.</w:t>
            </w:r>
          </w:p>
        </w:tc>
        <w:tc>
          <w:tcPr>
            <w:tcW w:w="4649" w:type="dxa"/>
            <w:shd w:val="clear" w:color="auto" w:fill="DBE4EA"/>
            <w:vAlign w:val="center"/>
          </w:tcPr>
          <w:p w14:paraId="5DE052B8" w14:textId="7B3931AD" w:rsidR="00BD08CB" w:rsidRDefault="00586304" w:rsidP="00BD08CB">
            <w:pPr>
              <w:pStyle w:val="Tabletext"/>
            </w:pPr>
            <w:r>
              <w:t>Help the environment</w:t>
            </w:r>
          </w:p>
        </w:tc>
        <w:tc>
          <w:tcPr>
            <w:tcW w:w="134" w:type="dxa"/>
            <w:tcBorders>
              <w:right w:val="single" w:sz="4" w:space="0" w:color="auto"/>
            </w:tcBorders>
            <w:vAlign w:val="center"/>
          </w:tcPr>
          <w:p w14:paraId="01D24646"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ADE8E58" w14:textId="77777777" w:rsidR="00BD08CB" w:rsidRDefault="00BD08CB" w:rsidP="00BD08CB">
            <w:pPr>
              <w:pStyle w:val="Tabletext"/>
              <w:jc w:val="center"/>
            </w:pPr>
          </w:p>
        </w:tc>
        <w:tc>
          <w:tcPr>
            <w:tcW w:w="134" w:type="dxa"/>
            <w:tcBorders>
              <w:left w:val="single" w:sz="4" w:space="0" w:color="auto"/>
              <w:right w:val="single" w:sz="4" w:space="0" w:color="auto"/>
            </w:tcBorders>
            <w:vAlign w:val="center"/>
          </w:tcPr>
          <w:p w14:paraId="4707B889" w14:textId="77777777" w:rsidR="00BD08CB" w:rsidRDefault="00BD08CB" w:rsidP="00BD08CB">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E3F4633" w14:textId="77777777" w:rsidR="00BD08CB" w:rsidRDefault="00BD08CB" w:rsidP="00BD08CB">
            <w:pPr>
              <w:pStyle w:val="Tabletext"/>
            </w:pPr>
          </w:p>
        </w:tc>
      </w:tr>
      <w:tr w:rsidR="00BD08CB" w14:paraId="27E8BDD9" w14:textId="77777777" w:rsidTr="00CD4E5F">
        <w:trPr>
          <w:cantSplit/>
          <w:trHeight w:val="20"/>
        </w:trPr>
        <w:tc>
          <w:tcPr>
            <w:tcW w:w="624" w:type="dxa"/>
            <w:tcMar>
              <w:left w:w="113" w:type="dxa"/>
            </w:tcMar>
            <w:vAlign w:val="center"/>
          </w:tcPr>
          <w:p w14:paraId="189A71FE" w14:textId="77777777" w:rsidR="00BD08CB" w:rsidRPr="001E7213" w:rsidRDefault="00BD08CB" w:rsidP="00BD08CB">
            <w:pPr>
              <w:pStyle w:val="Divider"/>
            </w:pPr>
          </w:p>
        </w:tc>
        <w:tc>
          <w:tcPr>
            <w:tcW w:w="4649" w:type="dxa"/>
            <w:vAlign w:val="center"/>
          </w:tcPr>
          <w:p w14:paraId="7813DDB5" w14:textId="77777777" w:rsidR="00BD08CB" w:rsidRPr="001E7213" w:rsidRDefault="00BD08CB" w:rsidP="00BD08CB">
            <w:pPr>
              <w:pStyle w:val="Divider"/>
            </w:pPr>
          </w:p>
        </w:tc>
        <w:tc>
          <w:tcPr>
            <w:tcW w:w="134" w:type="dxa"/>
            <w:vAlign w:val="center"/>
          </w:tcPr>
          <w:p w14:paraId="2D2D710D"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4356C2C9" w14:textId="77777777" w:rsidR="00BD08CB" w:rsidRPr="001E7213" w:rsidRDefault="00BD08CB" w:rsidP="00BD08CB">
            <w:pPr>
              <w:pStyle w:val="Divider"/>
              <w:jc w:val="center"/>
            </w:pPr>
          </w:p>
        </w:tc>
        <w:tc>
          <w:tcPr>
            <w:tcW w:w="134" w:type="dxa"/>
            <w:vAlign w:val="center"/>
          </w:tcPr>
          <w:p w14:paraId="727B624C" w14:textId="77777777" w:rsidR="00BD08CB" w:rsidRPr="001E7213" w:rsidRDefault="00BD08CB" w:rsidP="00BD08CB">
            <w:pPr>
              <w:pStyle w:val="Divider"/>
            </w:pPr>
          </w:p>
        </w:tc>
        <w:tc>
          <w:tcPr>
            <w:tcW w:w="1021" w:type="dxa"/>
            <w:tcBorders>
              <w:top w:val="single" w:sz="4" w:space="0" w:color="auto"/>
              <w:bottom w:val="single" w:sz="4" w:space="0" w:color="auto"/>
            </w:tcBorders>
            <w:vAlign w:val="center"/>
          </w:tcPr>
          <w:p w14:paraId="0276F02E" w14:textId="77777777" w:rsidR="00BD08CB" w:rsidRPr="001E7213" w:rsidRDefault="00BD08CB" w:rsidP="00BD08CB">
            <w:pPr>
              <w:pStyle w:val="Divider"/>
            </w:pPr>
          </w:p>
        </w:tc>
      </w:tr>
      <w:tr w:rsidR="00BD08CB" w14:paraId="19FE6E63" w14:textId="77777777" w:rsidTr="00CD4E5F">
        <w:trPr>
          <w:cantSplit/>
          <w:trHeight w:val="397"/>
        </w:trPr>
        <w:tc>
          <w:tcPr>
            <w:tcW w:w="624" w:type="dxa"/>
            <w:tcMar>
              <w:left w:w="113" w:type="dxa"/>
            </w:tcMar>
            <w:vAlign w:val="center"/>
          </w:tcPr>
          <w:p w14:paraId="26C7FCF6" w14:textId="77777777" w:rsidR="00BD08CB" w:rsidRDefault="00BD08CB" w:rsidP="00BD08CB">
            <w:pPr>
              <w:pStyle w:val="Tabletext"/>
            </w:pPr>
            <w:r>
              <w:t>16.</w:t>
            </w:r>
          </w:p>
        </w:tc>
        <w:tc>
          <w:tcPr>
            <w:tcW w:w="4649" w:type="dxa"/>
            <w:vAlign w:val="center"/>
          </w:tcPr>
          <w:p w14:paraId="61402CA7" w14:textId="1C840352" w:rsidR="00BD08CB" w:rsidRDefault="00586304" w:rsidP="00BD08CB">
            <w:pPr>
              <w:pStyle w:val="Tabletext"/>
            </w:pPr>
            <w:r>
              <w:t>Learn to ride a bike</w:t>
            </w:r>
          </w:p>
        </w:tc>
        <w:tc>
          <w:tcPr>
            <w:tcW w:w="134" w:type="dxa"/>
            <w:tcBorders>
              <w:right w:val="single" w:sz="4" w:space="0" w:color="auto"/>
            </w:tcBorders>
            <w:vAlign w:val="center"/>
          </w:tcPr>
          <w:p w14:paraId="75FDE0DA"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7A7F166" w14:textId="77777777" w:rsidR="00BD08CB" w:rsidRDefault="00BD08CB" w:rsidP="00BD08CB">
            <w:pPr>
              <w:pStyle w:val="Tabletext"/>
              <w:jc w:val="center"/>
            </w:pPr>
          </w:p>
        </w:tc>
        <w:tc>
          <w:tcPr>
            <w:tcW w:w="134" w:type="dxa"/>
            <w:tcBorders>
              <w:left w:val="single" w:sz="4" w:space="0" w:color="auto"/>
              <w:right w:val="single" w:sz="4" w:space="0" w:color="auto"/>
            </w:tcBorders>
            <w:vAlign w:val="center"/>
          </w:tcPr>
          <w:p w14:paraId="70E4A69A" w14:textId="77777777" w:rsidR="00BD08CB" w:rsidRDefault="00BD08CB" w:rsidP="00BD08CB">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ED845E7" w14:textId="77777777" w:rsidR="00BD08CB" w:rsidRDefault="00BD08CB" w:rsidP="00BD08CB">
            <w:pPr>
              <w:pStyle w:val="Tabletext"/>
            </w:pPr>
          </w:p>
        </w:tc>
      </w:tr>
      <w:tr w:rsidR="00BD08CB" w14:paraId="33BDE847" w14:textId="77777777" w:rsidTr="00457649">
        <w:trPr>
          <w:cantSplit/>
          <w:trHeight w:val="20"/>
        </w:trPr>
        <w:tc>
          <w:tcPr>
            <w:tcW w:w="624" w:type="dxa"/>
            <w:tcMar>
              <w:left w:w="113" w:type="dxa"/>
            </w:tcMar>
            <w:vAlign w:val="center"/>
          </w:tcPr>
          <w:p w14:paraId="50DD79AC" w14:textId="77777777" w:rsidR="00BD08CB" w:rsidRPr="001E7213" w:rsidRDefault="00BD08CB" w:rsidP="00BD08CB">
            <w:pPr>
              <w:pStyle w:val="Divider"/>
            </w:pPr>
          </w:p>
        </w:tc>
        <w:tc>
          <w:tcPr>
            <w:tcW w:w="4649" w:type="dxa"/>
            <w:vAlign w:val="center"/>
          </w:tcPr>
          <w:p w14:paraId="5B918DAE" w14:textId="77777777" w:rsidR="00BD08CB" w:rsidRPr="001E7213" w:rsidRDefault="00BD08CB" w:rsidP="00BD08CB">
            <w:pPr>
              <w:pStyle w:val="Divider"/>
            </w:pPr>
          </w:p>
        </w:tc>
        <w:tc>
          <w:tcPr>
            <w:tcW w:w="134" w:type="dxa"/>
            <w:vAlign w:val="center"/>
          </w:tcPr>
          <w:p w14:paraId="79F53003"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4E3FE132" w14:textId="77777777" w:rsidR="00BD08CB" w:rsidRPr="001E7213" w:rsidRDefault="00BD08CB" w:rsidP="00BD08CB">
            <w:pPr>
              <w:pStyle w:val="Divider"/>
              <w:jc w:val="center"/>
            </w:pPr>
          </w:p>
        </w:tc>
        <w:tc>
          <w:tcPr>
            <w:tcW w:w="134" w:type="dxa"/>
            <w:vAlign w:val="center"/>
          </w:tcPr>
          <w:p w14:paraId="03AF099E" w14:textId="77777777" w:rsidR="00BD08CB" w:rsidRPr="001E7213" w:rsidRDefault="00BD08CB" w:rsidP="00BD08CB">
            <w:pPr>
              <w:pStyle w:val="Divider"/>
            </w:pPr>
          </w:p>
        </w:tc>
        <w:tc>
          <w:tcPr>
            <w:tcW w:w="1021" w:type="dxa"/>
            <w:tcBorders>
              <w:top w:val="single" w:sz="4" w:space="0" w:color="auto"/>
              <w:bottom w:val="single" w:sz="4" w:space="0" w:color="auto"/>
            </w:tcBorders>
            <w:vAlign w:val="center"/>
          </w:tcPr>
          <w:p w14:paraId="6D10ACB1" w14:textId="77777777" w:rsidR="00BD08CB" w:rsidRPr="001E7213" w:rsidRDefault="00BD08CB" w:rsidP="00BD08CB">
            <w:pPr>
              <w:pStyle w:val="Divider"/>
            </w:pPr>
          </w:p>
        </w:tc>
      </w:tr>
      <w:tr w:rsidR="00BD08CB" w14:paraId="007565EE" w14:textId="77777777" w:rsidTr="00457649">
        <w:trPr>
          <w:cantSplit/>
          <w:trHeight w:val="397"/>
        </w:trPr>
        <w:tc>
          <w:tcPr>
            <w:tcW w:w="624" w:type="dxa"/>
            <w:shd w:val="clear" w:color="auto" w:fill="DBE4EA"/>
            <w:tcMar>
              <w:left w:w="113" w:type="dxa"/>
            </w:tcMar>
            <w:vAlign w:val="center"/>
          </w:tcPr>
          <w:p w14:paraId="1784CDE0" w14:textId="77777777" w:rsidR="00BD08CB" w:rsidRDefault="00BD08CB" w:rsidP="00BD08CB">
            <w:pPr>
              <w:pStyle w:val="Tabletext"/>
            </w:pPr>
            <w:r>
              <w:t>17.</w:t>
            </w:r>
          </w:p>
        </w:tc>
        <w:tc>
          <w:tcPr>
            <w:tcW w:w="4649" w:type="dxa"/>
            <w:shd w:val="clear" w:color="auto" w:fill="DBE4EA"/>
            <w:vAlign w:val="center"/>
          </w:tcPr>
          <w:p w14:paraId="5CDADB4C" w14:textId="6A62E06A" w:rsidR="00BD08CB" w:rsidRDefault="00BD08CB" w:rsidP="00BD08CB">
            <w:pPr>
              <w:pStyle w:val="Tabletext"/>
            </w:pPr>
            <w:r>
              <w:t>Make chocolate</w:t>
            </w:r>
          </w:p>
        </w:tc>
        <w:tc>
          <w:tcPr>
            <w:tcW w:w="134" w:type="dxa"/>
            <w:tcBorders>
              <w:right w:val="single" w:sz="4" w:space="0" w:color="auto"/>
            </w:tcBorders>
            <w:vAlign w:val="center"/>
          </w:tcPr>
          <w:p w14:paraId="531BD30B"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D7C1E11" w14:textId="77777777" w:rsidR="00BD08CB" w:rsidRDefault="00BD08CB" w:rsidP="00BD08CB">
            <w:pPr>
              <w:pStyle w:val="Tabletext"/>
              <w:jc w:val="center"/>
            </w:pPr>
          </w:p>
        </w:tc>
        <w:tc>
          <w:tcPr>
            <w:tcW w:w="134" w:type="dxa"/>
            <w:tcBorders>
              <w:left w:val="single" w:sz="4" w:space="0" w:color="auto"/>
              <w:right w:val="single" w:sz="4" w:space="0" w:color="auto"/>
            </w:tcBorders>
            <w:vAlign w:val="center"/>
          </w:tcPr>
          <w:p w14:paraId="4D9A608B" w14:textId="77777777" w:rsidR="00BD08CB" w:rsidRDefault="00BD08CB" w:rsidP="00BD08CB">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676A3C4" w14:textId="77777777" w:rsidR="00BD08CB" w:rsidRDefault="00BD08CB" w:rsidP="00BD08CB">
            <w:pPr>
              <w:pStyle w:val="Tabletext"/>
            </w:pPr>
          </w:p>
        </w:tc>
      </w:tr>
      <w:tr w:rsidR="00BD08CB" w14:paraId="16AF80F6" w14:textId="77777777" w:rsidTr="00CD4E5F">
        <w:trPr>
          <w:cantSplit/>
          <w:trHeight w:val="20"/>
        </w:trPr>
        <w:tc>
          <w:tcPr>
            <w:tcW w:w="624" w:type="dxa"/>
            <w:tcMar>
              <w:left w:w="113" w:type="dxa"/>
            </w:tcMar>
            <w:vAlign w:val="center"/>
          </w:tcPr>
          <w:p w14:paraId="32D41921" w14:textId="77777777" w:rsidR="00BD08CB" w:rsidRPr="001E7213" w:rsidRDefault="00BD08CB" w:rsidP="00BD08CB">
            <w:pPr>
              <w:pStyle w:val="Divider"/>
            </w:pPr>
          </w:p>
        </w:tc>
        <w:tc>
          <w:tcPr>
            <w:tcW w:w="4649" w:type="dxa"/>
            <w:vAlign w:val="center"/>
          </w:tcPr>
          <w:p w14:paraId="0DD4CD47" w14:textId="77777777" w:rsidR="00BD08CB" w:rsidRPr="001E7213" w:rsidRDefault="00BD08CB" w:rsidP="00BD08CB">
            <w:pPr>
              <w:pStyle w:val="Divider"/>
            </w:pPr>
          </w:p>
        </w:tc>
        <w:tc>
          <w:tcPr>
            <w:tcW w:w="134" w:type="dxa"/>
            <w:vAlign w:val="center"/>
          </w:tcPr>
          <w:p w14:paraId="37D3C3F2"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5210DE03" w14:textId="77777777" w:rsidR="00BD08CB" w:rsidRPr="001E7213" w:rsidRDefault="00BD08CB" w:rsidP="00BD08CB">
            <w:pPr>
              <w:pStyle w:val="Divider"/>
              <w:jc w:val="center"/>
            </w:pPr>
          </w:p>
        </w:tc>
        <w:tc>
          <w:tcPr>
            <w:tcW w:w="134" w:type="dxa"/>
            <w:vAlign w:val="center"/>
          </w:tcPr>
          <w:p w14:paraId="6C21F8FF" w14:textId="77777777" w:rsidR="00BD08CB" w:rsidRPr="001E7213" w:rsidRDefault="00BD08CB" w:rsidP="00BD08CB">
            <w:pPr>
              <w:pStyle w:val="Divider"/>
            </w:pPr>
          </w:p>
        </w:tc>
        <w:tc>
          <w:tcPr>
            <w:tcW w:w="1021" w:type="dxa"/>
            <w:tcBorders>
              <w:top w:val="single" w:sz="4" w:space="0" w:color="auto"/>
              <w:bottom w:val="single" w:sz="4" w:space="0" w:color="auto"/>
            </w:tcBorders>
            <w:vAlign w:val="center"/>
          </w:tcPr>
          <w:p w14:paraId="6E5A3BA8" w14:textId="77777777" w:rsidR="00BD08CB" w:rsidRPr="001E7213" w:rsidRDefault="00BD08CB" w:rsidP="00BD08CB">
            <w:pPr>
              <w:pStyle w:val="Divider"/>
            </w:pPr>
          </w:p>
        </w:tc>
      </w:tr>
      <w:tr w:rsidR="00BD08CB" w14:paraId="62596279" w14:textId="77777777" w:rsidTr="00CD4E5F">
        <w:trPr>
          <w:cantSplit/>
          <w:trHeight w:val="397"/>
        </w:trPr>
        <w:tc>
          <w:tcPr>
            <w:tcW w:w="624" w:type="dxa"/>
            <w:tcMar>
              <w:left w:w="113" w:type="dxa"/>
            </w:tcMar>
            <w:vAlign w:val="center"/>
          </w:tcPr>
          <w:p w14:paraId="65F32A9E" w14:textId="77777777" w:rsidR="00BD08CB" w:rsidRDefault="00BD08CB" w:rsidP="00BD08CB">
            <w:pPr>
              <w:pStyle w:val="Tabletext"/>
            </w:pPr>
            <w:r>
              <w:t>18.</w:t>
            </w:r>
          </w:p>
        </w:tc>
        <w:tc>
          <w:tcPr>
            <w:tcW w:w="4649" w:type="dxa"/>
            <w:vAlign w:val="center"/>
          </w:tcPr>
          <w:p w14:paraId="3CB6D3A7" w14:textId="47205F73" w:rsidR="00BD08CB" w:rsidRDefault="00586304" w:rsidP="00BD08CB">
            <w:pPr>
              <w:pStyle w:val="Tabletext"/>
            </w:pPr>
            <w:r>
              <w:t>Make a sculpture</w:t>
            </w:r>
          </w:p>
        </w:tc>
        <w:tc>
          <w:tcPr>
            <w:tcW w:w="134" w:type="dxa"/>
            <w:tcBorders>
              <w:right w:val="single" w:sz="4" w:space="0" w:color="auto"/>
            </w:tcBorders>
            <w:vAlign w:val="center"/>
          </w:tcPr>
          <w:p w14:paraId="4CE288DB"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9A91592" w14:textId="77777777" w:rsidR="00BD08CB" w:rsidRDefault="00BD08CB" w:rsidP="00BD08CB">
            <w:pPr>
              <w:pStyle w:val="Tabletext"/>
              <w:jc w:val="center"/>
            </w:pPr>
          </w:p>
        </w:tc>
        <w:tc>
          <w:tcPr>
            <w:tcW w:w="134" w:type="dxa"/>
            <w:tcBorders>
              <w:left w:val="single" w:sz="4" w:space="0" w:color="auto"/>
              <w:right w:val="single" w:sz="4" w:space="0" w:color="auto"/>
            </w:tcBorders>
            <w:vAlign w:val="center"/>
          </w:tcPr>
          <w:p w14:paraId="56AD5DFA" w14:textId="77777777" w:rsidR="00BD08CB" w:rsidRDefault="00BD08CB" w:rsidP="00BD08CB">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3FB14CA" w14:textId="77777777" w:rsidR="00BD08CB" w:rsidRDefault="00BD08CB" w:rsidP="00BD08CB">
            <w:pPr>
              <w:pStyle w:val="Tabletext"/>
            </w:pPr>
          </w:p>
        </w:tc>
      </w:tr>
      <w:tr w:rsidR="00BD08CB" w14:paraId="4FC726DA" w14:textId="77777777" w:rsidTr="00457649">
        <w:trPr>
          <w:cantSplit/>
          <w:trHeight w:val="20"/>
        </w:trPr>
        <w:tc>
          <w:tcPr>
            <w:tcW w:w="624" w:type="dxa"/>
            <w:tcMar>
              <w:left w:w="113" w:type="dxa"/>
            </w:tcMar>
            <w:vAlign w:val="center"/>
          </w:tcPr>
          <w:p w14:paraId="1A2394AD" w14:textId="77777777" w:rsidR="00BD08CB" w:rsidRPr="001E7213" w:rsidRDefault="00BD08CB" w:rsidP="00BD08CB">
            <w:pPr>
              <w:pStyle w:val="Divider"/>
            </w:pPr>
          </w:p>
        </w:tc>
        <w:tc>
          <w:tcPr>
            <w:tcW w:w="4649" w:type="dxa"/>
            <w:vAlign w:val="center"/>
          </w:tcPr>
          <w:p w14:paraId="620B66B8" w14:textId="77777777" w:rsidR="00BD08CB" w:rsidRPr="001E7213" w:rsidRDefault="00BD08CB" w:rsidP="00BD08CB">
            <w:pPr>
              <w:pStyle w:val="Divider"/>
            </w:pPr>
          </w:p>
        </w:tc>
        <w:tc>
          <w:tcPr>
            <w:tcW w:w="134" w:type="dxa"/>
            <w:vAlign w:val="center"/>
          </w:tcPr>
          <w:p w14:paraId="6A7091AF"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7B91D58A" w14:textId="77777777" w:rsidR="00BD08CB" w:rsidRPr="001E7213" w:rsidRDefault="00BD08CB" w:rsidP="00BD08CB">
            <w:pPr>
              <w:pStyle w:val="Divider"/>
              <w:jc w:val="center"/>
            </w:pPr>
          </w:p>
        </w:tc>
        <w:tc>
          <w:tcPr>
            <w:tcW w:w="134" w:type="dxa"/>
            <w:vAlign w:val="center"/>
          </w:tcPr>
          <w:p w14:paraId="24BA0FB6" w14:textId="77777777" w:rsidR="00BD08CB" w:rsidRPr="001E7213" w:rsidRDefault="00BD08CB" w:rsidP="00BD08CB">
            <w:pPr>
              <w:pStyle w:val="Divider"/>
            </w:pPr>
          </w:p>
        </w:tc>
        <w:tc>
          <w:tcPr>
            <w:tcW w:w="1021" w:type="dxa"/>
            <w:tcBorders>
              <w:top w:val="single" w:sz="4" w:space="0" w:color="auto"/>
              <w:bottom w:val="single" w:sz="4" w:space="0" w:color="auto"/>
            </w:tcBorders>
            <w:vAlign w:val="center"/>
          </w:tcPr>
          <w:p w14:paraId="10F98745" w14:textId="77777777" w:rsidR="00BD08CB" w:rsidRPr="001E7213" w:rsidRDefault="00BD08CB" w:rsidP="00BD08CB">
            <w:pPr>
              <w:pStyle w:val="Divider"/>
            </w:pPr>
          </w:p>
        </w:tc>
      </w:tr>
    </w:tbl>
    <w:p w14:paraId="1F832448" w14:textId="77777777" w:rsidR="002F1AF8" w:rsidRPr="00CD4E5F" w:rsidRDefault="002F1AF8" w:rsidP="00CD0A7E">
      <w:pPr>
        <w:pStyle w:val="BodyText"/>
        <w:rPr>
          <w:sz w:val="2"/>
          <w:szCs w:val="2"/>
        </w:rPr>
      </w:pPr>
    </w:p>
    <w:p w14:paraId="0513A950" w14:textId="77777777" w:rsidR="00CD4E5F" w:rsidRDefault="00CD4E5F" w:rsidP="00CD0A7E">
      <w:pPr>
        <w:pStyle w:val="BodyText"/>
        <w:sectPr w:rsidR="00CD4E5F" w:rsidSect="006C59F4">
          <w:headerReference w:type="default" r:id="rId19"/>
          <w:footerReference w:type="default" r:id="rId20"/>
          <w:pgSz w:w="16838" w:h="11906" w:orient="landscape" w:code="9"/>
          <w:pgMar w:top="567" w:right="720" w:bottom="454" w:left="720" w:header="340" w:footer="227" w:gutter="0"/>
          <w:cols w:num="2" w:space="1418"/>
          <w:docGrid w:linePitch="360"/>
        </w:sectPr>
      </w:pPr>
    </w:p>
    <w:p w14:paraId="5E532828" w14:textId="77777777" w:rsidR="00CD4E5F" w:rsidRDefault="00CD4E5F" w:rsidP="00CD4E5F">
      <w:pPr>
        <w:pStyle w:val="Heading1"/>
      </w:pPr>
      <w:r>
        <w:lastRenderedPageBreak/>
        <w:t xml:space="preserve">Year </w:t>
      </w:r>
      <w:r w:rsidR="008B270A">
        <w:t>4</w:t>
      </w:r>
    </w:p>
    <w:p w14:paraId="373870AB" w14:textId="77777777" w:rsidR="00CD4E5F" w:rsidRPr="00457649" w:rsidRDefault="00CD4E5F" w:rsidP="00CD4E5F">
      <w:pPr>
        <w:pStyle w:val="Heading2"/>
        <w:rPr>
          <w:color w:val="46952B"/>
        </w:rPr>
      </w:pPr>
      <w:r w:rsidRPr="00457649">
        <w:rPr>
          <w:color w:val="46952B"/>
        </w:rPr>
        <w:t>Activity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712EF0CA" w14:textId="77777777" w:rsidTr="00457649">
        <w:trPr>
          <w:cantSplit/>
          <w:trHeight w:val="170"/>
        </w:trPr>
        <w:tc>
          <w:tcPr>
            <w:tcW w:w="624" w:type="dxa"/>
            <w:tcMar>
              <w:left w:w="113" w:type="dxa"/>
            </w:tcMar>
            <w:vAlign w:val="bottom"/>
          </w:tcPr>
          <w:p w14:paraId="0B472219" w14:textId="77777777" w:rsidR="00CD4E5F" w:rsidRPr="000D4455" w:rsidRDefault="00CD4E5F" w:rsidP="00CD4E5F">
            <w:pPr>
              <w:pStyle w:val="BodyText"/>
              <w:spacing w:after="0"/>
              <w:rPr>
                <w:sz w:val="18"/>
                <w:szCs w:val="18"/>
              </w:rPr>
            </w:pPr>
          </w:p>
        </w:tc>
        <w:tc>
          <w:tcPr>
            <w:tcW w:w="4649" w:type="dxa"/>
            <w:vAlign w:val="bottom"/>
          </w:tcPr>
          <w:p w14:paraId="42F3C19E" w14:textId="77777777" w:rsidR="00CD4E5F" w:rsidRPr="000D4455" w:rsidRDefault="00CD4E5F" w:rsidP="00CD4E5F">
            <w:pPr>
              <w:pStyle w:val="BodyText"/>
              <w:spacing w:after="0"/>
              <w:rPr>
                <w:sz w:val="18"/>
                <w:szCs w:val="18"/>
              </w:rPr>
            </w:pPr>
          </w:p>
        </w:tc>
        <w:tc>
          <w:tcPr>
            <w:tcW w:w="134" w:type="dxa"/>
            <w:vAlign w:val="bottom"/>
          </w:tcPr>
          <w:p w14:paraId="1C57AE81"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6ACE581D" w14:textId="77777777" w:rsidR="00CD4E5F" w:rsidRPr="000D4455" w:rsidRDefault="006C59F4" w:rsidP="0014650F">
            <w:pPr>
              <w:pStyle w:val="BodyText"/>
              <w:spacing w:after="0"/>
              <w:jc w:val="center"/>
              <w:rPr>
                <w:sz w:val="18"/>
                <w:szCs w:val="18"/>
              </w:rPr>
            </w:pPr>
            <w:r>
              <w:rPr>
                <w:noProof/>
                <w:lang w:eastAsia="en-GB"/>
              </w:rPr>
              <w:drawing>
                <wp:inline distT="0" distB="0" distL="0" distR="0" wp14:anchorId="37783CD3" wp14:editId="1AC23582">
                  <wp:extent cx="114696" cy="108000"/>
                  <wp:effectExtent l="0" t="0" r="0" b="6350"/>
                  <wp:docPr id="11" name="Picture 11"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091734CB"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5A5104B8" w14:textId="77777777" w:rsidR="00CD4E5F" w:rsidRPr="000D4455" w:rsidRDefault="00CD4E5F" w:rsidP="00CD4E5F">
            <w:pPr>
              <w:pStyle w:val="BodyText"/>
              <w:spacing w:after="0"/>
              <w:rPr>
                <w:sz w:val="18"/>
                <w:szCs w:val="18"/>
              </w:rPr>
            </w:pPr>
            <w:r w:rsidRPr="000D4455">
              <w:rPr>
                <w:sz w:val="18"/>
                <w:szCs w:val="18"/>
              </w:rPr>
              <w:t>Date:</w:t>
            </w:r>
          </w:p>
        </w:tc>
      </w:tr>
      <w:tr w:rsidR="00D27AF1" w14:paraId="4B2F1A22" w14:textId="77777777" w:rsidTr="00457649">
        <w:trPr>
          <w:cantSplit/>
          <w:trHeight w:val="397"/>
        </w:trPr>
        <w:tc>
          <w:tcPr>
            <w:tcW w:w="624" w:type="dxa"/>
            <w:shd w:val="clear" w:color="auto" w:fill="E3EFDF"/>
            <w:tcMar>
              <w:left w:w="113" w:type="dxa"/>
            </w:tcMar>
            <w:vAlign w:val="center"/>
          </w:tcPr>
          <w:p w14:paraId="30D86F71" w14:textId="77777777" w:rsidR="00D27AF1" w:rsidRDefault="00D27AF1" w:rsidP="00D27AF1">
            <w:pPr>
              <w:pStyle w:val="Tabletext"/>
            </w:pPr>
            <w:r>
              <w:t>1.</w:t>
            </w:r>
          </w:p>
        </w:tc>
        <w:tc>
          <w:tcPr>
            <w:tcW w:w="4649" w:type="dxa"/>
            <w:shd w:val="clear" w:color="auto" w:fill="E3EFDF"/>
            <w:vAlign w:val="center"/>
          </w:tcPr>
          <w:p w14:paraId="7A3817D7" w14:textId="40060088" w:rsidR="00D27AF1" w:rsidRDefault="00D27AF1" w:rsidP="00D27AF1">
            <w:pPr>
              <w:pStyle w:val="Tabletext"/>
            </w:pPr>
            <w:r>
              <w:t>Make a music instrument</w:t>
            </w:r>
          </w:p>
        </w:tc>
        <w:tc>
          <w:tcPr>
            <w:tcW w:w="134" w:type="dxa"/>
            <w:tcBorders>
              <w:right w:val="single" w:sz="4" w:space="0" w:color="auto"/>
            </w:tcBorders>
            <w:shd w:val="clear" w:color="auto" w:fill="auto"/>
            <w:vAlign w:val="center"/>
          </w:tcPr>
          <w:p w14:paraId="54F7927C"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8BB70CB"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09E2FC1C"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3EE61E9" w14:textId="77777777" w:rsidR="00D27AF1" w:rsidRDefault="00D27AF1" w:rsidP="00D27AF1">
            <w:pPr>
              <w:pStyle w:val="Tabletext"/>
            </w:pPr>
          </w:p>
        </w:tc>
      </w:tr>
      <w:tr w:rsidR="00D27AF1" w14:paraId="1768AC27" w14:textId="77777777" w:rsidTr="00CD4E5F">
        <w:trPr>
          <w:cantSplit/>
          <w:trHeight w:val="20"/>
        </w:trPr>
        <w:tc>
          <w:tcPr>
            <w:tcW w:w="624" w:type="dxa"/>
            <w:tcMar>
              <w:left w:w="113" w:type="dxa"/>
            </w:tcMar>
            <w:vAlign w:val="center"/>
          </w:tcPr>
          <w:p w14:paraId="690A792B" w14:textId="77777777" w:rsidR="00D27AF1" w:rsidRPr="00B219C0" w:rsidRDefault="00D27AF1" w:rsidP="00D27AF1">
            <w:pPr>
              <w:pStyle w:val="Divider"/>
            </w:pPr>
          </w:p>
        </w:tc>
        <w:tc>
          <w:tcPr>
            <w:tcW w:w="4649" w:type="dxa"/>
            <w:vAlign w:val="center"/>
          </w:tcPr>
          <w:p w14:paraId="51D75943" w14:textId="77777777" w:rsidR="00D27AF1" w:rsidRPr="00B219C0" w:rsidRDefault="00D27AF1" w:rsidP="00D27AF1">
            <w:pPr>
              <w:pStyle w:val="Divider"/>
            </w:pPr>
          </w:p>
        </w:tc>
        <w:tc>
          <w:tcPr>
            <w:tcW w:w="134" w:type="dxa"/>
            <w:vAlign w:val="center"/>
          </w:tcPr>
          <w:p w14:paraId="4D8835BB" w14:textId="77777777" w:rsidR="00D27AF1" w:rsidRPr="00B219C0" w:rsidRDefault="00D27AF1" w:rsidP="00D27AF1">
            <w:pPr>
              <w:pStyle w:val="Divider"/>
            </w:pPr>
          </w:p>
        </w:tc>
        <w:tc>
          <w:tcPr>
            <w:tcW w:w="397" w:type="dxa"/>
            <w:tcBorders>
              <w:top w:val="single" w:sz="4" w:space="0" w:color="auto"/>
              <w:bottom w:val="single" w:sz="4" w:space="0" w:color="auto"/>
            </w:tcBorders>
            <w:vAlign w:val="center"/>
          </w:tcPr>
          <w:p w14:paraId="7D823154" w14:textId="77777777" w:rsidR="00D27AF1" w:rsidRPr="00B219C0" w:rsidRDefault="00D27AF1" w:rsidP="00D27AF1">
            <w:pPr>
              <w:pStyle w:val="Divider"/>
              <w:jc w:val="center"/>
            </w:pPr>
          </w:p>
        </w:tc>
        <w:tc>
          <w:tcPr>
            <w:tcW w:w="134" w:type="dxa"/>
            <w:vAlign w:val="center"/>
          </w:tcPr>
          <w:p w14:paraId="06AB6106" w14:textId="77777777" w:rsidR="00D27AF1" w:rsidRPr="00B219C0" w:rsidRDefault="00D27AF1" w:rsidP="00D27AF1">
            <w:pPr>
              <w:pStyle w:val="Divider"/>
            </w:pPr>
          </w:p>
        </w:tc>
        <w:tc>
          <w:tcPr>
            <w:tcW w:w="1021" w:type="dxa"/>
            <w:tcBorders>
              <w:top w:val="single" w:sz="4" w:space="0" w:color="auto"/>
              <w:bottom w:val="single" w:sz="4" w:space="0" w:color="auto"/>
            </w:tcBorders>
            <w:vAlign w:val="center"/>
          </w:tcPr>
          <w:p w14:paraId="77B5E03E" w14:textId="77777777" w:rsidR="00D27AF1" w:rsidRPr="00B219C0" w:rsidRDefault="00D27AF1" w:rsidP="00D27AF1">
            <w:pPr>
              <w:pStyle w:val="Divider"/>
            </w:pPr>
          </w:p>
        </w:tc>
      </w:tr>
      <w:tr w:rsidR="00D27AF1" w14:paraId="41890184" w14:textId="77777777" w:rsidTr="00CD4E5F">
        <w:trPr>
          <w:cantSplit/>
          <w:trHeight w:val="397"/>
        </w:trPr>
        <w:tc>
          <w:tcPr>
            <w:tcW w:w="624" w:type="dxa"/>
            <w:tcMar>
              <w:left w:w="113" w:type="dxa"/>
            </w:tcMar>
            <w:vAlign w:val="center"/>
          </w:tcPr>
          <w:p w14:paraId="25A110F0" w14:textId="77777777" w:rsidR="00D27AF1" w:rsidRDefault="00D27AF1" w:rsidP="00D27AF1">
            <w:pPr>
              <w:pStyle w:val="Tabletext"/>
            </w:pPr>
            <w:r>
              <w:t>2.</w:t>
            </w:r>
          </w:p>
        </w:tc>
        <w:tc>
          <w:tcPr>
            <w:tcW w:w="4649" w:type="dxa"/>
            <w:vAlign w:val="center"/>
          </w:tcPr>
          <w:p w14:paraId="2F138694" w14:textId="5801359A" w:rsidR="00D27AF1" w:rsidRDefault="00D27AF1" w:rsidP="00D27AF1">
            <w:pPr>
              <w:pStyle w:val="Tabletext"/>
            </w:pPr>
            <w:r>
              <w:t>Write and perform a poem</w:t>
            </w:r>
          </w:p>
        </w:tc>
        <w:tc>
          <w:tcPr>
            <w:tcW w:w="134" w:type="dxa"/>
            <w:tcBorders>
              <w:right w:val="single" w:sz="4" w:space="0" w:color="auto"/>
            </w:tcBorders>
            <w:vAlign w:val="center"/>
          </w:tcPr>
          <w:p w14:paraId="1B1EA8DF"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24122F8"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17E7412A"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DBB9D29" w14:textId="77777777" w:rsidR="00D27AF1" w:rsidRDefault="00D27AF1" w:rsidP="00D27AF1">
            <w:pPr>
              <w:pStyle w:val="Tabletext"/>
            </w:pPr>
          </w:p>
        </w:tc>
      </w:tr>
      <w:tr w:rsidR="00D27AF1" w14:paraId="277BC336" w14:textId="77777777" w:rsidTr="00457649">
        <w:trPr>
          <w:cantSplit/>
          <w:trHeight w:val="20"/>
        </w:trPr>
        <w:tc>
          <w:tcPr>
            <w:tcW w:w="624" w:type="dxa"/>
            <w:tcMar>
              <w:left w:w="113" w:type="dxa"/>
            </w:tcMar>
            <w:vAlign w:val="center"/>
          </w:tcPr>
          <w:p w14:paraId="400BF3B4" w14:textId="77777777" w:rsidR="00D27AF1" w:rsidRPr="001E7213" w:rsidRDefault="00D27AF1" w:rsidP="00D27AF1">
            <w:pPr>
              <w:pStyle w:val="Divider"/>
            </w:pPr>
          </w:p>
        </w:tc>
        <w:tc>
          <w:tcPr>
            <w:tcW w:w="4649" w:type="dxa"/>
            <w:vAlign w:val="center"/>
          </w:tcPr>
          <w:p w14:paraId="2591168F" w14:textId="77777777" w:rsidR="00D27AF1" w:rsidRPr="001E7213" w:rsidRDefault="00D27AF1" w:rsidP="00D27AF1">
            <w:pPr>
              <w:pStyle w:val="Divider"/>
            </w:pPr>
          </w:p>
        </w:tc>
        <w:tc>
          <w:tcPr>
            <w:tcW w:w="134" w:type="dxa"/>
            <w:vAlign w:val="center"/>
          </w:tcPr>
          <w:p w14:paraId="4A1B4171"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12AA6F8F" w14:textId="77777777" w:rsidR="00D27AF1" w:rsidRPr="001E7213" w:rsidRDefault="00D27AF1" w:rsidP="00D27AF1">
            <w:pPr>
              <w:pStyle w:val="Divider"/>
              <w:jc w:val="center"/>
            </w:pPr>
          </w:p>
        </w:tc>
        <w:tc>
          <w:tcPr>
            <w:tcW w:w="134" w:type="dxa"/>
            <w:vAlign w:val="center"/>
          </w:tcPr>
          <w:p w14:paraId="2F867CD1"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556F3CC9" w14:textId="77777777" w:rsidR="00D27AF1" w:rsidRPr="001E7213" w:rsidRDefault="00D27AF1" w:rsidP="00D27AF1">
            <w:pPr>
              <w:pStyle w:val="Divider"/>
            </w:pPr>
          </w:p>
        </w:tc>
      </w:tr>
      <w:tr w:rsidR="00D27AF1" w14:paraId="7F7E5B24" w14:textId="77777777" w:rsidTr="00457649">
        <w:trPr>
          <w:cantSplit/>
          <w:trHeight w:val="397"/>
        </w:trPr>
        <w:tc>
          <w:tcPr>
            <w:tcW w:w="624" w:type="dxa"/>
            <w:shd w:val="clear" w:color="auto" w:fill="E3EFDF"/>
            <w:tcMar>
              <w:left w:w="113" w:type="dxa"/>
            </w:tcMar>
            <w:vAlign w:val="center"/>
          </w:tcPr>
          <w:p w14:paraId="51FCC070" w14:textId="77777777" w:rsidR="00D27AF1" w:rsidRDefault="00D27AF1" w:rsidP="00D27AF1">
            <w:pPr>
              <w:pStyle w:val="Tabletext"/>
            </w:pPr>
            <w:r>
              <w:t>3.</w:t>
            </w:r>
          </w:p>
        </w:tc>
        <w:tc>
          <w:tcPr>
            <w:tcW w:w="4649" w:type="dxa"/>
            <w:shd w:val="clear" w:color="auto" w:fill="E3EFDF"/>
            <w:vAlign w:val="center"/>
          </w:tcPr>
          <w:p w14:paraId="686F7003" w14:textId="4B639D77" w:rsidR="00D27AF1" w:rsidRDefault="00D27AF1" w:rsidP="00D27AF1">
            <w:pPr>
              <w:pStyle w:val="Tabletext"/>
            </w:pPr>
            <w:r>
              <w:t>Perform in a front of an audience</w:t>
            </w:r>
          </w:p>
        </w:tc>
        <w:tc>
          <w:tcPr>
            <w:tcW w:w="134" w:type="dxa"/>
            <w:tcBorders>
              <w:right w:val="single" w:sz="4" w:space="0" w:color="auto"/>
            </w:tcBorders>
            <w:vAlign w:val="center"/>
          </w:tcPr>
          <w:p w14:paraId="16290F70"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0420831"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404104BC"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95F7E56" w14:textId="77777777" w:rsidR="00D27AF1" w:rsidRDefault="00D27AF1" w:rsidP="00D27AF1">
            <w:pPr>
              <w:pStyle w:val="Tabletext"/>
            </w:pPr>
          </w:p>
        </w:tc>
      </w:tr>
      <w:tr w:rsidR="00D27AF1" w14:paraId="4207A406" w14:textId="77777777" w:rsidTr="00CD4E5F">
        <w:trPr>
          <w:cantSplit/>
          <w:trHeight w:val="20"/>
        </w:trPr>
        <w:tc>
          <w:tcPr>
            <w:tcW w:w="624" w:type="dxa"/>
            <w:tcMar>
              <w:left w:w="113" w:type="dxa"/>
            </w:tcMar>
            <w:vAlign w:val="center"/>
          </w:tcPr>
          <w:p w14:paraId="2D7B733C" w14:textId="77777777" w:rsidR="00D27AF1" w:rsidRPr="001E7213" w:rsidRDefault="00D27AF1" w:rsidP="00D27AF1">
            <w:pPr>
              <w:pStyle w:val="Divider"/>
            </w:pPr>
          </w:p>
        </w:tc>
        <w:tc>
          <w:tcPr>
            <w:tcW w:w="4649" w:type="dxa"/>
            <w:vAlign w:val="center"/>
          </w:tcPr>
          <w:p w14:paraId="740081B6" w14:textId="77777777" w:rsidR="00D27AF1" w:rsidRPr="001E7213" w:rsidRDefault="00D27AF1" w:rsidP="00D27AF1">
            <w:pPr>
              <w:pStyle w:val="Divider"/>
            </w:pPr>
          </w:p>
        </w:tc>
        <w:tc>
          <w:tcPr>
            <w:tcW w:w="134" w:type="dxa"/>
            <w:vAlign w:val="center"/>
          </w:tcPr>
          <w:p w14:paraId="527D16CE"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23E0C80F" w14:textId="77777777" w:rsidR="00D27AF1" w:rsidRPr="001E7213" w:rsidRDefault="00D27AF1" w:rsidP="00D27AF1">
            <w:pPr>
              <w:pStyle w:val="Divider"/>
              <w:jc w:val="center"/>
            </w:pPr>
          </w:p>
        </w:tc>
        <w:tc>
          <w:tcPr>
            <w:tcW w:w="134" w:type="dxa"/>
            <w:vAlign w:val="center"/>
          </w:tcPr>
          <w:p w14:paraId="0167BE85"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0404AA58" w14:textId="77777777" w:rsidR="00D27AF1" w:rsidRPr="001E7213" w:rsidRDefault="00D27AF1" w:rsidP="00D27AF1">
            <w:pPr>
              <w:pStyle w:val="Divider"/>
            </w:pPr>
          </w:p>
        </w:tc>
      </w:tr>
      <w:tr w:rsidR="00D27AF1" w14:paraId="5554F8D3" w14:textId="77777777" w:rsidTr="00CD4E5F">
        <w:trPr>
          <w:cantSplit/>
          <w:trHeight w:val="397"/>
        </w:trPr>
        <w:tc>
          <w:tcPr>
            <w:tcW w:w="624" w:type="dxa"/>
            <w:tcMar>
              <w:left w:w="113" w:type="dxa"/>
            </w:tcMar>
            <w:vAlign w:val="center"/>
          </w:tcPr>
          <w:p w14:paraId="3A2C460A" w14:textId="77777777" w:rsidR="00D27AF1" w:rsidRDefault="00D27AF1" w:rsidP="00D27AF1">
            <w:pPr>
              <w:pStyle w:val="Tabletext"/>
            </w:pPr>
            <w:r>
              <w:t>4.</w:t>
            </w:r>
          </w:p>
        </w:tc>
        <w:tc>
          <w:tcPr>
            <w:tcW w:w="4649" w:type="dxa"/>
            <w:vAlign w:val="center"/>
          </w:tcPr>
          <w:p w14:paraId="4F87CFA3" w14:textId="4FFDC4F1" w:rsidR="00D27AF1" w:rsidRDefault="00D27AF1" w:rsidP="00D27AF1">
            <w:pPr>
              <w:pStyle w:val="Tabletext"/>
            </w:pPr>
            <w:r>
              <w:t>Watch a play or dance production</w:t>
            </w:r>
          </w:p>
        </w:tc>
        <w:tc>
          <w:tcPr>
            <w:tcW w:w="134" w:type="dxa"/>
            <w:tcBorders>
              <w:right w:val="single" w:sz="4" w:space="0" w:color="auto"/>
            </w:tcBorders>
            <w:vAlign w:val="center"/>
          </w:tcPr>
          <w:p w14:paraId="28359089"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9F695F6"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73E3CF10"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58B8AB5" w14:textId="77777777" w:rsidR="00D27AF1" w:rsidRDefault="00D27AF1" w:rsidP="00D27AF1">
            <w:pPr>
              <w:pStyle w:val="Tabletext"/>
            </w:pPr>
          </w:p>
        </w:tc>
      </w:tr>
      <w:tr w:rsidR="00D27AF1" w14:paraId="3505ECA1" w14:textId="77777777" w:rsidTr="00457649">
        <w:trPr>
          <w:cantSplit/>
          <w:trHeight w:val="20"/>
        </w:trPr>
        <w:tc>
          <w:tcPr>
            <w:tcW w:w="624" w:type="dxa"/>
            <w:tcMar>
              <w:left w:w="113" w:type="dxa"/>
            </w:tcMar>
            <w:vAlign w:val="center"/>
          </w:tcPr>
          <w:p w14:paraId="37DAA3E6" w14:textId="77777777" w:rsidR="00D27AF1" w:rsidRPr="001E7213" w:rsidRDefault="00D27AF1" w:rsidP="00D27AF1">
            <w:pPr>
              <w:pStyle w:val="Divider"/>
            </w:pPr>
          </w:p>
        </w:tc>
        <w:tc>
          <w:tcPr>
            <w:tcW w:w="4649" w:type="dxa"/>
            <w:vAlign w:val="center"/>
          </w:tcPr>
          <w:p w14:paraId="59CE81F3" w14:textId="77777777" w:rsidR="00D27AF1" w:rsidRPr="001E7213" w:rsidRDefault="00D27AF1" w:rsidP="00D27AF1">
            <w:pPr>
              <w:pStyle w:val="Divider"/>
            </w:pPr>
          </w:p>
        </w:tc>
        <w:tc>
          <w:tcPr>
            <w:tcW w:w="134" w:type="dxa"/>
            <w:vAlign w:val="center"/>
          </w:tcPr>
          <w:p w14:paraId="625C277C"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0463A295" w14:textId="77777777" w:rsidR="00D27AF1" w:rsidRPr="001E7213" w:rsidRDefault="00D27AF1" w:rsidP="00D27AF1">
            <w:pPr>
              <w:pStyle w:val="Divider"/>
              <w:jc w:val="center"/>
            </w:pPr>
          </w:p>
        </w:tc>
        <w:tc>
          <w:tcPr>
            <w:tcW w:w="134" w:type="dxa"/>
            <w:vAlign w:val="center"/>
          </w:tcPr>
          <w:p w14:paraId="7D60DC22"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07E9F26D" w14:textId="77777777" w:rsidR="00D27AF1" w:rsidRPr="001E7213" w:rsidRDefault="00D27AF1" w:rsidP="00D27AF1">
            <w:pPr>
              <w:pStyle w:val="Divider"/>
            </w:pPr>
          </w:p>
        </w:tc>
      </w:tr>
      <w:tr w:rsidR="00D27AF1" w14:paraId="66ABE393" w14:textId="77777777" w:rsidTr="00457649">
        <w:trPr>
          <w:cantSplit/>
          <w:trHeight w:val="397"/>
        </w:trPr>
        <w:tc>
          <w:tcPr>
            <w:tcW w:w="624" w:type="dxa"/>
            <w:shd w:val="clear" w:color="auto" w:fill="E3EFDF"/>
            <w:tcMar>
              <w:left w:w="113" w:type="dxa"/>
            </w:tcMar>
            <w:vAlign w:val="center"/>
          </w:tcPr>
          <w:p w14:paraId="3F53BCB2" w14:textId="77777777" w:rsidR="00D27AF1" w:rsidRDefault="00D27AF1" w:rsidP="00D27AF1">
            <w:pPr>
              <w:pStyle w:val="Tabletext"/>
            </w:pPr>
            <w:r>
              <w:t>5.</w:t>
            </w:r>
          </w:p>
        </w:tc>
        <w:tc>
          <w:tcPr>
            <w:tcW w:w="4649" w:type="dxa"/>
            <w:shd w:val="clear" w:color="auto" w:fill="E3EFDF"/>
            <w:vAlign w:val="center"/>
          </w:tcPr>
          <w:p w14:paraId="0A7ADB33" w14:textId="55793DBF" w:rsidR="00D27AF1" w:rsidRPr="00E46F01" w:rsidRDefault="00D27AF1" w:rsidP="00D27AF1">
            <w:pPr>
              <w:pStyle w:val="Tabletext"/>
              <w:rPr>
                <w:szCs w:val="21"/>
              </w:rPr>
            </w:pPr>
            <w:r>
              <w:rPr>
                <w:szCs w:val="21"/>
              </w:rPr>
              <w:t>Use a camera to document a performance</w:t>
            </w:r>
          </w:p>
        </w:tc>
        <w:tc>
          <w:tcPr>
            <w:tcW w:w="134" w:type="dxa"/>
            <w:tcBorders>
              <w:right w:val="single" w:sz="4" w:space="0" w:color="auto"/>
            </w:tcBorders>
            <w:vAlign w:val="center"/>
          </w:tcPr>
          <w:p w14:paraId="2637E189"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8D40C7A"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09EF77A5"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2CDA7D1" w14:textId="77777777" w:rsidR="00D27AF1" w:rsidRDefault="00D27AF1" w:rsidP="00D27AF1">
            <w:pPr>
              <w:pStyle w:val="Tabletext"/>
            </w:pPr>
          </w:p>
        </w:tc>
      </w:tr>
      <w:tr w:rsidR="00D27AF1" w14:paraId="13549D1E" w14:textId="77777777" w:rsidTr="00CD4E5F">
        <w:trPr>
          <w:cantSplit/>
          <w:trHeight w:val="20"/>
        </w:trPr>
        <w:tc>
          <w:tcPr>
            <w:tcW w:w="624" w:type="dxa"/>
            <w:tcMar>
              <w:left w:w="113" w:type="dxa"/>
            </w:tcMar>
            <w:vAlign w:val="center"/>
          </w:tcPr>
          <w:p w14:paraId="6B4678C2" w14:textId="77777777" w:rsidR="00D27AF1" w:rsidRPr="001E7213" w:rsidRDefault="00D27AF1" w:rsidP="00D27AF1">
            <w:pPr>
              <w:pStyle w:val="Divider"/>
            </w:pPr>
          </w:p>
        </w:tc>
        <w:tc>
          <w:tcPr>
            <w:tcW w:w="4649" w:type="dxa"/>
            <w:vAlign w:val="center"/>
          </w:tcPr>
          <w:p w14:paraId="09939C12" w14:textId="77777777" w:rsidR="00D27AF1" w:rsidRPr="001E7213" w:rsidRDefault="00D27AF1" w:rsidP="00D27AF1">
            <w:pPr>
              <w:pStyle w:val="Divider"/>
            </w:pPr>
          </w:p>
        </w:tc>
        <w:tc>
          <w:tcPr>
            <w:tcW w:w="134" w:type="dxa"/>
            <w:vAlign w:val="center"/>
          </w:tcPr>
          <w:p w14:paraId="7ED72019"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1DF75CD0" w14:textId="77777777" w:rsidR="00D27AF1" w:rsidRPr="001E7213" w:rsidRDefault="00D27AF1" w:rsidP="00D27AF1">
            <w:pPr>
              <w:pStyle w:val="Divider"/>
              <w:jc w:val="center"/>
            </w:pPr>
          </w:p>
        </w:tc>
        <w:tc>
          <w:tcPr>
            <w:tcW w:w="134" w:type="dxa"/>
            <w:vAlign w:val="center"/>
          </w:tcPr>
          <w:p w14:paraId="35B0699C"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4BD05B8A" w14:textId="77777777" w:rsidR="00D27AF1" w:rsidRPr="001E7213" w:rsidRDefault="00D27AF1" w:rsidP="00D27AF1">
            <w:pPr>
              <w:pStyle w:val="Divider"/>
            </w:pPr>
          </w:p>
        </w:tc>
      </w:tr>
      <w:tr w:rsidR="00D27AF1" w14:paraId="6143346A" w14:textId="77777777" w:rsidTr="00CD4E5F">
        <w:trPr>
          <w:cantSplit/>
          <w:trHeight w:val="397"/>
        </w:trPr>
        <w:tc>
          <w:tcPr>
            <w:tcW w:w="624" w:type="dxa"/>
            <w:tcMar>
              <w:left w:w="113" w:type="dxa"/>
            </w:tcMar>
            <w:vAlign w:val="center"/>
          </w:tcPr>
          <w:p w14:paraId="301C5587" w14:textId="77777777" w:rsidR="00D27AF1" w:rsidRDefault="00D27AF1" w:rsidP="00D27AF1">
            <w:pPr>
              <w:pStyle w:val="Tabletext"/>
            </w:pPr>
            <w:r>
              <w:t>6.</w:t>
            </w:r>
          </w:p>
        </w:tc>
        <w:tc>
          <w:tcPr>
            <w:tcW w:w="4649" w:type="dxa"/>
            <w:vAlign w:val="center"/>
          </w:tcPr>
          <w:p w14:paraId="4A09D669" w14:textId="2742AD51" w:rsidR="00D27AF1" w:rsidRDefault="00D27AF1" w:rsidP="00D27AF1">
            <w:pPr>
              <w:pStyle w:val="Tabletext"/>
            </w:pPr>
            <w:r>
              <w:t>Choreograph a dance</w:t>
            </w:r>
          </w:p>
        </w:tc>
        <w:tc>
          <w:tcPr>
            <w:tcW w:w="134" w:type="dxa"/>
            <w:tcBorders>
              <w:right w:val="single" w:sz="4" w:space="0" w:color="auto"/>
            </w:tcBorders>
            <w:vAlign w:val="center"/>
          </w:tcPr>
          <w:p w14:paraId="76736716"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446BB3E"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688A03ED"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1C5831A" w14:textId="77777777" w:rsidR="00D27AF1" w:rsidRDefault="00D27AF1" w:rsidP="00D27AF1">
            <w:pPr>
              <w:pStyle w:val="Tabletext"/>
            </w:pPr>
          </w:p>
        </w:tc>
      </w:tr>
      <w:tr w:rsidR="00D27AF1" w14:paraId="69E97726" w14:textId="77777777" w:rsidTr="00457649">
        <w:trPr>
          <w:cantSplit/>
          <w:trHeight w:val="20"/>
        </w:trPr>
        <w:tc>
          <w:tcPr>
            <w:tcW w:w="624" w:type="dxa"/>
            <w:tcMar>
              <w:left w:w="113" w:type="dxa"/>
            </w:tcMar>
            <w:vAlign w:val="center"/>
          </w:tcPr>
          <w:p w14:paraId="6A3EBAA5" w14:textId="77777777" w:rsidR="00D27AF1" w:rsidRPr="001E7213" w:rsidRDefault="00D27AF1" w:rsidP="00D27AF1">
            <w:pPr>
              <w:pStyle w:val="Divider"/>
            </w:pPr>
          </w:p>
        </w:tc>
        <w:tc>
          <w:tcPr>
            <w:tcW w:w="4649" w:type="dxa"/>
            <w:vAlign w:val="center"/>
          </w:tcPr>
          <w:p w14:paraId="038B3A9D" w14:textId="77777777" w:rsidR="00D27AF1" w:rsidRPr="001E7213" w:rsidRDefault="00D27AF1" w:rsidP="00D27AF1">
            <w:pPr>
              <w:pStyle w:val="Divider"/>
            </w:pPr>
          </w:p>
        </w:tc>
        <w:tc>
          <w:tcPr>
            <w:tcW w:w="134" w:type="dxa"/>
            <w:vAlign w:val="center"/>
          </w:tcPr>
          <w:p w14:paraId="0F545761"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31A8DC83" w14:textId="77777777" w:rsidR="00D27AF1" w:rsidRPr="001E7213" w:rsidRDefault="00D27AF1" w:rsidP="00D27AF1">
            <w:pPr>
              <w:pStyle w:val="Divider"/>
              <w:jc w:val="center"/>
            </w:pPr>
          </w:p>
        </w:tc>
        <w:tc>
          <w:tcPr>
            <w:tcW w:w="134" w:type="dxa"/>
            <w:vAlign w:val="center"/>
          </w:tcPr>
          <w:p w14:paraId="362050E0"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10CB7F90" w14:textId="77777777" w:rsidR="00D27AF1" w:rsidRPr="001E7213" w:rsidRDefault="00D27AF1" w:rsidP="00D27AF1">
            <w:pPr>
              <w:pStyle w:val="Divider"/>
            </w:pPr>
          </w:p>
        </w:tc>
      </w:tr>
      <w:tr w:rsidR="00D27AF1" w14:paraId="32279A29" w14:textId="77777777" w:rsidTr="00457649">
        <w:trPr>
          <w:cantSplit/>
          <w:trHeight w:val="397"/>
        </w:trPr>
        <w:tc>
          <w:tcPr>
            <w:tcW w:w="624" w:type="dxa"/>
            <w:shd w:val="clear" w:color="auto" w:fill="E3EFDF"/>
            <w:tcMar>
              <w:left w:w="113" w:type="dxa"/>
            </w:tcMar>
            <w:vAlign w:val="center"/>
          </w:tcPr>
          <w:p w14:paraId="3C8CE3B7" w14:textId="77777777" w:rsidR="00D27AF1" w:rsidRDefault="00D27AF1" w:rsidP="00D27AF1">
            <w:pPr>
              <w:pStyle w:val="Tabletext"/>
            </w:pPr>
            <w:r>
              <w:t>7.</w:t>
            </w:r>
          </w:p>
        </w:tc>
        <w:tc>
          <w:tcPr>
            <w:tcW w:w="4649" w:type="dxa"/>
            <w:shd w:val="clear" w:color="auto" w:fill="E3EFDF"/>
            <w:vAlign w:val="center"/>
          </w:tcPr>
          <w:p w14:paraId="0408C770" w14:textId="653E329C" w:rsidR="00D27AF1" w:rsidRDefault="00D27AF1" w:rsidP="00D27AF1">
            <w:pPr>
              <w:pStyle w:val="Tabletext"/>
            </w:pPr>
            <w:r>
              <w:t>Walk through a forest</w:t>
            </w:r>
          </w:p>
        </w:tc>
        <w:tc>
          <w:tcPr>
            <w:tcW w:w="134" w:type="dxa"/>
            <w:tcBorders>
              <w:right w:val="single" w:sz="4" w:space="0" w:color="auto"/>
            </w:tcBorders>
            <w:vAlign w:val="center"/>
          </w:tcPr>
          <w:p w14:paraId="5FD7D300"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5C6937E"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5E154993"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1B46F88" w14:textId="77777777" w:rsidR="00D27AF1" w:rsidRDefault="00D27AF1" w:rsidP="00D27AF1">
            <w:pPr>
              <w:pStyle w:val="Tabletext"/>
            </w:pPr>
          </w:p>
        </w:tc>
      </w:tr>
      <w:tr w:rsidR="00D27AF1" w14:paraId="777D1086" w14:textId="77777777" w:rsidTr="00CD4E5F">
        <w:trPr>
          <w:cantSplit/>
          <w:trHeight w:val="20"/>
        </w:trPr>
        <w:tc>
          <w:tcPr>
            <w:tcW w:w="624" w:type="dxa"/>
            <w:tcMar>
              <w:left w:w="113" w:type="dxa"/>
            </w:tcMar>
            <w:vAlign w:val="center"/>
          </w:tcPr>
          <w:p w14:paraId="3451E426" w14:textId="77777777" w:rsidR="00D27AF1" w:rsidRPr="001E7213" w:rsidRDefault="00D27AF1" w:rsidP="00D27AF1">
            <w:pPr>
              <w:pStyle w:val="Divider"/>
            </w:pPr>
          </w:p>
        </w:tc>
        <w:tc>
          <w:tcPr>
            <w:tcW w:w="4649" w:type="dxa"/>
            <w:vAlign w:val="center"/>
          </w:tcPr>
          <w:p w14:paraId="44AA43B2" w14:textId="77777777" w:rsidR="00D27AF1" w:rsidRPr="001E7213" w:rsidRDefault="00D27AF1" w:rsidP="00D27AF1">
            <w:pPr>
              <w:pStyle w:val="Divider"/>
            </w:pPr>
          </w:p>
        </w:tc>
        <w:tc>
          <w:tcPr>
            <w:tcW w:w="134" w:type="dxa"/>
            <w:vAlign w:val="center"/>
          </w:tcPr>
          <w:p w14:paraId="52F3DEDA"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70B92D34" w14:textId="77777777" w:rsidR="00D27AF1" w:rsidRPr="001E7213" w:rsidRDefault="00D27AF1" w:rsidP="00D27AF1">
            <w:pPr>
              <w:pStyle w:val="Divider"/>
              <w:jc w:val="center"/>
            </w:pPr>
          </w:p>
        </w:tc>
        <w:tc>
          <w:tcPr>
            <w:tcW w:w="134" w:type="dxa"/>
            <w:vAlign w:val="center"/>
          </w:tcPr>
          <w:p w14:paraId="0B082632"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52ADFAD8" w14:textId="77777777" w:rsidR="00D27AF1" w:rsidRPr="001E7213" w:rsidRDefault="00D27AF1" w:rsidP="00D27AF1">
            <w:pPr>
              <w:pStyle w:val="Divider"/>
            </w:pPr>
          </w:p>
        </w:tc>
      </w:tr>
      <w:tr w:rsidR="00D27AF1" w14:paraId="2A5BBA69" w14:textId="77777777" w:rsidTr="00CD4E5F">
        <w:trPr>
          <w:cantSplit/>
          <w:trHeight w:val="397"/>
        </w:trPr>
        <w:tc>
          <w:tcPr>
            <w:tcW w:w="624" w:type="dxa"/>
            <w:tcMar>
              <w:left w:w="113" w:type="dxa"/>
            </w:tcMar>
            <w:vAlign w:val="center"/>
          </w:tcPr>
          <w:p w14:paraId="13EFDFA4" w14:textId="77777777" w:rsidR="00D27AF1" w:rsidRDefault="00D27AF1" w:rsidP="00D27AF1">
            <w:pPr>
              <w:pStyle w:val="Tabletext"/>
            </w:pPr>
            <w:r>
              <w:t>8.</w:t>
            </w:r>
          </w:p>
        </w:tc>
        <w:tc>
          <w:tcPr>
            <w:tcW w:w="4649" w:type="dxa"/>
            <w:vAlign w:val="center"/>
          </w:tcPr>
          <w:p w14:paraId="74634CE6" w14:textId="090B1B65" w:rsidR="00D27AF1" w:rsidRDefault="00D27AF1" w:rsidP="00D27AF1">
            <w:pPr>
              <w:pStyle w:val="Tabletext"/>
            </w:pPr>
            <w:r>
              <w:t>Learn about a new religion</w:t>
            </w:r>
          </w:p>
        </w:tc>
        <w:tc>
          <w:tcPr>
            <w:tcW w:w="134" w:type="dxa"/>
            <w:tcBorders>
              <w:right w:val="single" w:sz="4" w:space="0" w:color="auto"/>
            </w:tcBorders>
            <w:vAlign w:val="center"/>
          </w:tcPr>
          <w:p w14:paraId="208A07D8"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A5BBFB5"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5CD68594"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CCF5E27" w14:textId="77777777" w:rsidR="00D27AF1" w:rsidRDefault="00D27AF1" w:rsidP="00D27AF1">
            <w:pPr>
              <w:pStyle w:val="Tabletext"/>
            </w:pPr>
          </w:p>
        </w:tc>
      </w:tr>
      <w:tr w:rsidR="00D27AF1" w14:paraId="1E846D0A" w14:textId="77777777" w:rsidTr="00457649">
        <w:trPr>
          <w:cantSplit/>
          <w:trHeight w:val="20"/>
        </w:trPr>
        <w:tc>
          <w:tcPr>
            <w:tcW w:w="624" w:type="dxa"/>
            <w:tcMar>
              <w:left w:w="113" w:type="dxa"/>
            </w:tcMar>
            <w:vAlign w:val="center"/>
          </w:tcPr>
          <w:p w14:paraId="1C0B297C" w14:textId="77777777" w:rsidR="00D27AF1" w:rsidRPr="001E7213" w:rsidRDefault="00D27AF1" w:rsidP="00D27AF1">
            <w:pPr>
              <w:pStyle w:val="Divider"/>
            </w:pPr>
          </w:p>
        </w:tc>
        <w:tc>
          <w:tcPr>
            <w:tcW w:w="4649" w:type="dxa"/>
            <w:vAlign w:val="center"/>
          </w:tcPr>
          <w:p w14:paraId="73433DA1" w14:textId="77777777" w:rsidR="00D27AF1" w:rsidRPr="001E7213" w:rsidRDefault="00D27AF1" w:rsidP="00D27AF1">
            <w:pPr>
              <w:pStyle w:val="Divider"/>
            </w:pPr>
          </w:p>
        </w:tc>
        <w:tc>
          <w:tcPr>
            <w:tcW w:w="134" w:type="dxa"/>
            <w:vAlign w:val="center"/>
          </w:tcPr>
          <w:p w14:paraId="75A0438B"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204C27A8" w14:textId="77777777" w:rsidR="00D27AF1" w:rsidRPr="001E7213" w:rsidRDefault="00D27AF1" w:rsidP="00D27AF1">
            <w:pPr>
              <w:pStyle w:val="Divider"/>
              <w:jc w:val="center"/>
            </w:pPr>
          </w:p>
        </w:tc>
        <w:tc>
          <w:tcPr>
            <w:tcW w:w="134" w:type="dxa"/>
            <w:vAlign w:val="center"/>
          </w:tcPr>
          <w:p w14:paraId="249A0AC2"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449B8D31" w14:textId="77777777" w:rsidR="00D27AF1" w:rsidRPr="001E7213" w:rsidRDefault="00D27AF1" w:rsidP="00D27AF1">
            <w:pPr>
              <w:pStyle w:val="Divider"/>
            </w:pPr>
          </w:p>
        </w:tc>
      </w:tr>
      <w:tr w:rsidR="00D27AF1" w14:paraId="2FAB2666" w14:textId="77777777" w:rsidTr="00457649">
        <w:trPr>
          <w:cantSplit/>
          <w:trHeight w:val="397"/>
        </w:trPr>
        <w:tc>
          <w:tcPr>
            <w:tcW w:w="624" w:type="dxa"/>
            <w:shd w:val="clear" w:color="auto" w:fill="E3EFDF"/>
            <w:tcMar>
              <w:left w:w="113" w:type="dxa"/>
            </w:tcMar>
            <w:vAlign w:val="center"/>
          </w:tcPr>
          <w:p w14:paraId="5957E31C" w14:textId="77777777" w:rsidR="00D27AF1" w:rsidRDefault="00D27AF1" w:rsidP="00D27AF1">
            <w:pPr>
              <w:pStyle w:val="Tabletext"/>
            </w:pPr>
            <w:r>
              <w:t>9.</w:t>
            </w:r>
          </w:p>
        </w:tc>
        <w:tc>
          <w:tcPr>
            <w:tcW w:w="4649" w:type="dxa"/>
            <w:shd w:val="clear" w:color="auto" w:fill="E3EFDF"/>
            <w:vAlign w:val="center"/>
          </w:tcPr>
          <w:p w14:paraId="1BB09825" w14:textId="55D391BC" w:rsidR="00D27AF1" w:rsidRDefault="00586304" w:rsidP="00D27AF1">
            <w:pPr>
              <w:pStyle w:val="Tabletext"/>
            </w:pPr>
            <w:r>
              <w:t>Paddle in a river</w:t>
            </w:r>
          </w:p>
        </w:tc>
        <w:tc>
          <w:tcPr>
            <w:tcW w:w="134" w:type="dxa"/>
            <w:tcBorders>
              <w:right w:val="single" w:sz="4" w:space="0" w:color="auto"/>
            </w:tcBorders>
            <w:vAlign w:val="center"/>
          </w:tcPr>
          <w:p w14:paraId="60C9774A"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BF24666"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08837BD8"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732B734" w14:textId="77777777" w:rsidR="00D27AF1" w:rsidRDefault="00D27AF1" w:rsidP="00D27AF1">
            <w:pPr>
              <w:pStyle w:val="Tabletext"/>
            </w:pPr>
          </w:p>
        </w:tc>
      </w:tr>
      <w:tr w:rsidR="00D27AF1" w14:paraId="7AB79AE6" w14:textId="77777777" w:rsidTr="00CD4E5F">
        <w:trPr>
          <w:cantSplit/>
          <w:trHeight w:val="20"/>
        </w:trPr>
        <w:tc>
          <w:tcPr>
            <w:tcW w:w="624" w:type="dxa"/>
            <w:tcMar>
              <w:left w:w="113" w:type="dxa"/>
            </w:tcMar>
            <w:vAlign w:val="center"/>
          </w:tcPr>
          <w:p w14:paraId="53ECEF18" w14:textId="77777777" w:rsidR="00D27AF1" w:rsidRPr="001E7213" w:rsidRDefault="00D27AF1" w:rsidP="00D27AF1">
            <w:pPr>
              <w:pStyle w:val="Divider"/>
            </w:pPr>
          </w:p>
        </w:tc>
        <w:tc>
          <w:tcPr>
            <w:tcW w:w="4649" w:type="dxa"/>
            <w:vAlign w:val="center"/>
          </w:tcPr>
          <w:p w14:paraId="439D55F8" w14:textId="77777777" w:rsidR="00D27AF1" w:rsidRPr="001E7213" w:rsidRDefault="00D27AF1" w:rsidP="00D27AF1">
            <w:pPr>
              <w:pStyle w:val="Divider"/>
            </w:pPr>
          </w:p>
        </w:tc>
        <w:tc>
          <w:tcPr>
            <w:tcW w:w="134" w:type="dxa"/>
            <w:vAlign w:val="center"/>
          </w:tcPr>
          <w:p w14:paraId="05F7D44D"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0F985336" w14:textId="77777777" w:rsidR="00D27AF1" w:rsidRPr="001E7213" w:rsidRDefault="00D27AF1" w:rsidP="00D27AF1">
            <w:pPr>
              <w:pStyle w:val="Divider"/>
              <w:jc w:val="center"/>
            </w:pPr>
          </w:p>
        </w:tc>
        <w:tc>
          <w:tcPr>
            <w:tcW w:w="134" w:type="dxa"/>
            <w:vAlign w:val="center"/>
          </w:tcPr>
          <w:p w14:paraId="61BCEBCC"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27AEDF41" w14:textId="77777777" w:rsidR="00D27AF1" w:rsidRPr="001E7213" w:rsidRDefault="00D27AF1" w:rsidP="00D27AF1">
            <w:pPr>
              <w:pStyle w:val="Divider"/>
            </w:pPr>
          </w:p>
        </w:tc>
      </w:tr>
      <w:tr w:rsidR="00D27AF1" w14:paraId="07355D9D" w14:textId="77777777" w:rsidTr="00CD4E5F">
        <w:trPr>
          <w:cantSplit/>
          <w:trHeight w:val="397"/>
        </w:trPr>
        <w:tc>
          <w:tcPr>
            <w:tcW w:w="624" w:type="dxa"/>
            <w:tcMar>
              <w:left w:w="113" w:type="dxa"/>
            </w:tcMar>
            <w:vAlign w:val="center"/>
          </w:tcPr>
          <w:p w14:paraId="70BE6509" w14:textId="77777777" w:rsidR="00D27AF1" w:rsidRDefault="00D27AF1" w:rsidP="00D27AF1">
            <w:pPr>
              <w:pStyle w:val="Tabletext"/>
            </w:pPr>
            <w:r>
              <w:t>10.</w:t>
            </w:r>
          </w:p>
        </w:tc>
        <w:tc>
          <w:tcPr>
            <w:tcW w:w="4649" w:type="dxa"/>
            <w:vAlign w:val="center"/>
          </w:tcPr>
          <w:p w14:paraId="5336F14C" w14:textId="7B217923" w:rsidR="00D27AF1" w:rsidRPr="00BD08CB" w:rsidRDefault="00D27AF1" w:rsidP="00D27AF1">
            <w:pPr>
              <w:pStyle w:val="Tabletext"/>
              <w:rPr>
                <w:sz w:val="20"/>
              </w:rPr>
            </w:pPr>
            <w:r w:rsidRPr="00BD08CB">
              <w:rPr>
                <w:sz w:val="20"/>
              </w:rPr>
              <w:t>Make up your own game and teach it to someone</w:t>
            </w:r>
          </w:p>
        </w:tc>
        <w:tc>
          <w:tcPr>
            <w:tcW w:w="134" w:type="dxa"/>
            <w:tcBorders>
              <w:right w:val="single" w:sz="4" w:space="0" w:color="auto"/>
            </w:tcBorders>
            <w:vAlign w:val="center"/>
          </w:tcPr>
          <w:p w14:paraId="7DD3C127"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FA5FF7C"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5E471DDF"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951EE71" w14:textId="77777777" w:rsidR="00D27AF1" w:rsidRDefault="00D27AF1" w:rsidP="00D27AF1">
            <w:pPr>
              <w:pStyle w:val="Tabletext"/>
            </w:pPr>
          </w:p>
        </w:tc>
      </w:tr>
      <w:tr w:rsidR="00D27AF1" w14:paraId="0CD1A496" w14:textId="77777777" w:rsidTr="00457649">
        <w:trPr>
          <w:cantSplit/>
          <w:trHeight w:val="20"/>
        </w:trPr>
        <w:tc>
          <w:tcPr>
            <w:tcW w:w="624" w:type="dxa"/>
            <w:tcMar>
              <w:left w:w="113" w:type="dxa"/>
            </w:tcMar>
            <w:vAlign w:val="center"/>
          </w:tcPr>
          <w:p w14:paraId="25550D7A" w14:textId="77777777" w:rsidR="00D27AF1" w:rsidRPr="001E7213" w:rsidRDefault="00D27AF1" w:rsidP="00D27AF1">
            <w:pPr>
              <w:pStyle w:val="Divider"/>
            </w:pPr>
          </w:p>
        </w:tc>
        <w:tc>
          <w:tcPr>
            <w:tcW w:w="4649" w:type="dxa"/>
            <w:vAlign w:val="center"/>
          </w:tcPr>
          <w:p w14:paraId="4AF2D910" w14:textId="77777777" w:rsidR="00D27AF1" w:rsidRPr="001E7213" w:rsidRDefault="00D27AF1" w:rsidP="00D27AF1">
            <w:pPr>
              <w:pStyle w:val="Divider"/>
            </w:pPr>
          </w:p>
        </w:tc>
        <w:tc>
          <w:tcPr>
            <w:tcW w:w="134" w:type="dxa"/>
            <w:vAlign w:val="center"/>
          </w:tcPr>
          <w:p w14:paraId="617E0930"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3B335021" w14:textId="77777777" w:rsidR="00D27AF1" w:rsidRPr="001E7213" w:rsidRDefault="00D27AF1" w:rsidP="00D27AF1">
            <w:pPr>
              <w:pStyle w:val="Divider"/>
              <w:jc w:val="center"/>
            </w:pPr>
          </w:p>
        </w:tc>
        <w:tc>
          <w:tcPr>
            <w:tcW w:w="134" w:type="dxa"/>
            <w:vAlign w:val="center"/>
          </w:tcPr>
          <w:p w14:paraId="3A95C5B9"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1ECF2BD7" w14:textId="77777777" w:rsidR="00D27AF1" w:rsidRPr="001E7213" w:rsidRDefault="00D27AF1" w:rsidP="00D27AF1">
            <w:pPr>
              <w:pStyle w:val="Divider"/>
            </w:pPr>
          </w:p>
        </w:tc>
      </w:tr>
      <w:tr w:rsidR="00D27AF1" w14:paraId="53339E99" w14:textId="77777777" w:rsidTr="00457649">
        <w:trPr>
          <w:cantSplit/>
          <w:trHeight w:val="397"/>
        </w:trPr>
        <w:tc>
          <w:tcPr>
            <w:tcW w:w="624" w:type="dxa"/>
            <w:shd w:val="clear" w:color="auto" w:fill="E3EFDF"/>
            <w:tcMar>
              <w:left w:w="113" w:type="dxa"/>
            </w:tcMar>
            <w:vAlign w:val="center"/>
          </w:tcPr>
          <w:p w14:paraId="61A3BAEC" w14:textId="77777777" w:rsidR="00D27AF1" w:rsidRDefault="00D27AF1" w:rsidP="00D27AF1">
            <w:pPr>
              <w:pStyle w:val="Tabletext"/>
            </w:pPr>
            <w:r>
              <w:t>11.</w:t>
            </w:r>
          </w:p>
        </w:tc>
        <w:tc>
          <w:tcPr>
            <w:tcW w:w="4649" w:type="dxa"/>
            <w:shd w:val="clear" w:color="auto" w:fill="E3EFDF"/>
            <w:vAlign w:val="center"/>
          </w:tcPr>
          <w:p w14:paraId="6146E4EC" w14:textId="2BFB7E7C" w:rsidR="00D27AF1" w:rsidRDefault="00586304" w:rsidP="00D27AF1">
            <w:pPr>
              <w:pStyle w:val="Tabletext"/>
            </w:pPr>
            <w:r>
              <w:rPr>
                <w:szCs w:val="21"/>
              </w:rPr>
              <w:t>Go on a sound walk</w:t>
            </w:r>
          </w:p>
        </w:tc>
        <w:tc>
          <w:tcPr>
            <w:tcW w:w="134" w:type="dxa"/>
            <w:tcBorders>
              <w:right w:val="single" w:sz="4" w:space="0" w:color="auto"/>
            </w:tcBorders>
            <w:vAlign w:val="center"/>
          </w:tcPr>
          <w:p w14:paraId="77C90EDE"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74C5261"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46015DA1"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D71D636" w14:textId="77777777" w:rsidR="00D27AF1" w:rsidRDefault="00D27AF1" w:rsidP="00D27AF1">
            <w:pPr>
              <w:pStyle w:val="Tabletext"/>
            </w:pPr>
          </w:p>
        </w:tc>
      </w:tr>
      <w:tr w:rsidR="00D27AF1" w14:paraId="1F0BB14F" w14:textId="77777777" w:rsidTr="00CD4E5F">
        <w:trPr>
          <w:cantSplit/>
          <w:trHeight w:val="20"/>
        </w:trPr>
        <w:tc>
          <w:tcPr>
            <w:tcW w:w="624" w:type="dxa"/>
            <w:tcMar>
              <w:left w:w="113" w:type="dxa"/>
            </w:tcMar>
            <w:vAlign w:val="center"/>
          </w:tcPr>
          <w:p w14:paraId="7E582A45" w14:textId="77777777" w:rsidR="00D27AF1" w:rsidRPr="001E7213" w:rsidRDefault="00D27AF1" w:rsidP="00D27AF1">
            <w:pPr>
              <w:pStyle w:val="Divider"/>
            </w:pPr>
          </w:p>
        </w:tc>
        <w:tc>
          <w:tcPr>
            <w:tcW w:w="4649" w:type="dxa"/>
            <w:vAlign w:val="center"/>
          </w:tcPr>
          <w:p w14:paraId="175A9F57" w14:textId="77777777" w:rsidR="00D27AF1" w:rsidRPr="001E7213" w:rsidRDefault="00D27AF1" w:rsidP="00D27AF1">
            <w:pPr>
              <w:pStyle w:val="Divider"/>
            </w:pPr>
          </w:p>
        </w:tc>
        <w:tc>
          <w:tcPr>
            <w:tcW w:w="134" w:type="dxa"/>
            <w:vAlign w:val="center"/>
          </w:tcPr>
          <w:p w14:paraId="0A9F9344"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26E15632" w14:textId="77777777" w:rsidR="00D27AF1" w:rsidRPr="001E7213" w:rsidRDefault="00D27AF1" w:rsidP="00D27AF1">
            <w:pPr>
              <w:pStyle w:val="Divider"/>
              <w:jc w:val="center"/>
            </w:pPr>
          </w:p>
        </w:tc>
        <w:tc>
          <w:tcPr>
            <w:tcW w:w="134" w:type="dxa"/>
            <w:vAlign w:val="center"/>
          </w:tcPr>
          <w:p w14:paraId="2DB48260"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00FA57EC" w14:textId="77777777" w:rsidR="00D27AF1" w:rsidRPr="001E7213" w:rsidRDefault="00D27AF1" w:rsidP="00D27AF1">
            <w:pPr>
              <w:pStyle w:val="Divider"/>
            </w:pPr>
          </w:p>
        </w:tc>
      </w:tr>
      <w:tr w:rsidR="00D27AF1" w14:paraId="51A839B1" w14:textId="77777777" w:rsidTr="00BF7102">
        <w:trPr>
          <w:cantSplit/>
          <w:trHeight w:val="397"/>
        </w:trPr>
        <w:tc>
          <w:tcPr>
            <w:tcW w:w="624" w:type="dxa"/>
            <w:tcMar>
              <w:left w:w="113" w:type="dxa"/>
            </w:tcMar>
          </w:tcPr>
          <w:p w14:paraId="1E9DDC80" w14:textId="77777777" w:rsidR="00D27AF1" w:rsidRDefault="00D27AF1" w:rsidP="00D27AF1">
            <w:pPr>
              <w:pStyle w:val="Tabletext"/>
              <w:spacing w:before="60"/>
            </w:pPr>
            <w:r>
              <w:t>12.</w:t>
            </w:r>
          </w:p>
        </w:tc>
        <w:tc>
          <w:tcPr>
            <w:tcW w:w="4649" w:type="dxa"/>
            <w:vAlign w:val="center"/>
          </w:tcPr>
          <w:p w14:paraId="2920CD57" w14:textId="189E669B" w:rsidR="00D27AF1" w:rsidRPr="00BF7102" w:rsidRDefault="00D27AF1" w:rsidP="00D27AF1">
            <w:pPr>
              <w:pStyle w:val="Tabletext"/>
              <w:rPr>
                <w:szCs w:val="21"/>
              </w:rPr>
            </w:pPr>
            <w:r>
              <w:t>Visit a castle</w:t>
            </w:r>
          </w:p>
        </w:tc>
        <w:tc>
          <w:tcPr>
            <w:tcW w:w="134" w:type="dxa"/>
            <w:tcBorders>
              <w:right w:val="single" w:sz="4" w:space="0" w:color="auto"/>
            </w:tcBorders>
            <w:vAlign w:val="center"/>
          </w:tcPr>
          <w:p w14:paraId="6A725297"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ED75418"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65C1E7CB"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AE65719" w14:textId="77777777" w:rsidR="00D27AF1" w:rsidRDefault="00D27AF1" w:rsidP="00D27AF1">
            <w:pPr>
              <w:pStyle w:val="Tabletext"/>
            </w:pPr>
          </w:p>
        </w:tc>
      </w:tr>
      <w:tr w:rsidR="00D27AF1" w14:paraId="4A7946FE" w14:textId="77777777" w:rsidTr="00457649">
        <w:trPr>
          <w:cantSplit/>
          <w:trHeight w:val="20"/>
        </w:trPr>
        <w:tc>
          <w:tcPr>
            <w:tcW w:w="624" w:type="dxa"/>
            <w:tcMar>
              <w:left w:w="113" w:type="dxa"/>
            </w:tcMar>
            <w:vAlign w:val="center"/>
          </w:tcPr>
          <w:p w14:paraId="3DBA0C73" w14:textId="77777777" w:rsidR="00D27AF1" w:rsidRPr="001E7213" w:rsidRDefault="00D27AF1" w:rsidP="00D27AF1">
            <w:pPr>
              <w:pStyle w:val="Divider"/>
            </w:pPr>
          </w:p>
        </w:tc>
        <w:tc>
          <w:tcPr>
            <w:tcW w:w="4649" w:type="dxa"/>
            <w:vAlign w:val="center"/>
          </w:tcPr>
          <w:p w14:paraId="257C66C1" w14:textId="77777777" w:rsidR="00D27AF1" w:rsidRPr="001E7213" w:rsidRDefault="00D27AF1" w:rsidP="00D27AF1">
            <w:pPr>
              <w:pStyle w:val="Divider"/>
            </w:pPr>
          </w:p>
        </w:tc>
        <w:tc>
          <w:tcPr>
            <w:tcW w:w="134" w:type="dxa"/>
            <w:vAlign w:val="center"/>
          </w:tcPr>
          <w:p w14:paraId="307EBED3"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096B6DC9" w14:textId="77777777" w:rsidR="00D27AF1" w:rsidRPr="001E7213" w:rsidRDefault="00D27AF1" w:rsidP="00D27AF1">
            <w:pPr>
              <w:pStyle w:val="Divider"/>
              <w:jc w:val="center"/>
            </w:pPr>
          </w:p>
        </w:tc>
        <w:tc>
          <w:tcPr>
            <w:tcW w:w="134" w:type="dxa"/>
            <w:vAlign w:val="center"/>
          </w:tcPr>
          <w:p w14:paraId="795F7648"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5E49A62F" w14:textId="77777777" w:rsidR="00D27AF1" w:rsidRPr="001E7213" w:rsidRDefault="00D27AF1" w:rsidP="00D27AF1">
            <w:pPr>
              <w:pStyle w:val="Divider"/>
            </w:pPr>
          </w:p>
        </w:tc>
      </w:tr>
      <w:tr w:rsidR="00D27AF1" w14:paraId="600097FE" w14:textId="77777777" w:rsidTr="00457649">
        <w:trPr>
          <w:cantSplit/>
          <w:trHeight w:val="397"/>
        </w:trPr>
        <w:tc>
          <w:tcPr>
            <w:tcW w:w="624" w:type="dxa"/>
            <w:shd w:val="clear" w:color="auto" w:fill="E3EFDF"/>
            <w:tcMar>
              <w:left w:w="113" w:type="dxa"/>
            </w:tcMar>
            <w:vAlign w:val="center"/>
          </w:tcPr>
          <w:p w14:paraId="29A56A06" w14:textId="77777777" w:rsidR="00D27AF1" w:rsidRDefault="00D27AF1" w:rsidP="00D27AF1">
            <w:pPr>
              <w:pStyle w:val="Tabletext"/>
            </w:pPr>
            <w:r>
              <w:t>13.</w:t>
            </w:r>
          </w:p>
        </w:tc>
        <w:tc>
          <w:tcPr>
            <w:tcW w:w="4649" w:type="dxa"/>
            <w:shd w:val="clear" w:color="auto" w:fill="E3EFDF"/>
            <w:vAlign w:val="center"/>
          </w:tcPr>
          <w:p w14:paraId="49E1234C" w14:textId="079397B5" w:rsidR="00D27AF1" w:rsidRPr="00BF7102" w:rsidRDefault="00D27AF1" w:rsidP="00D27AF1">
            <w:pPr>
              <w:pStyle w:val="Tabletext"/>
              <w:rPr>
                <w:spacing w:val="-2"/>
                <w:szCs w:val="21"/>
              </w:rPr>
            </w:pPr>
            <w:r>
              <w:t>Learn to sew on a button</w:t>
            </w:r>
          </w:p>
        </w:tc>
        <w:tc>
          <w:tcPr>
            <w:tcW w:w="134" w:type="dxa"/>
            <w:tcBorders>
              <w:right w:val="single" w:sz="4" w:space="0" w:color="auto"/>
            </w:tcBorders>
            <w:vAlign w:val="center"/>
          </w:tcPr>
          <w:p w14:paraId="5D140083"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3647CA0"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210DFA91"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0524A7E" w14:textId="77777777" w:rsidR="00D27AF1" w:rsidRDefault="00D27AF1" w:rsidP="00D27AF1">
            <w:pPr>
              <w:pStyle w:val="Tabletext"/>
            </w:pPr>
          </w:p>
        </w:tc>
      </w:tr>
      <w:tr w:rsidR="00D27AF1" w14:paraId="6088E533" w14:textId="77777777" w:rsidTr="00CD4E5F">
        <w:trPr>
          <w:cantSplit/>
          <w:trHeight w:val="20"/>
        </w:trPr>
        <w:tc>
          <w:tcPr>
            <w:tcW w:w="624" w:type="dxa"/>
            <w:tcMar>
              <w:left w:w="113" w:type="dxa"/>
            </w:tcMar>
            <w:vAlign w:val="center"/>
          </w:tcPr>
          <w:p w14:paraId="11D3CB69" w14:textId="77777777" w:rsidR="00D27AF1" w:rsidRPr="001E7213" w:rsidRDefault="00D27AF1" w:rsidP="00D27AF1">
            <w:pPr>
              <w:pStyle w:val="Divider"/>
            </w:pPr>
          </w:p>
        </w:tc>
        <w:tc>
          <w:tcPr>
            <w:tcW w:w="4649" w:type="dxa"/>
            <w:vAlign w:val="center"/>
          </w:tcPr>
          <w:p w14:paraId="052F3059" w14:textId="77777777" w:rsidR="00D27AF1" w:rsidRPr="001E7213" w:rsidRDefault="00D27AF1" w:rsidP="00D27AF1">
            <w:pPr>
              <w:pStyle w:val="Divider"/>
            </w:pPr>
          </w:p>
        </w:tc>
        <w:tc>
          <w:tcPr>
            <w:tcW w:w="134" w:type="dxa"/>
            <w:vAlign w:val="center"/>
          </w:tcPr>
          <w:p w14:paraId="7E5E7875"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09400E34" w14:textId="77777777" w:rsidR="00D27AF1" w:rsidRPr="001E7213" w:rsidRDefault="00D27AF1" w:rsidP="00D27AF1">
            <w:pPr>
              <w:pStyle w:val="Divider"/>
              <w:jc w:val="center"/>
            </w:pPr>
          </w:p>
        </w:tc>
        <w:tc>
          <w:tcPr>
            <w:tcW w:w="134" w:type="dxa"/>
            <w:vAlign w:val="center"/>
          </w:tcPr>
          <w:p w14:paraId="796D915E"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7B6EB0FD" w14:textId="77777777" w:rsidR="00D27AF1" w:rsidRPr="001E7213" w:rsidRDefault="00D27AF1" w:rsidP="00D27AF1">
            <w:pPr>
              <w:pStyle w:val="Divider"/>
            </w:pPr>
          </w:p>
        </w:tc>
      </w:tr>
      <w:tr w:rsidR="00D27AF1" w14:paraId="215F6C4C" w14:textId="77777777" w:rsidTr="00CD4E5F">
        <w:trPr>
          <w:cantSplit/>
          <w:trHeight w:val="397"/>
        </w:trPr>
        <w:tc>
          <w:tcPr>
            <w:tcW w:w="624" w:type="dxa"/>
            <w:tcMar>
              <w:left w:w="113" w:type="dxa"/>
            </w:tcMar>
            <w:vAlign w:val="center"/>
          </w:tcPr>
          <w:p w14:paraId="7ECDC923" w14:textId="77777777" w:rsidR="00D27AF1" w:rsidRDefault="00D27AF1" w:rsidP="00D27AF1">
            <w:pPr>
              <w:pStyle w:val="Tabletext"/>
            </w:pPr>
            <w:r>
              <w:t>14.</w:t>
            </w:r>
          </w:p>
        </w:tc>
        <w:tc>
          <w:tcPr>
            <w:tcW w:w="4649" w:type="dxa"/>
            <w:vAlign w:val="center"/>
          </w:tcPr>
          <w:p w14:paraId="37AA4E55" w14:textId="2041694A" w:rsidR="00D27AF1" w:rsidRDefault="00586304" w:rsidP="00D27AF1">
            <w:pPr>
              <w:pStyle w:val="Tabletext"/>
            </w:pPr>
            <w:r>
              <w:t>Skim stones</w:t>
            </w:r>
          </w:p>
        </w:tc>
        <w:tc>
          <w:tcPr>
            <w:tcW w:w="134" w:type="dxa"/>
            <w:tcBorders>
              <w:right w:val="single" w:sz="4" w:space="0" w:color="auto"/>
            </w:tcBorders>
            <w:vAlign w:val="center"/>
          </w:tcPr>
          <w:p w14:paraId="1B8BEE38"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23E9DED"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173D8729"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E76DF40" w14:textId="77777777" w:rsidR="00D27AF1" w:rsidRDefault="00D27AF1" w:rsidP="00D27AF1">
            <w:pPr>
              <w:pStyle w:val="Tabletext"/>
            </w:pPr>
          </w:p>
        </w:tc>
      </w:tr>
      <w:tr w:rsidR="00D27AF1" w14:paraId="35FFF62E" w14:textId="77777777" w:rsidTr="00457649">
        <w:trPr>
          <w:cantSplit/>
          <w:trHeight w:val="20"/>
        </w:trPr>
        <w:tc>
          <w:tcPr>
            <w:tcW w:w="624" w:type="dxa"/>
            <w:tcMar>
              <w:left w:w="113" w:type="dxa"/>
            </w:tcMar>
            <w:vAlign w:val="center"/>
          </w:tcPr>
          <w:p w14:paraId="64CA757A" w14:textId="77777777" w:rsidR="00D27AF1" w:rsidRPr="001E7213" w:rsidRDefault="00D27AF1" w:rsidP="00D27AF1">
            <w:pPr>
              <w:pStyle w:val="Divider"/>
            </w:pPr>
          </w:p>
        </w:tc>
        <w:tc>
          <w:tcPr>
            <w:tcW w:w="4649" w:type="dxa"/>
            <w:vAlign w:val="center"/>
          </w:tcPr>
          <w:p w14:paraId="4609A94E" w14:textId="77777777" w:rsidR="00D27AF1" w:rsidRPr="001E7213" w:rsidRDefault="00D27AF1" w:rsidP="00D27AF1">
            <w:pPr>
              <w:pStyle w:val="Divider"/>
            </w:pPr>
          </w:p>
        </w:tc>
        <w:tc>
          <w:tcPr>
            <w:tcW w:w="134" w:type="dxa"/>
            <w:vAlign w:val="center"/>
          </w:tcPr>
          <w:p w14:paraId="7BB0E2F5"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4BFFD819" w14:textId="77777777" w:rsidR="00D27AF1" w:rsidRPr="001E7213" w:rsidRDefault="00D27AF1" w:rsidP="00D27AF1">
            <w:pPr>
              <w:pStyle w:val="Divider"/>
              <w:jc w:val="center"/>
            </w:pPr>
          </w:p>
        </w:tc>
        <w:tc>
          <w:tcPr>
            <w:tcW w:w="134" w:type="dxa"/>
            <w:vAlign w:val="center"/>
          </w:tcPr>
          <w:p w14:paraId="3112241B"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1FFFDE4D" w14:textId="77777777" w:rsidR="00D27AF1" w:rsidRPr="001E7213" w:rsidRDefault="00D27AF1" w:rsidP="00D27AF1">
            <w:pPr>
              <w:pStyle w:val="Divider"/>
            </w:pPr>
          </w:p>
        </w:tc>
      </w:tr>
      <w:tr w:rsidR="00D27AF1" w14:paraId="30ED319E" w14:textId="77777777" w:rsidTr="00457649">
        <w:trPr>
          <w:cantSplit/>
          <w:trHeight w:val="397"/>
        </w:trPr>
        <w:tc>
          <w:tcPr>
            <w:tcW w:w="624" w:type="dxa"/>
            <w:shd w:val="clear" w:color="auto" w:fill="E3EFDF"/>
            <w:tcMar>
              <w:left w:w="113" w:type="dxa"/>
            </w:tcMar>
            <w:vAlign w:val="center"/>
          </w:tcPr>
          <w:p w14:paraId="3794241E" w14:textId="77777777" w:rsidR="00D27AF1" w:rsidRDefault="00D27AF1" w:rsidP="00D27AF1">
            <w:pPr>
              <w:pStyle w:val="Tabletext"/>
            </w:pPr>
            <w:r>
              <w:t>15.</w:t>
            </w:r>
          </w:p>
        </w:tc>
        <w:tc>
          <w:tcPr>
            <w:tcW w:w="4649" w:type="dxa"/>
            <w:shd w:val="clear" w:color="auto" w:fill="E3EFDF"/>
            <w:vAlign w:val="center"/>
          </w:tcPr>
          <w:p w14:paraId="493A71D5" w14:textId="668C18C8" w:rsidR="00D27AF1" w:rsidRDefault="00D27AF1" w:rsidP="00D27AF1">
            <w:pPr>
              <w:pStyle w:val="Tabletext"/>
            </w:pPr>
            <w:r>
              <w:t>Take part in a treasure hunt</w:t>
            </w:r>
          </w:p>
        </w:tc>
        <w:tc>
          <w:tcPr>
            <w:tcW w:w="134" w:type="dxa"/>
            <w:tcBorders>
              <w:right w:val="single" w:sz="4" w:space="0" w:color="auto"/>
            </w:tcBorders>
            <w:vAlign w:val="center"/>
          </w:tcPr>
          <w:p w14:paraId="622DD789"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3B296D6"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45515114"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BA05517" w14:textId="77777777" w:rsidR="00D27AF1" w:rsidRDefault="00D27AF1" w:rsidP="00D27AF1">
            <w:pPr>
              <w:pStyle w:val="Tabletext"/>
            </w:pPr>
          </w:p>
        </w:tc>
      </w:tr>
      <w:tr w:rsidR="00D27AF1" w14:paraId="6789C502" w14:textId="77777777" w:rsidTr="00CD4E5F">
        <w:trPr>
          <w:cantSplit/>
          <w:trHeight w:val="20"/>
        </w:trPr>
        <w:tc>
          <w:tcPr>
            <w:tcW w:w="624" w:type="dxa"/>
            <w:tcMar>
              <w:left w:w="113" w:type="dxa"/>
            </w:tcMar>
            <w:vAlign w:val="center"/>
          </w:tcPr>
          <w:p w14:paraId="16954135" w14:textId="77777777" w:rsidR="00D27AF1" w:rsidRPr="001E7213" w:rsidRDefault="00D27AF1" w:rsidP="00D27AF1">
            <w:pPr>
              <w:pStyle w:val="Divider"/>
            </w:pPr>
          </w:p>
        </w:tc>
        <w:tc>
          <w:tcPr>
            <w:tcW w:w="4649" w:type="dxa"/>
            <w:vAlign w:val="center"/>
          </w:tcPr>
          <w:p w14:paraId="76F35AAE" w14:textId="77777777" w:rsidR="00D27AF1" w:rsidRPr="001E7213" w:rsidRDefault="00D27AF1" w:rsidP="00D27AF1">
            <w:pPr>
              <w:pStyle w:val="Divider"/>
            </w:pPr>
          </w:p>
        </w:tc>
        <w:tc>
          <w:tcPr>
            <w:tcW w:w="134" w:type="dxa"/>
            <w:vAlign w:val="center"/>
          </w:tcPr>
          <w:p w14:paraId="70EAA98A"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7576F55C" w14:textId="77777777" w:rsidR="00D27AF1" w:rsidRPr="001E7213" w:rsidRDefault="00D27AF1" w:rsidP="00D27AF1">
            <w:pPr>
              <w:pStyle w:val="Divider"/>
              <w:jc w:val="center"/>
            </w:pPr>
          </w:p>
        </w:tc>
        <w:tc>
          <w:tcPr>
            <w:tcW w:w="134" w:type="dxa"/>
            <w:vAlign w:val="center"/>
          </w:tcPr>
          <w:p w14:paraId="6FAFCFB7"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46C0A514" w14:textId="77777777" w:rsidR="00D27AF1" w:rsidRPr="001E7213" w:rsidRDefault="00D27AF1" w:rsidP="00D27AF1">
            <w:pPr>
              <w:pStyle w:val="Divider"/>
            </w:pPr>
          </w:p>
        </w:tc>
      </w:tr>
      <w:tr w:rsidR="00D27AF1" w14:paraId="3C3891BE" w14:textId="77777777" w:rsidTr="00CD4E5F">
        <w:trPr>
          <w:cantSplit/>
          <w:trHeight w:val="397"/>
        </w:trPr>
        <w:tc>
          <w:tcPr>
            <w:tcW w:w="624" w:type="dxa"/>
            <w:tcMar>
              <w:left w:w="113" w:type="dxa"/>
            </w:tcMar>
            <w:vAlign w:val="center"/>
          </w:tcPr>
          <w:p w14:paraId="2B57C847" w14:textId="77777777" w:rsidR="00D27AF1" w:rsidRDefault="00D27AF1" w:rsidP="00D27AF1">
            <w:pPr>
              <w:pStyle w:val="Tabletext"/>
            </w:pPr>
            <w:r>
              <w:t>16.</w:t>
            </w:r>
          </w:p>
        </w:tc>
        <w:tc>
          <w:tcPr>
            <w:tcW w:w="4649" w:type="dxa"/>
            <w:vAlign w:val="center"/>
          </w:tcPr>
          <w:p w14:paraId="61AB0A82" w14:textId="0921B0AE" w:rsidR="00D27AF1" w:rsidRDefault="00586304" w:rsidP="00D27AF1">
            <w:pPr>
              <w:pStyle w:val="Tabletext"/>
            </w:pPr>
            <w:r>
              <w:t>Plan and make a dessert</w:t>
            </w:r>
          </w:p>
        </w:tc>
        <w:tc>
          <w:tcPr>
            <w:tcW w:w="134" w:type="dxa"/>
            <w:tcBorders>
              <w:right w:val="single" w:sz="4" w:space="0" w:color="auto"/>
            </w:tcBorders>
            <w:vAlign w:val="center"/>
          </w:tcPr>
          <w:p w14:paraId="79BEF856"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E49F6A7"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66881E70"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F048A41" w14:textId="77777777" w:rsidR="00D27AF1" w:rsidRDefault="00D27AF1" w:rsidP="00D27AF1">
            <w:pPr>
              <w:pStyle w:val="Tabletext"/>
            </w:pPr>
          </w:p>
        </w:tc>
      </w:tr>
      <w:tr w:rsidR="00D27AF1" w14:paraId="335E2EAE" w14:textId="77777777" w:rsidTr="00457649">
        <w:trPr>
          <w:cantSplit/>
          <w:trHeight w:val="20"/>
        </w:trPr>
        <w:tc>
          <w:tcPr>
            <w:tcW w:w="624" w:type="dxa"/>
            <w:tcMar>
              <w:left w:w="113" w:type="dxa"/>
            </w:tcMar>
            <w:vAlign w:val="center"/>
          </w:tcPr>
          <w:p w14:paraId="613BED5A" w14:textId="77777777" w:rsidR="00D27AF1" w:rsidRPr="001E7213" w:rsidRDefault="00D27AF1" w:rsidP="00D27AF1">
            <w:pPr>
              <w:pStyle w:val="Divider"/>
            </w:pPr>
          </w:p>
        </w:tc>
        <w:tc>
          <w:tcPr>
            <w:tcW w:w="4649" w:type="dxa"/>
            <w:vAlign w:val="center"/>
          </w:tcPr>
          <w:p w14:paraId="530D92E6" w14:textId="77777777" w:rsidR="00D27AF1" w:rsidRPr="001E7213" w:rsidRDefault="00D27AF1" w:rsidP="00D27AF1">
            <w:pPr>
              <w:pStyle w:val="Divider"/>
            </w:pPr>
          </w:p>
        </w:tc>
        <w:tc>
          <w:tcPr>
            <w:tcW w:w="134" w:type="dxa"/>
            <w:vAlign w:val="center"/>
          </w:tcPr>
          <w:p w14:paraId="4AC96F66"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2CC380D6" w14:textId="77777777" w:rsidR="00D27AF1" w:rsidRPr="001E7213" w:rsidRDefault="00D27AF1" w:rsidP="00D27AF1">
            <w:pPr>
              <w:pStyle w:val="Divider"/>
              <w:jc w:val="center"/>
            </w:pPr>
          </w:p>
        </w:tc>
        <w:tc>
          <w:tcPr>
            <w:tcW w:w="134" w:type="dxa"/>
            <w:vAlign w:val="center"/>
          </w:tcPr>
          <w:p w14:paraId="633250FB"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1C5992B7" w14:textId="77777777" w:rsidR="00D27AF1" w:rsidRPr="001E7213" w:rsidRDefault="00D27AF1" w:rsidP="00D27AF1">
            <w:pPr>
              <w:pStyle w:val="Divider"/>
            </w:pPr>
          </w:p>
        </w:tc>
      </w:tr>
      <w:tr w:rsidR="00D27AF1" w14:paraId="4FF7C7A9" w14:textId="77777777" w:rsidTr="00457649">
        <w:trPr>
          <w:cantSplit/>
          <w:trHeight w:val="397"/>
        </w:trPr>
        <w:tc>
          <w:tcPr>
            <w:tcW w:w="624" w:type="dxa"/>
            <w:shd w:val="clear" w:color="auto" w:fill="E3EFDF"/>
            <w:tcMar>
              <w:left w:w="113" w:type="dxa"/>
            </w:tcMar>
            <w:vAlign w:val="center"/>
          </w:tcPr>
          <w:p w14:paraId="3F318587" w14:textId="77777777" w:rsidR="00D27AF1" w:rsidRDefault="00D27AF1" w:rsidP="00D27AF1">
            <w:pPr>
              <w:pStyle w:val="Tabletext"/>
            </w:pPr>
            <w:r>
              <w:t>17.</w:t>
            </w:r>
          </w:p>
        </w:tc>
        <w:tc>
          <w:tcPr>
            <w:tcW w:w="4649" w:type="dxa"/>
            <w:shd w:val="clear" w:color="auto" w:fill="E3EFDF"/>
            <w:vAlign w:val="center"/>
          </w:tcPr>
          <w:p w14:paraId="69DC6E59" w14:textId="01C49447" w:rsidR="00D27AF1" w:rsidRDefault="003D6407" w:rsidP="00D27AF1">
            <w:pPr>
              <w:pStyle w:val="Tabletext"/>
            </w:pPr>
            <w:r>
              <w:t>Eat like a Roman</w:t>
            </w:r>
          </w:p>
        </w:tc>
        <w:tc>
          <w:tcPr>
            <w:tcW w:w="134" w:type="dxa"/>
            <w:tcBorders>
              <w:right w:val="single" w:sz="4" w:space="0" w:color="auto"/>
            </w:tcBorders>
            <w:vAlign w:val="center"/>
          </w:tcPr>
          <w:p w14:paraId="48823229"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5CB22F7"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1D092FEE"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4807AE8" w14:textId="77777777" w:rsidR="00D27AF1" w:rsidRDefault="00D27AF1" w:rsidP="00D27AF1">
            <w:pPr>
              <w:pStyle w:val="Tabletext"/>
            </w:pPr>
          </w:p>
        </w:tc>
      </w:tr>
      <w:tr w:rsidR="00D27AF1" w14:paraId="27E2FE24" w14:textId="77777777" w:rsidTr="00CD4E5F">
        <w:trPr>
          <w:cantSplit/>
          <w:trHeight w:val="20"/>
        </w:trPr>
        <w:tc>
          <w:tcPr>
            <w:tcW w:w="624" w:type="dxa"/>
            <w:tcMar>
              <w:left w:w="113" w:type="dxa"/>
            </w:tcMar>
            <w:vAlign w:val="center"/>
          </w:tcPr>
          <w:p w14:paraId="6FB36CC4" w14:textId="77777777" w:rsidR="00D27AF1" w:rsidRPr="001E7213" w:rsidRDefault="00D27AF1" w:rsidP="00D27AF1">
            <w:pPr>
              <w:pStyle w:val="Divider"/>
            </w:pPr>
          </w:p>
        </w:tc>
        <w:tc>
          <w:tcPr>
            <w:tcW w:w="4649" w:type="dxa"/>
            <w:vAlign w:val="center"/>
          </w:tcPr>
          <w:p w14:paraId="51609B41" w14:textId="77777777" w:rsidR="00D27AF1" w:rsidRPr="001E7213" w:rsidRDefault="00D27AF1" w:rsidP="00D27AF1">
            <w:pPr>
              <w:pStyle w:val="Divider"/>
            </w:pPr>
          </w:p>
        </w:tc>
        <w:tc>
          <w:tcPr>
            <w:tcW w:w="134" w:type="dxa"/>
            <w:vAlign w:val="center"/>
          </w:tcPr>
          <w:p w14:paraId="0230F6CA"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2B78659F" w14:textId="77777777" w:rsidR="00D27AF1" w:rsidRPr="001E7213" w:rsidRDefault="00D27AF1" w:rsidP="00D27AF1">
            <w:pPr>
              <w:pStyle w:val="Divider"/>
              <w:jc w:val="center"/>
            </w:pPr>
          </w:p>
        </w:tc>
        <w:tc>
          <w:tcPr>
            <w:tcW w:w="134" w:type="dxa"/>
            <w:vAlign w:val="center"/>
          </w:tcPr>
          <w:p w14:paraId="44DF4E1E"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45C4BF12" w14:textId="77777777" w:rsidR="00D27AF1" w:rsidRPr="001E7213" w:rsidRDefault="00D27AF1" w:rsidP="00D27AF1">
            <w:pPr>
              <w:pStyle w:val="Divider"/>
            </w:pPr>
          </w:p>
        </w:tc>
      </w:tr>
      <w:tr w:rsidR="00D27AF1" w14:paraId="23FCD15E" w14:textId="77777777" w:rsidTr="00CD4E5F">
        <w:trPr>
          <w:cantSplit/>
          <w:trHeight w:val="397"/>
        </w:trPr>
        <w:tc>
          <w:tcPr>
            <w:tcW w:w="624" w:type="dxa"/>
            <w:tcMar>
              <w:left w:w="113" w:type="dxa"/>
            </w:tcMar>
            <w:vAlign w:val="center"/>
          </w:tcPr>
          <w:p w14:paraId="4A3C746F" w14:textId="77777777" w:rsidR="00D27AF1" w:rsidRDefault="00D27AF1" w:rsidP="00D27AF1">
            <w:pPr>
              <w:pStyle w:val="Tabletext"/>
            </w:pPr>
            <w:r>
              <w:t>18.</w:t>
            </w:r>
          </w:p>
        </w:tc>
        <w:tc>
          <w:tcPr>
            <w:tcW w:w="4649" w:type="dxa"/>
            <w:vAlign w:val="center"/>
          </w:tcPr>
          <w:p w14:paraId="0C4B9980" w14:textId="604992CC" w:rsidR="00D27AF1" w:rsidRDefault="00D27AF1" w:rsidP="00D27AF1">
            <w:pPr>
              <w:pStyle w:val="Tabletext"/>
            </w:pPr>
            <w:r>
              <w:t>Create a mosaic</w:t>
            </w:r>
          </w:p>
        </w:tc>
        <w:tc>
          <w:tcPr>
            <w:tcW w:w="134" w:type="dxa"/>
            <w:tcBorders>
              <w:right w:val="single" w:sz="4" w:space="0" w:color="auto"/>
            </w:tcBorders>
            <w:vAlign w:val="center"/>
          </w:tcPr>
          <w:p w14:paraId="4B4C6870"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D4F7F95" w14:textId="77777777" w:rsidR="00D27AF1" w:rsidRDefault="00D27AF1" w:rsidP="00D27AF1">
            <w:pPr>
              <w:pStyle w:val="Tabletext"/>
              <w:jc w:val="center"/>
            </w:pPr>
          </w:p>
        </w:tc>
        <w:tc>
          <w:tcPr>
            <w:tcW w:w="134" w:type="dxa"/>
            <w:tcBorders>
              <w:left w:val="single" w:sz="4" w:space="0" w:color="auto"/>
              <w:right w:val="single" w:sz="4" w:space="0" w:color="auto"/>
            </w:tcBorders>
            <w:vAlign w:val="center"/>
          </w:tcPr>
          <w:p w14:paraId="7DDE4A5F" w14:textId="77777777" w:rsidR="00D27AF1" w:rsidRDefault="00D27AF1" w:rsidP="00D27AF1">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3D81725" w14:textId="77777777" w:rsidR="00D27AF1" w:rsidRDefault="00D27AF1" w:rsidP="00D27AF1">
            <w:pPr>
              <w:pStyle w:val="Tabletext"/>
            </w:pPr>
          </w:p>
        </w:tc>
      </w:tr>
      <w:tr w:rsidR="00D27AF1" w14:paraId="52F82DC7" w14:textId="77777777" w:rsidTr="00457649">
        <w:trPr>
          <w:cantSplit/>
          <w:trHeight w:val="20"/>
        </w:trPr>
        <w:tc>
          <w:tcPr>
            <w:tcW w:w="624" w:type="dxa"/>
            <w:tcMar>
              <w:left w:w="113" w:type="dxa"/>
            </w:tcMar>
            <w:vAlign w:val="center"/>
          </w:tcPr>
          <w:p w14:paraId="34F8BE58" w14:textId="77777777" w:rsidR="00D27AF1" w:rsidRPr="001E7213" w:rsidRDefault="00D27AF1" w:rsidP="00D27AF1">
            <w:pPr>
              <w:pStyle w:val="Divider"/>
            </w:pPr>
          </w:p>
        </w:tc>
        <w:tc>
          <w:tcPr>
            <w:tcW w:w="4649" w:type="dxa"/>
            <w:vAlign w:val="center"/>
          </w:tcPr>
          <w:p w14:paraId="45AAFC7A" w14:textId="77777777" w:rsidR="00D27AF1" w:rsidRPr="001E7213" w:rsidRDefault="00D27AF1" w:rsidP="00D27AF1">
            <w:pPr>
              <w:pStyle w:val="Divider"/>
            </w:pPr>
          </w:p>
        </w:tc>
        <w:tc>
          <w:tcPr>
            <w:tcW w:w="134" w:type="dxa"/>
            <w:vAlign w:val="center"/>
          </w:tcPr>
          <w:p w14:paraId="4BA4AB3D"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074A119D" w14:textId="77777777" w:rsidR="00D27AF1" w:rsidRPr="001E7213" w:rsidRDefault="00D27AF1" w:rsidP="00D27AF1">
            <w:pPr>
              <w:pStyle w:val="Divider"/>
              <w:jc w:val="center"/>
            </w:pPr>
          </w:p>
        </w:tc>
        <w:tc>
          <w:tcPr>
            <w:tcW w:w="134" w:type="dxa"/>
            <w:vAlign w:val="center"/>
          </w:tcPr>
          <w:p w14:paraId="3F926E54" w14:textId="77777777" w:rsidR="00D27AF1" w:rsidRPr="001E7213" w:rsidRDefault="00D27AF1" w:rsidP="00D27AF1">
            <w:pPr>
              <w:pStyle w:val="Divider"/>
            </w:pPr>
          </w:p>
        </w:tc>
        <w:tc>
          <w:tcPr>
            <w:tcW w:w="1021" w:type="dxa"/>
            <w:tcBorders>
              <w:top w:val="single" w:sz="4" w:space="0" w:color="auto"/>
              <w:bottom w:val="single" w:sz="4" w:space="0" w:color="auto"/>
            </w:tcBorders>
            <w:vAlign w:val="center"/>
          </w:tcPr>
          <w:p w14:paraId="6F9F727E" w14:textId="77777777" w:rsidR="00D27AF1" w:rsidRPr="001E7213" w:rsidRDefault="00D27AF1" w:rsidP="00D27AF1">
            <w:pPr>
              <w:pStyle w:val="Divider"/>
            </w:pPr>
          </w:p>
        </w:tc>
      </w:tr>
      <w:tr w:rsidR="00D27AF1" w14:paraId="0FA5F57A" w14:textId="77777777" w:rsidTr="001B0022">
        <w:trPr>
          <w:cantSplit/>
          <w:trHeight w:val="20"/>
        </w:trPr>
        <w:tc>
          <w:tcPr>
            <w:tcW w:w="624" w:type="dxa"/>
            <w:tcMar>
              <w:left w:w="113" w:type="dxa"/>
            </w:tcMar>
            <w:vAlign w:val="center"/>
          </w:tcPr>
          <w:p w14:paraId="71F9BC33" w14:textId="77777777" w:rsidR="00D27AF1" w:rsidRPr="001E7213" w:rsidRDefault="00D27AF1" w:rsidP="00D27AF1">
            <w:pPr>
              <w:pStyle w:val="Divider"/>
            </w:pPr>
          </w:p>
        </w:tc>
        <w:tc>
          <w:tcPr>
            <w:tcW w:w="4649" w:type="dxa"/>
            <w:vAlign w:val="center"/>
          </w:tcPr>
          <w:p w14:paraId="14B5DA08" w14:textId="77777777" w:rsidR="00D27AF1" w:rsidRPr="001E7213" w:rsidRDefault="00D27AF1" w:rsidP="00D27AF1">
            <w:pPr>
              <w:pStyle w:val="Divider"/>
            </w:pPr>
          </w:p>
        </w:tc>
        <w:tc>
          <w:tcPr>
            <w:tcW w:w="134" w:type="dxa"/>
            <w:vAlign w:val="center"/>
          </w:tcPr>
          <w:p w14:paraId="1F7A0ECB" w14:textId="77777777" w:rsidR="00D27AF1" w:rsidRPr="001E7213" w:rsidRDefault="00D27AF1" w:rsidP="00D27AF1">
            <w:pPr>
              <w:pStyle w:val="Divider"/>
            </w:pPr>
          </w:p>
        </w:tc>
        <w:tc>
          <w:tcPr>
            <w:tcW w:w="397" w:type="dxa"/>
            <w:tcBorders>
              <w:top w:val="single" w:sz="4" w:space="0" w:color="auto"/>
            </w:tcBorders>
            <w:vAlign w:val="center"/>
          </w:tcPr>
          <w:p w14:paraId="289649D4" w14:textId="77777777" w:rsidR="00D27AF1" w:rsidRPr="001E7213" w:rsidRDefault="00D27AF1" w:rsidP="00D27AF1">
            <w:pPr>
              <w:pStyle w:val="Divider"/>
              <w:jc w:val="center"/>
            </w:pPr>
          </w:p>
        </w:tc>
        <w:tc>
          <w:tcPr>
            <w:tcW w:w="134" w:type="dxa"/>
            <w:vAlign w:val="center"/>
          </w:tcPr>
          <w:p w14:paraId="289B19D1" w14:textId="77777777" w:rsidR="00D27AF1" w:rsidRPr="001E7213" w:rsidRDefault="00D27AF1" w:rsidP="00D27AF1">
            <w:pPr>
              <w:pStyle w:val="Divider"/>
            </w:pPr>
          </w:p>
        </w:tc>
        <w:tc>
          <w:tcPr>
            <w:tcW w:w="1021" w:type="dxa"/>
            <w:tcBorders>
              <w:top w:val="single" w:sz="4" w:space="0" w:color="auto"/>
            </w:tcBorders>
            <w:vAlign w:val="center"/>
          </w:tcPr>
          <w:p w14:paraId="613A2B8F" w14:textId="77777777" w:rsidR="00D27AF1" w:rsidRPr="001E7213" w:rsidRDefault="00D27AF1" w:rsidP="00D27AF1">
            <w:pPr>
              <w:pStyle w:val="Divider"/>
            </w:pPr>
          </w:p>
        </w:tc>
      </w:tr>
      <w:tr w:rsidR="00D27AF1" w14:paraId="1265AE47" w14:textId="77777777" w:rsidTr="001B0022">
        <w:trPr>
          <w:cantSplit/>
          <w:trHeight w:val="397"/>
        </w:trPr>
        <w:tc>
          <w:tcPr>
            <w:tcW w:w="624" w:type="dxa"/>
            <w:tcMar>
              <w:left w:w="113" w:type="dxa"/>
            </w:tcMar>
            <w:vAlign w:val="center"/>
          </w:tcPr>
          <w:p w14:paraId="6CC70BB4" w14:textId="12865726" w:rsidR="00D27AF1" w:rsidRDefault="00D27AF1" w:rsidP="00D27AF1">
            <w:pPr>
              <w:pStyle w:val="Tabletext"/>
            </w:pPr>
          </w:p>
        </w:tc>
        <w:tc>
          <w:tcPr>
            <w:tcW w:w="4649" w:type="dxa"/>
            <w:vAlign w:val="center"/>
          </w:tcPr>
          <w:p w14:paraId="2B18F60C" w14:textId="7036A41E" w:rsidR="00D27AF1" w:rsidRDefault="00D27AF1" w:rsidP="00D27AF1">
            <w:pPr>
              <w:pStyle w:val="Tabletext"/>
            </w:pPr>
          </w:p>
        </w:tc>
        <w:tc>
          <w:tcPr>
            <w:tcW w:w="134" w:type="dxa"/>
            <w:vAlign w:val="center"/>
          </w:tcPr>
          <w:p w14:paraId="77A3F55C" w14:textId="77777777" w:rsidR="00D27AF1" w:rsidRDefault="00D27AF1" w:rsidP="00D27AF1">
            <w:pPr>
              <w:pStyle w:val="Tabletext"/>
            </w:pPr>
          </w:p>
        </w:tc>
        <w:tc>
          <w:tcPr>
            <w:tcW w:w="397" w:type="dxa"/>
            <w:vAlign w:val="center"/>
          </w:tcPr>
          <w:p w14:paraId="6808C3CE" w14:textId="77777777" w:rsidR="00D27AF1" w:rsidRDefault="00D27AF1" w:rsidP="00D27AF1">
            <w:pPr>
              <w:pStyle w:val="Tabletext"/>
              <w:jc w:val="center"/>
            </w:pPr>
          </w:p>
        </w:tc>
        <w:tc>
          <w:tcPr>
            <w:tcW w:w="134" w:type="dxa"/>
            <w:vAlign w:val="center"/>
          </w:tcPr>
          <w:p w14:paraId="334C9991" w14:textId="77777777" w:rsidR="00D27AF1" w:rsidRDefault="00D27AF1" w:rsidP="00D27AF1">
            <w:pPr>
              <w:pStyle w:val="Tabletext"/>
            </w:pPr>
          </w:p>
        </w:tc>
        <w:tc>
          <w:tcPr>
            <w:tcW w:w="1021" w:type="dxa"/>
            <w:vAlign w:val="center"/>
          </w:tcPr>
          <w:p w14:paraId="1CAC2073" w14:textId="77777777" w:rsidR="00D27AF1" w:rsidRDefault="00D27AF1" w:rsidP="00D27AF1">
            <w:pPr>
              <w:pStyle w:val="Tabletext"/>
            </w:pPr>
          </w:p>
        </w:tc>
      </w:tr>
    </w:tbl>
    <w:p w14:paraId="61DB8CBE" w14:textId="77777777" w:rsidR="00CD4E5F" w:rsidRDefault="002F1AF8" w:rsidP="00CD4E5F">
      <w:pPr>
        <w:pStyle w:val="Divider"/>
      </w:pPr>
      <w:r>
        <w:br w:type="column"/>
      </w:r>
    </w:p>
    <w:p w14:paraId="3EB342A5" w14:textId="77777777" w:rsidR="00CD4E5F" w:rsidRDefault="00CD4E5F" w:rsidP="00CD4E5F">
      <w:pPr>
        <w:pStyle w:val="Heading1"/>
        <w:spacing w:before="180"/>
      </w:pPr>
      <w:r>
        <w:t xml:space="preserve">Year </w:t>
      </w:r>
      <w:r w:rsidR="008B270A">
        <w:t>1</w:t>
      </w:r>
    </w:p>
    <w:p w14:paraId="7E1083D0" w14:textId="77777777" w:rsidR="00CD4E5F" w:rsidRPr="00457649" w:rsidRDefault="00CD4E5F" w:rsidP="00CD4E5F">
      <w:pPr>
        <w:pStyle w:val="Heading2"/>
        <w:rPr>
          <w:color w:val="BD1622"/>
        </w:rPr>
      </w:pPr>
      <w:r w:rsidRPr="00457649">
        <w:rPr>
          <w:color w:val="BD1622"/>
        </w:rPr>
        <w:t>Activity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024DF2F3" w14:textId="77777777" w:rsidTr="00457649">
        <w:trPr>
          <w:cantSplit/>
          <w:trHeight w:val="170"/>
        </w:trPr>
        <w:tc>
          <w:tcPr>
            <w:tcW w:w="624" w:type="dxa"/>
            <w:tcMar>
              <w:left w:w="113" w:type="dxa"/>
            </w:tcMar>
            <w:vAlign w:val="bottom"/>
          </w:tcPr>
          <w:p w14:paraId="5A9DB487" w14:textId="77777777" w:rsidR="00CD4E5F" w:rsidRPr="000D4455" w:rsidRDefault="00CD4E5F" w:rsidP="00CD4E5F">
            <w:pPr>
              <w:pStyle w:val="BodyText"/>
              <w:spacing w:after="0"/>
              <w:rPr>
                <w:sz w:val="18"/>
                <w:szCs w:val="18"/>
              </w:rPr>
            </w:pPr>
          </w:p>
        </w:tc>
        <w:tc>
          <w:tcPr>
            <w:tcW w:w="4649" w:type="dxa"/>
            <w:vAlign w:val="bottom"/>
          </w:tcPr>
          <w:p w14:paraId="6F238385" w14:textId="77777777" w:rsidR="00CD4E5F" w:rsidRPr="000D4455" w:rsidRDefault="00CD4E5F" w:rsidP="00CD4E5F">
            <w:pPr>
              <w:pStyle w:val="BodyText"/>
              <w:spacing w:after="0"/>
              <w:rPr>
                <w:sz w:val="18"/>
                <w:szCs w:val="18"/>
              </w:rPr>
            </w:pPr>
          </w:p>
        </w:tc>
        <w:tc>
          <w:tcPr>
            <w:tcW w:w="134" w:type="dxa"/>
            <w:vAlign w:val="bottom"/>
          </w:tcPr>
          <w:p w14:paraId="40797569"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0E9A0CCC" w14:textId="77777777" w:rsidR="00CD4E5F" w:rsidRPr="000D4455" w:rsidRDefault="006C59F4" w:rsidP="0014650F">
            <w:pPr>
              <w:pStyle w:val="BodyText"/>
              <w:spacing w:after="0"/>
              <w:jc w:val="center"/>
              <w:rPr>
                <w:sz w:val="18"/>
                <w:szCs w:val="18"/>
              </w:rPr>
            </w:pPr>
            <w:r>
              <w:rPr>
                <w:noProof/>
                <w:lang w:eastAsia="en-GB"/>
              </w:rPr>
              <w:drawing>
                <wp:inline distT="0" distB="0" distL="0" distR="0" wp14:anchorId="278B8150" wp14:editId="2DEC9FAC">
                  <wp:extent cx="114696" cy="108000"/>
                  <wp:effectExtent l="0" t="0" r="0" b="6350"/>
                  <wp:docPr id="12" name="Picture 12"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46E9A4CF"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0C64639B" w14:textId="77777777" w:rsidR="00CD4E5F" w:rsidRPr="000D4455" w:rsidRDefault="00CD4E5F" w:rsidP="00CD4E5F">
            <w:pPr>
              <w:pStyle w:val="BodyText"/>
              <w:spacing w:after="0"/>
              <w:rPr>
                <w:sz w:val="18"/>
                <w:szCs w:val="18"/>
              </w:rPr>
            </w:pPr>
            <w:r w:rsidRPr="000D4455">
              <w:rPr>
                <w:sz w:val="18"/>
                <w:szCs w:val="18"/>
              </w:rPr>
              <w:t>Date:</w:t>
            </w:r>
          </w:p>
        </w:tc>
      </w:tr>
      <w:tr w:rsidR="00CD4E5F" w14:paraId="767858B5" w14:textId="77777777" w:rsidTr="007029F1">
        <w:trPr>
          <w:cantSplit/>
          <w:trHeight w:val="397"/>
        </w:trPr>
        <w:tc>
          <w:tcPr>
            <w:tcW w:w="624" w:type="dxa"/>
            <w:shd w:val="clear" w:color="auto" w:fill="F5DCDE"/>
            <w:tcMar>
              <w:left w:w="113" w:type="dxa"/>
            </w:tcMar>
          </w:tcPr>
          <w:p w14:paraId="036E0C41" w14:textId="77777777" w:rsidR="00CD4E5F" w:rsidRDefault="00CD4E5F" w:rsidP="007029F1">
            <w:pPr>
              <w:pStyle w:val="Tabletext"/>
              <w:spacing w:before="60"/>
            </w:pPr>
            <w:r>
              <w:t>1.</w:t>
            </w:r>
          </w:p>
        </w:tc>
        <w:tc>
          <w:tcPr>
            <w:tcW w:w="4649" w:type="dxa"/>
            <w:shd w:val="clear" w:color="auto" w:fill="F5DCDE"/>
          </w:tcPr>
          <w:p w14:paraId="2FD8C107" w14:textId="79A33215" w:rsidR="00CD4E5F" w:rsidRPr="00BF7102" w:rsidRDefault="00240229" w:rsidP="007029F1">
            <w:pPr>
              <w:pStyle w:val="Tabletext"/>
              <w:rPr>
                <w:szCs w:val="21"/>
              </w:rPr>
            </w:pPr>
            <w:r>
              <w:rPr>
                <w:szCs w:val="21"/>
              </w:rPr>
              <w:t>Record different sounds and ask others to guess what they are</w:t>
            </w:r>
          </w:p>
        </w:tc>
        <w:tc>
          <w:tcPr>
            <w:tcW w:w="134" w:type="dxa"/>
            <w:tcBorders>
              <w:right w:val="single" w:sz="4" w:space="0" w:color="auto"/>
            </w:tcBorders>
            <w:shd w:val="clear" w:color="auto" w:fill="auto"/>
            <w:vAlign w:val="center"/>
          </w:tcPr>
          <w:p w14:paraId="297208D8"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6CA12DC"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1424F95"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7F3FE87" w14:textId="77777777" w:rsidR="00CD4E5F" w:rsidRDefault="00CD4E5F" w:rsidP="0014650F">
            <w:pPr>
              <w:pStyle w:val="Tabletext"/>
            </w:pPr>
          </w:p>
        </w:tc>
      </w:tr>
      <w:tr w:rsidR="00CD4E5F" w14:paraId="18514A47" w14:textId="77777777" w:rsidTr="00CD4E5F">
        <w:trPr>
          <w:cantSplit/>
          <w:trHeight w:val="20"/>
        </w:trPr>
        <w:tc>
          <w:tcPr>
            <w:tcW w:w="624" w:type="dxa"/>
            <w:tcMar>
              <w:left w:w="113" w:type="dxa"/>
            </w:tcMar>
            <w:vAlign w:val="center"/>
          </w:tcPr>
          <w:p w14:paraId="01F00587" w14:textId="77777777" w:rsidR="00CD4E5F" w:rsidRPr="00B219C0" w:rsidRDefault="00CD4E5F" w:rsidP="00CD4E5F">
            <w:pPr>
              <w:pStyle w:val="Divider"/>
            </w:pPr>
          </w:p>
        </w:tc>
        <w:tc>
          <w:tcPr>
            <w:tcW w:w="4649" w:type="dxa"/>
            <w:vAlign w:val="center"/>
          </w:tcPr>
          <w:p w14:paraId="7010C390" w14:textId="77777777" w:rsidR="00CD4E5F" w:rsidRPr="00B219C0" w:rsidRDefault="00CD4E5F" w:rsidP="00CD4E5F">
            <w:pPr>
              <w:pStyle w:val="Divider"/>
            </w:pPr>
          </w:p>
        </w:tc>
        <w:tc>
          <w:tcPr>
            <w:tcW w:w="134" w:type="dxa"/>
            <w:vAlign w:val="center"/>
          </w:tcPr>
          <w:p w14:paraId="4E2B5C02"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70758A78" w14:textId="77777777" w:rsidR="00CD4E5F" w:rsidRPr="00B219C0" w:rsidRDefault="00CD4E5F" w:rsidP="0014650F">
            <w:pPr>
              <w:pStyle w:val="Divider"/>
              <w:jc w:val="center"/>
            </w:pPr>
          </w:p>
        </w:tc>
        <w:tc>
          <w:tcPr>
            <w:tcW w:w="134" w:type="dxa"/>
            <w:vAlign w:val="center"/>
          </w:tcPr>
          <w:p w14:paraId="684E2450"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18D401AF" w14:textId="77777777" w:rsidR="00CD4E5F" w:rsidRPr="00B219C0" w:rsidRDefault="00CD4E5F" w:rsidP="00CD4E5F">
            <w:pPr>
              <w:pStyle w:val="Divider"/>
            </w:pPr>
          </w:p>
        </w:tc>
      </w:tr>
      <w:tr w:rsidR="00CD4E5F" w14:paraId="65E8206F" w14:textId="77777777" w:rsidTr="00CD4E5F">
        <w:trPr>
          <w:cantSplit/>
          <w:trHeight w:val="397"/>
        </w:trPr>
        <w:tc>
          <w:tcPr>
            <w:tcW w:w="624" w:type="dxa"/>
            <w:tcMar>
              <w:left w:w="113" w:type="dxa"/>
            </w:tcMar>
            <w:vAlign w:val="center"/>
          </w:tcPr>
          <w:p w14:paraId="019B4603" w14:textId="77777777" w:rsidR="00CD4E5F" w:rsidRDefault="00CD4E5F" w:rsidP="0014650F">
            <w:pPr>
              <w:pStyle w:val="Tabletext"/>
            </w:pPr>
            <w:r>
              <w:t>2.</w:t>
            </w:r>
          </w:p>
        </w:tc>
        <w:tc>
          <w:tcPr>
            <w:tcW w:w="4649" w:type="dxa"/>
            <w:vAlign w:val="center"/>
          </w:tcPr>
          <w:p w14:paraId="3CD987C1" w14:textId="15582416" w:rsidR="00CD4E5F" w:rsidRDefault="00240229" w:rsidP="00240229">
            <w:pPr>
              <w:pStyle w:val="Tabletext"/>
            </w:pPr>
            <w:r>
              <w:t>Make some biscuits</w:t>
            </w:r>
          </w:p>
        </w:tc>
        <w:tc>
          <w:tcPr>
            <w:tcW w:w="134" w:type="dxa"/>
            <w:tcBorders>
              <w:right w:val="single" w:sz="4" w:space="0" w:color="auto"/>
            </w:tcBorders>
            <w:vAlign w:val="center"/>
          </w:tcPr>
          <w:p w14:paraId="0039C678"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37F8FE2"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FBFA3FA"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6026BA3" w14:textId="77777777" w:rsidR="00CD4E5F" w:rsidRDefault="00CD4E5F" w:rsidP="0014650F">
            <w:pPr>
              <w:pStyle w:val="Tabletext"/>
            </w:pPr>
          </w:p>
        </w:tc>
      </w:tr>
      <w:tr w:rsidR="00CD4E5F" w14:paraId="2121F553" w14:textId="77777777" w:rsidTr="00457649">
        <w:trPr>
          <w:cantSplit/>
          <w:trHeight w:val="20"/>
        </w:trPr>
        <w:tc>
          <w:tcPr>
            <w:tcW w:w="624" w:type="dxa"/>
            <w:tcMar>
              <w:left w:w="113" w:type="dxa"/>
            </w:tcMar>
            <w:vAlign w:val="center"/>
          </w:tcPr>
          <w:p w14:paraId="15312276" w14:textId="77777777" w:rsidR="00CD4E5F" w:rsidRPr="001E7213" w:rsidRDefault="00CD4E5F" w:rsidP="00CD4E5F">
            <w:pPr>
              <w:pStyle w:val="Divider"/>
            </w:pPr>
          </w:p>
        </w:tc>
        <w:tc>
          <w:tcPr>
            <w:tcW w:w="4649" w:type="dxa"/>
            <w:vAlign w:val="center"/>
          </w:tcPr>
          <w:p w14:paraId="1903BE12" w14:textId="77777777" w:rsidR="00CD4E5F" w:rsidRPr="001E7213" w:rsidRDefault="00CD4E5F" w:rsidP="00CD4E5F">
            <w:pPr>
              <w:pStyle w:val="Divider"/>
            </w:pPr>
          </w:p>
        </w:tc>
        <w:tc>
          <w:tcPr>
            <w:tcW w:w="134" w:type="dxa"/>
            <w:vAlign w:val="center"/>
          </w:tcPr>
          <w:p w14:paraId="3F9F6AA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1CBE973" w14:textId="77777777" w:rsidR="00CD4E5F" w:rsidRPr="001E7213" w:rsidRDefault="00CD4E5F" w:rsidP="0014650F">
            <w:pPr>
              <w:pStyle w:val="Divider"/>
              <w:jc w:val="center"/>
            </w:pPr>
          </w:p>
        </w:tc>
        <w:tc>
          <w:tcPr>
            <w:tcW w:w="134" w:type="dxa"/>
            <w:vAlign w:val="center"/>
          </w:tcPr>
          <w:p w14:paraId="66C7DDF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C9BD408" w14:textId="77777777" w:rsidR="00CD4E5F" w:rsidRPr="001E7213" w:rsidRDefault="00CD4E5F" w:rsidP="00CD4E5F">
            <w:pPr>
              <w:pStyle w:val="Divider"/>
            </w:pPr>
          </w:p>
        </w:tc>
      </w:tr>
      <w:tr w:rsidR="00CD4E5F" w14:paraId="3AFD444B" w14:textId="77777777" w:rsidTr="00457649">
        <w:trPr>
          <w:cantSplit/>
          <w:trHeight w:val="397"/>
        </w:trPr>
        <w:tc>
          <w:tcPr>
            <w:tcW w:w="624" w:type="dxa"/>
            <w:shd w:val="clear" w:color="auto" w:fill="F5DCDE"/>
            <w:tcMar>
              <w:left w:w="113" w:type="dxa"/>
            </w:tcMar>
            <w:vAlign w:val="center"/>
          </w:tcPr>
          <w:p w14:paraId="2ECD3065" w14:textId="77777777" w:rsidR="00CD4E5F" w:rsidRDefault="00CD4E5F" w:rsidP="0014650F">
            <w:pPr>
              <w:pStyle w:val="Tabletext"/>
            </w:pPr>
            <w:r>
              <w:t>3.</w:t>
            </w:r>
          </w:p>
        </w:tc>
        <w:tc>
          <w:tcPr>
            <w:tcW w:w="4649" w:type="dxa"/>
            <w:shd w:val="clear" w:color="auto" w:fill="F5DCDE"/>
            <w:vAlign w:val="center"/>
          </w:tcPr>
          <w:p w14:paraId="10C651DC" w14:textId="0266EC6B" w:rsidR="00CD4E5F" w:rsidRDefault="00F041F2" w:rsidP="00B35884">
            <w:pPr>
              <w:pStyle w:val="Tabletext"/>
            </w:pPr>
            <w:r>
              <w:t>Make and taste chapatis</w:t>
            </w:r>
          </w:p>
        </w:tc>
        <w:tc>
          <w:tcPr>
            <w:tcW w:w="134" w:type="dxa"/>
            <w:tcBorders>
              <w:right w:val="single" w:sz="4" w:space="0" w:color="auto"/>
            </w:tcBorders>
            <w:vAlign w:val="center"/>
          </w:tcPr>
          <w:p w14:paraId="233F1D1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74CEA9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CD01212"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552225F" w14:textId="77777777" w:rsidR="00CD4E5F" w:rsidRDefault="00CD4E5F" w:rsidP="0014650F">
            <w:pPr>
              <w:pStyle w:val="Tabletext"/>
            </w:pPr>
          </w:p>
        </w:tc>
      </w:tr>
      <w:tr w:rsidR="00CD4E5F" w14:paraId="1564FC02" w14:textId="77777777" w:rsidTr="00CD4E5F">
        <w:trPr>
          <w:cantSplit/>
          <w:trHeight w:val="20"/>
        </w:trPr>
        <w:tc>
          <w:tcPr>
            <w:tcW w:w="624" w:type="dxa"/>
            <w:tcMar>
              <w:left w:w="113" w:type="dxa"/>
            </w:tcMar>
            <w:vAlign w:val="center"/>
          </w:tcPr>
          <w:p w14:paraId="2131CA6A" w14:textId="77777777" w:rsidR="00CD4E5F" w:rsidRPr="001E7213" w:rsidRDefault="00CD4E5F" w:rsidP="00CD4E5F">
            <w:pPr>
              <w:pStyle w:val="Divider"/>
            </w:pPr>
          </w:p>
        </w:tc>
        <w:tc>
          <w:tcPr>
            <w:tcW w:w="4649" w:type="dxa"/>
            <w:vAlign w:val="center"/>
          </w:tcPr>
          <w:p w14:paraId="0E2EFDD5" w14:textId="77777777" w:rsidR="00CD4E5F" w:rsidRPr="001E7213" w:rsidRDefault="00CD4E5F" w:rsidP="00CD4E5F">
            <w:pPr>
              <w:pStyle w:val="Divider"/>
            </w:pPr>
          </w:p>
        </w:tc>
        <w:tc>
          <w:tcPr>
            <w:tcW w:w="134" w:type="dxa"/>
            <w:vAlign w:val="center"/>
          </w:tcPr>
          <w:p w14:paraId="3BCC862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0429135" w14:textId="77777777" w:rsidR="00CD4E5F" w:rsidRPr="001E7213" w:rsidRDefault="00CD4E5F" w:rsidP="0014650F">
            <w:pPr>
              <w:pStyle w:val="Divider"/>
              <w:jc w:val="center"/>
            </w:pPr>
          </w:p>
        </w:tc>
        <w:tc>
          <w:tcPr>
            <w:tcW w:w="134" w:type="dxa"/>
            <w:vAlign w:val="center"/>
          </w:tcPr>
          <w:p w14:paraId="04C9635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CF4C637" w14:textId="77777777" w:rsidR="00CD4E5F" w:rsidRPr="001E7213" w:rsidRDefault="00CD4E5F" w:rsidP="00CD4E5F">
            <w:pPr>
              <w:pStyle w:val="Divider"/>
            </w:pPr>
          </w:p>
        </w:tc>
      </w:tr>
      <w:tr w:rsidR="00CD4E5F" w14:paraId="69FFF8B4" w14:textId="77777777" w:rsidTr="00CD4E5F">
        <w:trPr>
          <w:cantSplit/>
          <w:trHeight w:val="397"/>
        </w:trPr>
        <w:tc>
          <w:tcPr>
            <w:tcW w:w="624" w:type="dxa"/>
            <w:tcMar>
              <w:left w:w="113" w:type="dxa"/>
            </w:tcMar>
            <w:vAlign w:val="center"/>
          </w:tcPr>
          <w:p w14:paraId="5E248BE7" w14:textId="77777777" w:rsidR="00CD4E5F" w:rsidRDefault="00CD4E5F" w:rsidP="0014650F">
            <w:pPr>
              <w:pStyle w:val="Tabletext"/>
            </w:pPr>
            <w:r>
              <w:t>4.</w:t>
            </w:r>
          </w:p>
        </w:tc>
        <w:tc>
          <w:tcPr>
            <w:tcW w:w="4649" w:type="dxa"/>
            <w:vAlign w:val="center"/>
          </w:tcPr>
          <w:p w14:paraId="3B17F915" w14:textId="036AD36C" w:rsidR="00CD4E5F" w:rsidRDefault="00240229" w:rsidP="0014650F">
            <w:pPr>
              <w:pStyle w:val="Tabletext"/>
            </w:pPr>
            <w:r>
              <w:t>Make a puppet</w:t>
            </w:r>
          </w:p>
        </w:tc>
        <w:tc>
          <w:tcPr>
            <w:tcW w:w="134" w:type="dxa"/>
            <w:tcBorders>
              <w:right w:val="single" w:sz="4" w:space="0" w:color="auto"/>
            </w:tcBorders>
            <w:vAlign w:val="center"/>
          </w:tcPr>
          <w:p w14:paraId="21BB5E2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C1757CE"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69053A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9E6E585" w14:textId="77777777" w:rsidR="00CD4E5F" w:rsidRDefault="00CD4E5F" w:rsidP="0014650F">
            <w:pPr>
              <w:pStyle w:val="Tabletext"/>
            </w:pPr>
          </w:p>
        </w:tc>
      </w:tr>
      <w:tr w:rsidR="00CD4E5F" w14:paraId="4374E826" w14:textId="77777777" w:rsidTr="00457649">
        <w:trPr>
          <w:cantSplit/>
          <w:trHeight w:val="20"/>
        </w:trPr>
        <w:tc>
          <w:tcPr>
            <w:tcW w:w="624" w:type="dxa"/>
            <w:tcMar>
              <w:left w:w="113" w:type="dxa"/>
            </w:tcMar>
            <w:vAlign w:val="center"/>
          </w:tcPr>
          <w:p w14:paraId="1BF505FB" w14:textId="77777777" w:rsidR="00CD4E5F" w:rsidRPr="001E7213" w:rsidRDefault="00CD4E5F" w:rsidP="00CD4E5F">
            <w:pPr>
              <w:pStyle w:val="Divider"/>
            </w:pPr>
          </w:p>
        </w:tc>
        <w:tc>
          <w:tcPr>
            <w:tcW w:w="4649" w:type="dxa"/>
            <w:vAlign w:val="center"/>
          </w:tcPr>
          <w:p w14:paraId="21F339F0" w14:textId="77777777" w:rsidR="00CD4E5F" w:rsidRPr="001E7213" w:rsidRDefault="00CD4E5F" w:rsidP="00CD4E5F">
            <w:pPr>
              <w:pStyle w:val="Divider"/>
            </w:pPr>
          </w:p>
        </w:tc>
        <w:tc>
          <w:tcPr>
            <w:tcW w:w="134" w:type="dxa"/>
            <w:vAlign w:val="center"/>
          </w:tcPr>
          <w:p w14:paraId="0B02782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8C8C423" w14:textId="77777777" w:rsidR="00CD4E5F" w:rsidRPr="001E7213" w:rsidRDefault="00CD4E5F" w:rsidP="0014650F">
            <w:pPr>
              <w:pStyle w:val="Divider"/>
              <w:jc w:val="center"/>
            </w:pPr>
          </w:p>
        </w:tc>
        <w:tc>
          <w:tcPr>
            <w:tcW w:w="134" w:type="dxa"/>
            <w:vAlign w:val="center"/>
          </w:tcPr>
          <w:p w14:paraId="49196D99"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F8E5C39" w14:textId="77777777" w:rsidR="00CD4E5F" w:rsidRPr="001E7213" w:rsidRDefault="00CD4E5F" w:rsidP="00CD4E5F">
            <w:pPr>
              <w:pStyle w:val="Divider"/>
            </w:pPr>
          </w:p>
        </w:tc>
      </w:tr>
      <w:tr w:rsidR="00CD4E5F" w14:paraId="009572B8" w14:textId="77777777" w:rsidTr="00457649">
        <w:trPr>
          <w:cantSplit/>
          <w:trHeight w:val="397"/>
        </w:trPr>
        <w:tc>
          <w:tcPr>
            <w:tcW w:w="624" w:type="dxa"/>
            <w:shd w:val="clear" w:color="auto" w:fill="F5DCDE"/>
            <w:tcMar>
              <w:left w:w="113" w:type="dxa"/>
            </w:tcMar>
            <w:vAlign w:val="center"/>
          </w:tcPr>
          <w:p w14:paraId="76FAD3F1" w14:textId="77777777" w:rsidR="00CD4E5F" w:rsidRDefault="00CD4E5F" w:rsidP="0014650F">
            <w:pPr>
              <w:pStyle w:val="Tabletext"/>
            </w:pPr>
            <w:r>
              <w:t>5.</w:t>
            </w:r>
          </w:p>
        </w:tc>
        <w:tc>
          <w:tcPr>
            <w:tcW w:w="4649" w:type="dxa"/>
            <w:shd w:val="clear" w:color="auto" w:fill="F5DCDE"/>
            <w:vAlign w:val="center"/>
          </w:tcPr>
          <w:p w14:paraId="0FA1B219" w14:textId="343D7E52" w:rsidR="00CD4E5F" w:rsidRDefault="00240229" w:rsidP="00B35884">
            <w:pPr>
              <w:pStyle w:val="Tabletext"/>
            </w:pPr>
            <w:r>
              <w:t>Put on a puppet show</w:t>
            </w:r>
          </w:p>
        </w:tc>
        <w:tc>
          <w:tcPr>
            <w:tcW w:w="134" w:type="dxa"/>
            <w:tcBorders>
              <w:right w:val="single" w:sz="4" w:space="0" w:color="auto"/>
            </w:tcBorders>
            <w:vAlign w:val="center"/>
          </w:tcPr>
          <w:p w14:paraId="493A3223"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8A2466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472ACA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E56BCCB" w14:textId="77777777" w:rsidR="00CD4E5F" w:rsidRDefault="00CD4E5F" w:rsidP="0014650F">
            <w:pPr>
              <w:pStyle w:val="Tabletext"/>
            </w:pPr>
          </w:p>
        </w:tc>
      </w:tr>
      <w:tr w:rsidR="00CD4E5F" w14:paraId="55CF2117" w14:textId="77777777" w:rsidTr="00CD4E5F">
        <w:trPr>
          <w:cantSplit/>
          <w:trHeight w:val="20"/>
        </w:trPr>
        <w:tc>
          <w:tcPr>
            <w:tcW w:w="624" w:type="dxa"/>
            <w:tcMar>
              <w:left w:w="113" w:type="dxa"/>
            </w:tcMar>
            <w:vAlign w:val="center"/>
          </w:tcPr>
          <w:p w14:paraId="005EAE73" w14:textId="77777777" w:rsidR="00CD4E5F" w:rsidRPr="001E7213" w:rsidRDefault="00CD4E5F" w:rsidP="00CD4E5F">
            <w:pPr>
              <w:pStyle w:val="Divider"/>
            </w:pPr>
          </w:p>
        </w:tc>
        <w:tc>
          <w:tcPr>
            <w:tcW w:w="4649" w:type="dxa"/>
            <w:vAlign w:val="center"/>
          </w:tcPr>
          <w:p w14:paraId="4B572EB2" w14:textId="77777777" w:rsidR="00CD4E5F" w:rsidRPr="001E7213" w:rsidRDefault="00CD4E5F" w:rsidP="00CD4E5F">
            <w:pPr>
              <w:pStyle w:val="Divider"/>
            </w:pPr>
          </w:p>
        </w:tc>
        <w:tc>
          <w:tcPr>
            <w:tcW w:w="134" w:type="dxa"/>
            <w:vAlign w:val="center"/>
          </w:tcPr>
          <w:p w14:paraId="6AA73B7D"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CA2102A" w14:textId="77777777" w:rsidR="00CD4E5F" w:rsidRPr="001E7213" w:rsidRDefault="00CD4E5F" w:rsidP="0014650F">
            <w:pPr>
              <w:pStyle w:val="Divider"/>
              <w:jc w:val="center"/>
            </w:pPr>
          </w:p>
        </w:tc>
        <w:tc>
          <w:tcPr>
            <w:tcW w:w="134" w:type="dxa"/>
            <w:vAlign w:val="center"/>
          </w:tcPr>
          <w:p w14:paraId="6052E85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7A8E7BD" w14:textId="77777777" w:rsidR="00CD4E5F" w:rsidRPr="001E7213" w:rsidRDefault="00CD4E5F" w:rsidP="00CD4E5F">
            <w:pPr>
              <w:pStyle w:val="Divider"/>
            </w:pPr>
          </w:p>
        </w:tc>
      </w:tr>
      <w:tr w:rsidR="00CD4E5F" w14:paraId="14041C91" w14:textId="77777777" w:rsidTr="00CD4E5F">
        <w:trPr>
          <w:cantSplit/>
          <w:trHeight w:val="397"/>
        </w:trPr>
        <w:tc>
          <w:tcPr>
            <w:tcW w:w="624" w:type="dxa"/>
            <w:tcMar>
              <w:left w:w="113" w:type="dxa"/>
            </w:tcMar>
            <w:vAlign w:val="center"/>
          </w:tcPr>
          <w:p w14:paraId="06354A9F" w14:textId="77777777" w:rsidR="00CD4E5F" w:rsidRDefault="00CD4E5F" w:rsidP="0014650F">
            <w:pPr>
              <w:pStyle w:val="Tabletext"/>
            </w:pPr>
            <w:r>
              <w:t>6.</w:t>
            </w:r>
          </w:p>
        </w:tc>
        <w:tc>
          <w:tcPr>
            <w:tcW w:w="4649" w:type="dxa"/>
            <w:vAlign w:val="center"/>
          </w:tcPr>
          <w:p w14:paraId="457C7261" w14:textId="1BCC2B65" w:rsidR="00CD4E5F" w:rsidRDefault="00240229" w:rsidP="0014650F">
            <w:pPr>
              <w:pStyle w:val="Tabletext"/>
            </w:pPr>
            <w:r>
              <w:t>Borrow a book from a library</w:t>
            </w:r>
          </w:p>
        </w:tc>
        <w:tc>
          <w:tcPr>
            <w:tcW w:w="134" w:type="dxa"/>
            <w:tcBorders>
              <w:right w:val="single" w:sz="4" w:space="0" w:color="auto"/>
            </w:tcBorders>
            <w:vAlign w:val="center"/>
          </w:tcPr>
          <w:p w14:paraId="523CCB0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146AD6F"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F782A8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0046785" w14:textId="77777777" w:rsidR="00CD4E5F" w:rsidRDefault="00CD4E5F" w:rsidP="0014650F">
            <w:pPr>
              <w:pStyle w:val="Tabletext"/>
            </w:pPr>
          </w:p>
        </w:tc>
      </w:tr>
      <w:tr w:rsidR="00CD4E5F" w14:paraId="226BFB0F" w14:textId="77777777" w:rsidTr="00457649">
        <w:trPr>
          <w:cantSplit/>
          <w:trHeight w:val="20"/>
        </w:trPr>
        <w:tc>
          <w:tcPr>
            <w:tcW w:w="624" w:type="dxa"/>
            <w:tcMar>
              <w:left w:w="113" w:type="dxa"/>
            </w:tcMar>
            <w:vAlign w:val="center"/>
          </w:tcPr>
          <w:p w14:paraId="7CC8AE31" w14:textId="77777777" w:rsidR="00CD4E5F" w:rsidRPr="001E7213" w:rsidRDefault="00CD4E5F" w:rsidP="00CD4E5F">
            <w:pPr>
              <w:pStyle w:val="Divider"/>
            </w:pPr>
          </w:p>
        </w:tc>
        <w:tc>
          <w:tcPr>
            <w:tcW w:w="4649" w:type="dxa"/>
            <w:vAlign w:val="center"/>
          </w:tcPr>
          <w:p w14:paraId="39CF893F" w14:textId="77777777" w:rsidR="00CD4E5F" w:rsidRPr="001E7213" w:rsidRDefault="00CD4E5F" w:rsidP="00CD4E5F">
            <w:pPr>
              <w:pStyle w:val="Divider"/>
            </w:pPr>
          </w:p>
        </w:tc>
        <w:tc>
          <w:tcPr>
            <w:tcW w:w="134" w:type="dxa"/>
            <w:vAlign w:val="center"/>
          </w:tcPr>
          <w:p w14:paraId="69D1064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2EAF48A" w14:textId="77777777" w:rsidR="00CD4E5F" w:rsidRPr="001E7213" w:rsidRDefault="00CD4E5F" w:rsidP="0014650F">
            <w:pPr>
              <w:pStyle w:val="Divider"/>
              <w:jc w:val="center"/>
            </w:pPr>
          </w:p>
        </w:tc>
        <w:tc>
          <w:tcPr>
            <w:tcW w:w="134" w:type="dxa"/>
            <w:vAlign w:val="center"/>
          </w:tcPr>
          <w:p w14:paraId="5AB419B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A4A60AF" w14:textId="77777777" w:rsidR="00CD4E5F" w:rsidRPr="001E7213" w:rsidRDefault="00CD4E5F" w:rsidP="00CD4E5F">
            <w:pPr>
              <w:pStyle w:val="Divider"/>
            </w:pPr>
          </w:p>
        </w:tc>
      </w:tr>
      <w:tr w:rsidR="00CD4E5F" w14:paraId="1427C143" w14:textId="77777777" w:rsidTr="00457649">
        <w:trPr>
          <w:cantSplit/>
          <w:trHeight w:val="397"/>
        </w:trPr>
        <w:tc>
          <w:tcPr>
            <w:tcW w:w="624" w:type="dxa"/>
            <w:shd w:val="clear" w:color="auto" w:fill="F5DCDE"/>
            <w:tcMar>
              <w:left w:w="113" w:type="dxa"/>
            </w:tcMar>
            <w:vAlign w:val="center"/>
          </w:tcPr>
          <w:p w14:paraId="238B2DFE" w14:textId="77777777" w:rsidR="00CD4E5F" w:rsidRDefault="00CD4E5F" w:rsidP="0014650F">
            <w:pPr>
              <w:pStyle w:val="Tabletext"/>
            </w:pPr>
            <w:r>
              <w:t>7.</w:t>
            </w:r>
          </w:p>
        </w:tc>
        <w:tc>
          <w:tcPr>
            <w:tcW w:w="4649" w:type="dxa"/>
            <w:shd w:val="clear" w:color="auto" w:fill="F5DCDE"/>
            <w:vAlign w:val="center"/>
          </w:tcPr>
          <w:p w14:paraId="2D701DF3" w14:textId="02A97D57" w:rsidR="00CD4E5F" w:rsidRDefault="00240229" w:rsidP="00B35884">
            <w:pPr>
              <w:pStyle w:val="Tabletext"/>
            </w:pPr>
            <w:r>
              <w:t>Discover what is in a pond</w:t>
            </w:r>
          </w:p>
        </w:tc>
        <w:tc>
          <w:tcPr>
            <w:tcW w:w="134" w:type="dxa"/>
            <w:tcBorders>
              <w:right w:val="single" w:sz="4" w:space="0" w:color="auto"/>
            </w:tcBorders>
            <w:vAlign w:val="center"/>
          </w:tcPr>
          <w:p w14:paraId="4139C15A"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FBB7DDF"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6D8CE9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67A7D5A" w14:textId="77777777" w:rsidR="00CD4E5F" w:rsidRDefault="00CD4E5F" w:rsidP="0014650F">
            <w:pPr>
              <w:pStyle w:val="Tabletext"/>
            </w:pPr>
          </w:p>
        </w:tc>
      </w:tr>
      <w:tr w:rsidR="00CD4E5F" w14:paraId="3C830414" w14:textId="77777777" w:rsidTr="00CD4E5F">
        <w:trPr>
          <w:cantSplit/>
          <w:trHeight w:val="20"/>
        </w:trPr>
        <w:tc>
          <w:tcPr>
            <w:tcW w:w="624" w:type="dxa"/>
            <w:tcMar>
              <w:left w:w="113" w:type="dxa"/>
            </w:tcMar>
            <w:vAlign w:val="center"/>
          </w:tcPr>
          <w:p w14:paraId="542DD977" w14:textId="77777777" w:rsidR="00CD4E5F" w:rsidRPr="001E7213" w:rsidRDefault="00CD4E5F" w:rsidP="00CD4E5F">
            <w:pPr>
              <w:pStyle w:val="Divider"/>
            </w:pPr>
          </w:p>
        </w:tc>
        <w:tc>
          <w:tcPr>
            <w:tcW w:w="4649" w:type="dxa"/>
            <w:vAlign w:val="center"/>
          </w:tcPr>
          <w:p w14:paraId="7DFC97EC" w14:textId="77777777" w:rsidR="00CD4E5F" w:rsidRPr="001E7213" w:rsidRDefault="00CD4E5F" w:rsidP="00CD4E5F">
            <w:pPr>
              <w:pStyle w:val="Divider"/>
            </w:pPr>
          </w:p>
        </w:tc>
        <w:tc>
          <w:tcPr>
            <w:tcW w:w="134" w:type="dxa"/>
            <w:vAlign w:val="center"/>
          </w:tcPr>
          <w:p w14:paraId="5E5D35F0"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8EB261C" w14:textId="77777777" w:rsidR="00CD4E5F" w:rsidRPr="001E7213" w:rsidRDefault="00CD4E5F" w:rsidP="0014650F">
            <w:pPr>
              <w:pStyle w:val="Divider"/>
              <w:jc w:val="center"/>
            </w:pPr>
          </w:p>
        </w:tc>
        <w:tc>
          <w:tcPr>
            <w:tcW w:w="134" w:type="dxa"/>
            <w:vAlign w:val="center"/>
          </w:tcPr>
          <w:p w14:paraId="3021C58F"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AA4BA12" w14:textId="77777777" w:rsidR="00CD4E5F" w:rsidRPr="001E7213" w:rsidRDefault="00CD4E5F" w:rsidP="00CD4E5F">
            <w:pPr>
              <w:pStyle w:val="Divider"/>
            </w:pPr>
          </w:p>
        </w:tc>
      </w:tr>
      <w:tr w:rsidR="00CD4E5F" w14:paraId="46BA9D99" w14:textId="77777777" w:rsidTr="00CD4E5F">
        <w:trPr>
          <w:cantSplit/>
          <w:trHeight w:val="397"/>
        </w:trPr>
        <w:tc>
          <w:tcPr>
            <w:tcW w:w="624" w:type="dxa"/>
            <w:tcMar>
              <w:left w:w="113" w:type="dxa"/>
            </w:tcMar>
            <w:vAlign w:val="center"/>
          </w:tcPr>
          <w:p w14:paraId="09404E4F" w14:textId="77777777" w:rsidR="00CD4E5F" w:rsidRDefault="00CD4E5F" w:rsidP="0014650F">
            <w:pPr>
              <w:pStyle w:val="Tabletext"/>
            </w:pPr>
            <w:r>
              <w:t>8.</w:t>
            </w:r>
          </w:p>
        </w:tc>
        <w:tc>
          <w:tcPr>
            <w:tcW w:w="4649" w:type="dxa"/>
            <w:vAlign w:val="center"/>
          </w:tcPr>
          <w:p w14:paraId="0308D46A" w14:textId="3B3A1632" w:rsidR="00CD4E5F" w:rsidRDefault="00240229" w:rsidP="0014650F">
            <w:pPr>
              <w:pStyle w:val="Tabletext"/>
            </w:pPr>
            <w:r>
              <w:t>Create a piece of art for an exhibition</w:t>
            </w:r>
          </w:p>
        </w:tc>
        <w:tc>
          <w:tcPr>
            <w:tcW w:w="134" w:type="dxa"/>
            <w:tcBorders>
              <w:right w:val="single" w:sz="4" w:space="0" w:color="auto"/>
            </w:tcBorders>
            <w:vAlign w:val="center"/>
          </w:tcPr>
          <w:p w14:paraId="04C9A45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6B1D86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FC6ABA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3B375C9" w14:textId="77777777" w:rsidR="00CD4E5F" w:rsidRDefault="00CD4E5F" w:rsidP="0014650F">
            <w:pPr>
              <w:pStyle w:val="Tabletext"/>
            </w:pPr>
          </w:p>
        </w:tc>
      </w:tr>
      <w:tr w:rsidR="00CD4E5F" w14:paraId="32486BB5" w14:textId="77777777" w:rsidTr="00457649">
        <w:trPr>
          <w:cantSplit/>
          <w:trHeight w:val="20"/>
        </w:trPr>
        <w:tc>
          <w:tcPr>
            <w:tcW w:w="624" w:type="dxa"/>
            <w:tcMar>
              <w:left w:w="113" w:type="dxa"/>
            </w:tcMar>
            <w:vAlign w:val="center"/>
          </w:tcPr>
          <w:p w14:paraId="003CE0E9" w14:textId="77777777" w:rsidR="00CD4E5F" w:rsidRPr="001E7213" w:rsidRDefault="00CD4E5F" w:rsidP="00CD4E5F">
            <w:pPr>
              <w:pStyle w:val="Divider"/>
            </w:pPr>
          </w:p>
        </w:tc>
        <w:tc>
          <w:tcPr>
            <w:tcW w:w="4649" w:type="dxa"/>
            <w:vAlign w:val="center"/>
          </w:tcPr>
          <w:p w14:paraId="3A8CF475" w14:textId="77777777" w:rsidR="00CD4E5F" w:rsidRPr="001E7213" w:rsidRDefault="00CD4E5F" w:rsidP="00CD4E5F">
            <w:pPr>
              <w:pStyle w:val="Divider"/>
            </w:pPr>
          </w:p>
        </w:tc>
        <w:tc>
          <w:tcPr>
            <w:tcW w:w="134" w:type="dxa"/>
            <w:vAlign w:val="center"/>
          </w:tcPr>
          <w:p w14:paraId="4C8AED9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8CAA8B5" w14:textId="77777777" w:rsidR="00CD4E5F" w:rsidRPr="001E7213" w:rsidRDefault="00CD4E5F" w:rsidP="0014650F">
            <w:pPr>
              <w:pStyle w:val="Divider"/>
              <w:jc w:val="center"/>
            </w:pPr>
          </w:p>
        </w:tc>
        <w:tc>
          <w:tcPr>
            <w:tcW w:w="134" w:type="dxa"/>
            <w:vAlign w:val="center"/>
          </w:tcPr>
          <w:p w14:paraId="61B6E73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0D1236A" w14:textId="77777777" w:rsidR="00CD4E5F" w:rsidRPr="001E7213" w:rsidRDefault="00CD4E5F" w:rsidP="00CD4E5F">
            <w:pPr>
              <w:pStyle w:val="Divider"/>
            </w:pPr>
          </w:p>
        </w:tc>
      </w:tr>
      <w:tr w:rsidR="00CD4E5F" w14:paraId="5ABB348C" w14:textId="77777777" w:rsidTr="00457649">
        <w:trPr>
          <w:cantSplit/>
          <w:trHeight w:val="397"/>
        </w:trPr>
        <w:tc>
          <w:tcPr>
            <w:tcW w:w="624" w:type="dxa"/>
            <w:shd w:val="clear" w:color="auto" w:fill="F5DCDE"/>
            <w:tcMar>
              <w:left w:w="113" w:type="dxa"/>
            </w:tcMar>
            <w:vAlign w:val="center"/>
          </w:tcPr>
          <w:p w14:paraId="1F58BC33" w14:textId="77777777" w:rsidR="00CD4E5F" w:rsidRDefault="00CD4E5F" w:rsidP="0014650F">
            <w:pPr>
              <w:pStyle w:val="Tabletext"/>
            </w:pPr>
            <w:r>
              <w:t>9.</w:t>
            </w:r>
          </w:p>
        </w:tc>
        <w:tc>
          <w:tcPr>
            <w:tcW w:w="4649" w:type="dxa"/>
            <w:shd w:val="clear" w:color="auto" w:fill="F5DCDE"/>
            <w:vAlign w:val="center"/>
          </w:tcPr>
          <w:p w14:paraId="2A38A1E8" w14:textId="3E7260B8" w:rsidR="00CD4E5F" w:rsidRDefault="00240229" w:rsidP="00B35884">
            <w:pPr>
              <w:pStyle w:val="Tabletext"/>
            </w:pPr>
            <w:r>
              <w:t>Visit a museum</w:t>
            </w:r>
          </w:p>
        </w:tc>
        <w:tc>
          <w:tcPr>
            <w:tcW w:w="134" w:type="dxa"/>
            <w:tcBorders>
              <w:right w:val="single" w:sz="4" w:space="0" w:color="auto"/>
            </w:tcBorders>
            <w:vAlign w:val="center"/>
          </w:tcPr>
          <w:p w14:paraId="59A80FA8"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F6D79B9"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5E371F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1970C2F" w14:textId="77777777" w:rsidR="00CD4E5F" w:rsidRDefault="00CD4E5F" w:rsidP="0014650F">
            <w:pPr>
              <w:pStyle w:val="Tabletext"/>
            </w:pPr>
          </w:p>
        </w:tc>
      </w:tr>
      <w:tr w:rsidR="00CD4E5F" w14:paraId="223A424B" w14:textId="77777777" w:rsidTr="00CD4E5F">
        <w:trPr>
          <w:cantSplit/>
          <w:trHeight w:val="20"/>
        </w:trPr>
        <w:tc>
          <w:tcPr>
            <w:tcW w:w="624" w:type="dxa"/>
            <w:tcMar>
              <w:left w:w="113" w:type="dxa"/>
            </w:tcMar>
            <w:vAlign w:val="center"/>
          </w:tcPr>
          <w:p w14:paraId="5ADBD804" w14:textId="77777777" w:rsidR="00CD4E5F" w:rsidRPr="001E7213" w:rsidRDefault="00CD4E5F" w:rsidP="00CD4E5F">
            <w:pPr>
              <w:pStyle w:val="Divider"/>
            </w:pPr>
          </w:p>
        </w:tc>
        <w:tc>
          <w:tcPr>
            <w:tcW w:w="4649" w:type="dxa"/>
            <w:vAlign w:val="center"/>
          </w:tcPr>
          <w:p w14:paraId="3EFB06A4" w14:textId="77777777" w:rsidR="00CD4E5F" w:rsidRPr="001E7213" w:rsidRDefault="00CD4E5F" w:rsidP="00CD4E5F">
            <w:pPr>
              <w:pStyle w:val="Divider"/>
            </w:pPr>
          </w:p>
        </w:tc>
        <w:tc>
          <w:tcPr>
            <w:tcW w:w="134" w:type="dxa"/>
            <w:vAlign w:val="center"/>
          </w:tcPr>
          <w:p w14:paraId="3F3A9EB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6E7A3DA" w14:textId="77777777" w:rsidR="00CD4E5F" w:rsidRPr="001E7213" w:rsidRDefault="00CD4E5F" w:rsidP="0014650F">
            <w:pPr>
              <w:pStyle w:val="Divider"/>
              <w:jc w:val="center"/>
            </w:pPr>
          </w:p>
        </w:tc>
        <w:tc>
          <w:tcPr>
            <w:tcW w:w="134" w:type="dxa"/>
            <w:vAlign w:val="center"/>
          </w:tcPr>
          <w:p w14:paraId="3F85C61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A0CA59E" w14:textId="77777777" w:rsidR="00CD4E5F" w:rsidRPr="001E7213" w:rsidRDefault="00CD4E5F" w:rsidP="00CD4E5F">
            <w:pPr>
              <w:pStyle w:val="Divider"/>
            </w:pPr>
          </w:p>
        </w:tc>
      </w:tr>
      <w:tr w:rsidR="00CD4E5F" w14:paraId="7B4084C6" w14:textId="77777777" w:rsidTr="00CD4E5F">
        <w:trPr>
          <w:cantSplit/>
          <w:trHeight w:val="397"/>
        </w:trPr>
        <w:tc>
          <w:tcPr>
            <w:tcW w:w="624" w:type="dxa"/>
            <w:tcMar>
              <w:left w:w="113" w:type="dxa"/>
            </w:tcMar>
            <w:vAlign w:val="center"/>
          </w:tcPr>
          <w:p w14:paraId="300DEAF3" w14:textId="77777777" w:rsidR="00CD4E5F" w:rsidRDefault="00CD4E5F" w:rsidP="0014650F">
            <w:pPr>
              <w:pStyle w:val="Tabletext"/>
            </w:pPr>
            <w:r>
              <w:t>10.</w:t>
            </w:r>
          </w:p>
        </w:tc>
        <w:tc>
          <w:tcPr>
            <w:tcW w:w="4649" w:type="dxa"/>
            <w:vAlign w:val="center"/>
          </w:tcPr>
          <w:p w14:paraId="20FB2C7E" w14:textId="44F55A8B" w:rsidR="00CD4E5F" w:rsidRDefault="00240229" w:rsidP="0014650F">
            <w:pPr>
              <w:pStyle w:val="Tabletext"/>
            </w:pPr>
            <w:r>
              <w:t>Perform a dance</w:t>
            </w:r>
          </w:p>
        </w:tc>
        <w:tc>
          <w:tcPr>
            <w:tcW w:w="134" w:type="dxa"/>
            <w:tcBorders>
              <w:right w:val="single" w:sz="4" w:space="0" w:color="auto"/>
            </w:tcBorders>
            <w:vAlign w:val="center"/>
          </w:tcPr>
          <w:p w14:paraId="5EE6AACC"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23349D2"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4A3E4D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E8EE6FE" w14:textId="77777777" w:rsidR="00CD4E5F" w:rsidRDefault="00CD4E5F" w:rsidP="0014650F">
            <w:pPr>
              <w:pStyle w:val="Tabletext"/>
            </w:pPr>
          </w:p>
        </w:tc>
      </w:tr>
      <w:tr w:rsidR="00CD4E5F" w14:paraId="6B2B3D10" w14:textId="77777777" w:rsidTr="00457649">
        <w:trPr>
          <w:cantSplit/>
          <w:trHeight w:val="20"/>
        </w:trPr>
        <w:tc>
          <w:tcPr>
            <w:tcW w:w="624" w:type="dxa"/>
            <w:tcMar>
              <w:left w:w="113" w:type="dxa"/>
            </w:tcMar>
            <w:vAlign w:val="center"/>
          </w:tcPr>
          <w:p w14:paraId="75328C59" w14:textId="77777777" w:rsidR="00CD4E5F" w:rsidRPr="001E7213" w:rsidRDefault="00CD4E5F" w:rsidP="00CD4E5F">
            <w:pPr>
              <w:pStyle w:val="Divider"/>
            </w:pPr>
          </w:p>
        </w:tc>
        <w:tc>
          <w:tcPr>
            <w:tcW w:w="4649" w:type="dxa"/>
            <w:vAlign w:val="center"/>
          </w:tcPr>
          <w:p w14:paraId="2F3F2C3E" w14:textId="77777777" w:rsidR="00CD4E5F" w:rsidRPr="001E7213" w:rsidRDefault="00CD4E5F" w:rsidP="00CD4E5F">
            <w:pPr>
              <w:pStyle w:val="Divider"/>
            </w:pPr>
          </w:p>
        </w:tc>
        <w:tc>
          <w:tcPr>
            <w:tcW w:w="134" w:type="dxa"/>
            <w:vAlign w:val="center"/>
          </w:tcPr>
          <w:p w14:paraId="25910E62"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8E1807F" w14:textId="77777777" w:rsidR="00CD4E5F" w:rsidRPr="001E7213" w:rsidRDefault="00CD4E5F" w:rsidP="0014650F">
            <w:pPr>
              <w:pStyle w:val="Divider"/>
              <w:jc w:val="center"/>
            </w:pPr>
          </w:p>
        </w:tc>
        <w:tc>
          <w:tcPr>
            <w:tcW w:w="134" w:type="dxa"/>
            <w:vAlign w:val="center"/>
          </w:tcPr>
          <w:p w14:paraId="0E0B592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46754C0" w14:textId="77777777" w:rsidR="00CD4E5F" w:rsidRPr="001E7213" w:rsidRDefault="00CD4E5F" w:rsidP="00CD4E5F">
            <w:pPr>
              <w:pStyle w:val="Divider"/>
            </w:pPr>
          </w:p>
        </w:tc>
      </w:tr>
      <w:tr w:rsidR="00CD4E5F" w14:paraId="13C18C9D" w14:textId="77777777" w:rsidTr="00457649">
        <w:trPr>
          <w:cantSplit/>
          <w:trHeight w:val="397"/>
        </w:trPr>
        <w:tc>
          <w:tcPr>
            <w:tcW w:w="624" w:type="dxa"/>
            <w:shd w:val="clear" w:color="auto" w:fill="F5DCDE"/>
            <w:tcMar>
              <w:left w:w="113" w:type="dxa"/>
            </w:tcMar>
            <w:vAlign w:val="center"/>
          </w:tcPr>
          <w:p w14:paraId="74D27D8E" w14:textId="77777777" w:rsidR="00CD4E5F" w:rsidRDefault="00CD4E5F" w:rsidP="0014650F">
            <w:pPr>
              <w:pStyle w:val="Tabletext"/>
            </w:pPr>
            <w:r>
              <w:t>11.</w:t>
            </w:r>
          </w:p>
        </w:tc>
        <w:tc>
          <w:tcPr>
            <w:tcW w:w="4649" w:type="dxa"/>
            <w:shd w:val="clear" w:color="auto" w:fill="F5DCDE"/>
            <w:vAlign w:val="center"/>
          </w:tcPr>
          <w:p w14:paraId="4A279C68" w14:textId="605397A4" w:rsidR="00CD4E5F" w:rsidRDefault="00240229" w:rsidP="00B35884">
            <w:pPr>
              <w:pStyle w:val="Tabletext"/>
            </w:pPr>
            <w:r>
              <w:t>Create a class collage</w:t>
            </w:r>
          </w:p>
        </w:tc>
        <w:tc>
          <w:tcPr>
            <w:tcW w:w="134" w:type="dxa"/>
            <w:tcBorders>
              <w:right w:val="single" w:sz="4" w:space="0" w:color="auto"/>
            </w:tcBorders>
            <w:vAlign w:val="center"/>
          </w:tcPr>
          <w:p w14:paraId="6CA82A4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A6BDB1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6C0B26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98A2531" w14:textId="77777777" w:rsidR="00CD4E5F" w:rsidRDefault="00CD4E5F" w:rsidP="0014650F">
            <w:pPr>
              <w:pStyle w:val="Tabletext"/>
            </w:pPr>
          </w:p>
        </w:tc>
      </w:tr>
      <w:tr w:rsidR="00CD4E5F" w14:paraId="1086B7B8" w14:textId="77777777" w:rsidTr="00CD4E5F">
        <w:trPr>
          <w:cantSplit/>
          <w:trHeight w:val="20"/>
        </w:trPr>
        <w:tc>
          <w:tcPr>
            <w:tcW w:w="624" w:type="dxa"/>
            <w:tcMar>
              <w:left w:w="113" w:type="dxa"/>
            </w:tcMar>
            <w:vAlign w:val="center"/>
          </w:tcPr>
          <w:p w14:paraId="033C2547" w14:textId="77777777" w:rsidR="00CD4E5F" w:rsidRPr="001E7213" w:rsidRDefault="00CD4E5F" w:rsidP="00CD4E5F">
            <w:pPr>
              <w:pStyle w:val="Divider"/>
            </w:pPr>
          </w:p>
        </w:tc>
        <w:tc>
          <w:tcPr>
            <w:tcW w:w="4649" w:type="dxa"/>
            <w:vAlign w:val="center"/>
          </w:tcPr>
          <w:p w14:paraId="356EB7C9" w14:textId="77777777" w:rsidR="00CD4E5F" w:rsidRPr="001E7213" w:rsidRDefault="00CD4E5F" w:rsidP="00CD4E5F">
            <w:pPr>
              <w:pStyle w:val="Divider"/>
            </w:pPr>
          </w:p>
        </w:tc>
        <w:tc>
          <w:tcPr>
            <w:tcW w:w="134" w:type="dxa"/>
            <w:vAlign w:val="center"/>
          </w:tcPr>
          <w:p w14:paraId="738D6D31"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3A2D31C" w14:textId="77777777" w:rsidR="00CD4E5F" w:rsidRPr="001E7213" w:rsidRDefault="00CD4E5F" w:rsidP="0014650F">
            <w:pPr>
              <w:pStyle w:val="Divider"/>
              <w:jc w:val="center"/>
            </w:pPr>
          </w:p>
        </w:tc>
        <w:tc>
          <w:tcPr>
            <w:tcW w:w="134" w:type="dxa"/>
            <w:vAlign w:val="center"/>
          </w:tcPr>
          <w:p w14:paraId="688998A2"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1B1794A" w14:textId="77777777" w:rsidR="00CD4E5F" w:rsidRPr="001E7213" w:rsidRDefault="00CD4E5F" w:rsidP="00CD4E5F">
            <w:pPr>
              <w:pStyle w:val="Divider"/>
            </w:pPr>
          </w:p>
        </w:tc>
      </w:tr>
      <w:tr w:rsidR="00CD4E5F" w14:paraId="21BAEA47" w14:textId="77777777" w:rsidTr="00CD4E5F">
        <w:trPr>
          <w:cantSplit/>
          <w:trHeight w:val="397"/>
        </w:trPr>
        <w:tc>
          <w:tcPr>
            <w:tcW w:w="624" w:type="dxa"/>
            <w:tcMar>
              <w:left w:w="113" w:type="dxa"/>
            </w:tcMar>
            <w:vAlign w:val="center"/>
          </w:tcPr>
          <w:p w14:paraId="1B42CB4A" w14:textId="77777777" w:rsidR="00CD4E5F" w:rsidRDefault="00CD4E5F" w:rsidP="0014650F">
            <w:pPr>
              <w:pStyle w:val="Tabletext"/>
            </w:pPr>
            <w:r>
              <w:t>12.</w:t>
            </w:r>
          </w:p>
        </w:tc>
        <w:tc>
          <w:tcPr>
            <w:tcW w:w="4649" w:type="dxa"/>
            <w:vAlign w:val="center"/>
          </w:tcPr>
          <w:p w14:paraId="6C7D9E43" w14:textId="01ED498C" w:rsidR="00CD4E5F" w:rsidRDefault="00240229" w:rsidP="0014650F">
            <w:pPr>
              <w:pStyle w:val="Tabletext"/>
            </w:pPr>
            <w:r>
              <w:t>Create a comic strip</w:t>
            </w:r>
          </w:p>
        </w:tc>
        <w:tc>
          <w:tcPr>
            <w:tcW w:w="134" w:type="dxa"/>
            <w:tcBorders>
              <w:right w:val="single" w:sz="4" w:space="0" w:color="auto"/>
            </w:tcBorders>
            <w:vAlign w:val="center"/>
          </w:tcPr>
          <w:p w14:paraId="2A2D5C03"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92FB9AE"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6F312D7"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62698A6" w14:textId="77777777" w:rsidR="00CD4E5F" w:rsidRDefault="00CD4E5F" w:rsidP="0014650F">
            <w:pPr>
              <w:pStyle w:val="Tabletext"/>
            </w:pPr>
          </w:p>
        </w:tc>
      </w:tr>
      <w:tr w:rsidR="00CD4E5F" w14:paraId="0BD330E4" w14:textId="77777777" w:rsidTr="00457649">
        <w:trPr>
          <w:cantSplit/>
          <w:trHeight w:val="20"/>
        </w:trPr>
        <w:tc>
          <w:tcPr>
            <w:tcW w:w="624" w:type="dxa"/>
            <w:tcMar>
              <w:left w:w="113" w:type="dxa"/>
            </w:tcMar>
            <w:vAlign w:val="center"/>
          </w:tcPr>
          <w:p w14:paraId="1ABA74B2" w14:textId="77777777" w:rsidR="00CD4E5F" w:rsidRPr="001E7213" w:rsidRDefault="00CD4E5F" w:rsidP="00CD4E5F">
            <w:pPr>
              <w:pStyle w:val="Divider"/>
            </w:pPr>
          </w:p>
        </w:tc>
        <w:tc>
          <w:tcPr>
            <w:tcW w:w="4649" w:type="dxa"/>
            <w:vAlign w:val="center"/>
          </w:tcPr>
          <w:p w14:paraId="7E1B8E67" w14:textId="77777777" w:rsidR="00CD4E5F" w:rsidRPr="001E7213" w:rsidRDefault="00CD4E5F" w:rsidP="00CD4E5F">
            <w:pPr>
              <w:pStyle w:val="Divider"/>
            </w:pPr>
          </w:p>
        </w:tc>
        <w:tc>
          <w:tcPr>
            <w:tcW w:w="134" w:type="dxa"/>
            <w:vAlign w:val="center"/>
          </w:tcPr>
          <w:p w14:paraId="0232F90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8888C3B" w14:textId="77777777" w:rsidR="00CD4E5F" w:rsidRPr="001E7213" w:rsidRDefault="00CD4E5F" w:rsidP="0014650F">
            <w:pPr>
              <w:pStyle w:val="Divider"/>
              <w:jc w:val="center"/>
            </w:pPr>
          </w:p>
        </w:tc>
        <w:tc>
          <w:tcPr>
            <w:tcW w:w="134" w:type="dxa"/>
            <w:vAlign w:val="center"/>
          </w:tcPr>
          <w:p w14:paraId="2978BBF5"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7CF6E9D" w14:textId="77777777" w:rsidR="00CD4E5F" w:rsidRPr="001E7213" w:rsidRDefault="00CD4E5F" w:rsidP="00CD4E5F">
            <w:pPr>
              <w:pStyle w:val="Divider"/>
            </w:pPr>
          </w:p>
        </w:tc>
      </w:tr>
      <w:tr w:rsidR="00CD4E5F" w14:paraId="355645F9" w14:textId="77777777" w:rsidTr="00457649">
        <w:trPr>
          <w:cantSplit/>
          <w:trHeight w:val="397"/>
        </w:trPr>
        <w:tc>
          <w:tcPr>
            <w:tcW w:w="624" w:type="dxa"/>
            <w:shd w:val="clear" w:color="auto" w:fill="F5DCDE"/>
            <w:tcMar>
              <w:left w:w="113" w:type="dxa"/>
            </w:tcMar>
            <w:vAlign w:val="center"/>
          </w:tcPr>
          <w:p w14:paraId="4007429E" w14:textId="77777777" w:rsidR="00CD4E5F" w:rsidRDefault="00CD4E5F" w:rsidP="0014650F">
            <w:pPr>
              <w:pStyle w:val="Tabletext"/>
            </w:pPr>
            <w:r>
              <w:t>13.</w:t>
            </w:r>
          </w:p>
        </w:tc>
        <w:tc>
          <w:tcPr>
            <w:tcW w:w="4649" w:type="dxa"/>
            <w:shd w:val="clear" w:color="auto" w:fill="F5DCDE"/>
            <w:vAlign w:val="center"/>
          </w:tcPr>
          <w:p w14:paraId="71936C2E" w14:textId="260D07BA" w:rsidR="00CD4E5F" w:rsidRDefault="00240229" w:rsidP="00B35884">
            <w:pPr>
              <w:pStyle w:val="Tabletext"/>
            </w:pPr>
            <w:r>
              <w:t>Take part in a play day</w:t>
            </w:r>
          </w:p>
        </w:tc>
        <w:tc>
          <w:tcPr>
            <w:tcW w:w="134" w:type="dxa"/>
            <w:tcBorders>
              <w:right w:val="single" w:sz="4" w:space="0" w:color="auto"/>
            </w:tcBorders>
            <w:vAlign w:val="center"/>
          </w:tcPr>
          <w:p w14:paraId="3FAA172C"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B47D39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D8C40B0"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89A5FB3" w14:textId="77777777" w:rsidR="00CD4E5F" w:rsidRDefault="00CD4E5F" w:rsidP="0014650F">
            <w:pPr>
              <w:pStyle w:val="Tabletext"/>
            </w:pPr>
          </w:p>
        </w:tc>
      </w:tr>
      <w:tr w:rsidR="00CD4E5F" w14:paraId="52243122" w14:textId="77777777" w:rsidTr="00CD4E5F">
        <w:trPr>
          <w:cantSplit/>
          <w:trHeight w:val="20"/>
        </w:trPr>
        <w:tc>
          <w:tcPr>
            <w:tcW w:w="624" w:type="dxa"/>
            <w:tcMar>
              <w:left w:w="113" w:type="dxa"/>
            </w:tcMar>
            <w:vAlign w:val="center"/>
          </w:tcPr>
          <w:p w14:paraId="49C7232B" w14:textId="77777777" w:rsidR="00CD4E5F" w:rsidRPr="001E7213" w:rsidRDefault="00CD4E5F" w:rsidP="00CD4E5F">
            <w:pPr>
              <w:pStyle w:val="Divider"/>
            </w:pPr>
          </w:p>
        </w:tc>
        <w:tc>
          <w:tcPr>
            <w:tcW w:w="4649" w:type="dxa"/>
            <w:vAlign w:val="center"/>
          </w:tcPr>
          <w:p w14:paraId="779D0DEC" w14:textId="77777777" w:rsidR="00CD4E5F" w:rsidRPr="001E7213" w:rsidRDefault="00CD4E5F" w:rsidP="00CD4E5F">
            <w:pPr>
              <w:pStyle w:val="Divider"/>
            </w:pPr>
          </w:p>
        </w:tc>
        <w:tc>
          <w:tcPr>
            <w:tcW w:w="134" w:type="dxa"/>
            <w:vAlign w:val="center"/>
          </w:tcPr>
          <w:p w14:paraId="5F2C06C0"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70BE2DF" w14:textId="77777777" w:rsidR="00CD4E5F" w:rsidRPr="001E7213" w:rsidRDefault="00CD4E5F" w:rsidP="0014650F">
            <w:pPr>
              <w:pStyle w:val="Divider"/>
              <w:jc w:val="center"/>
            </w:pPr>
          </w:p>
        </w:tc>
        <w:tc>
          <w:tcPr>
            <w:tcW w:w="134" w:type="dxa"/>
            <w:vAlign w:val="center"/>
          </w:tcPr>
          <w:p w14:paraId="5E0B46C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1A7EC61" w14:textId="77777777" w:rsidR="00CD4E5F" w:rsidRPr="001E7213" w:rsidRDefault="00CD4E5F" w:rsidP="00CD4E5F">
            <w:pPr>
              <w:pStyle w:val="Divider"/>
            </w:pPr>
          </w:p>
        </w:tc>
      </w:tr>
      <w:tr w:rsidR="00CD4E5F" w14:paraId="243FB084" w14:textId="77777777" w:rsidTr="00CD4E5F">
        <w:trPr>
          <w:cantSplit/>
          <w:trHeight w:val="397"/>
        </w:trPr>
        <w:tc>
          <w:tcPr>
            <w:tcW w:w="624" w:type="dxa"/>
            <w:tcMar>
              <w:left w:w="113" w:type="dxa"/>
            </w:tcMar>
            <w:vAlign w:val="center"/>
          </w:tcPr>
          <w:p w14:paraId="517DD4C5" w14:textId="77777777" w:rsidR="00CD4E5F" w:rsidRDefault="00CD4E5F" w:rsidP="0014650F">
            <w:pPr>
              <w:pStyle w:val="Tabletext"/>
            </w:pPr>
            <w:r>
              <w:t>14.</w:t>
            </w:r>
          </w:p>
        </w:tc>
        <w:tc>
          <w:tcPr>
            <w:tcW w:w="4649" w:type="dxa"/>
            <w:vAlign w:val="center"/>
          </w:tcPr>
          <w:p w14:paraId="6358673A" w14:textId="2A90D28B" w:rsidR="00CD4E5F" w:rsidRDefault="00240229" w:rsidP="0014650F">
            <w:pPr>
              <w:pStyle w:val="Tabletext"/>
            </w:pPr>
            <w:r>
              <w:t>Roll down a hill</w:t>
            </w:r>
          </w:p>
        </w:tc>
        <w:tc>
          <w:tcPr>
            <w:tcW w:w="134" w:type="dxa"/>
            <w:tcBorders>
              <w:right w:val="single" w:sz="4" w:space="0" w:color="auto"/>
            </w:tcBorders>
            <w:vAlign w:val="center"/>
          </w:tcPr>
          <w:p w14:paraId="517CF7DB"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23D79F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B7C66F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E87366B" w14:textId="77777777" w:rsidR="00CD4E5F" w:rsidRDefault="00CD4E5F" w:rsidP="0014650F">
            <w:pPr>
              <w:pStyle w:val="Tabletext"/>
            </w:pPr>
          </w:p>
        </w:tc>
      </w:tr>
      <w:tr w:rsidR="00CD4E5F" w14:paraId="55906F36" w14:textId="77777777" w:rsidTr="00457649">
        <w:trPr>
          <w:cantSplit/>
          <w:trHeight w:val="20"/>
        </w:trPr>
        <w:tc>
          <w:tcPr>
            <w:tcW w:w="624" w:type="dxa"/>
            <w:tcMar>
              <w:left w:w="113" w:type="dxa"/>
            </w:tcMar>
            <w:vAlign w:val="center"/>
          </w:tcPr>
          <w:p w14:paraId="3A63855B" w14:textId="77777777" w:rsidR="00CD4E5F" w:rsidRPr="001E7213" w:rsidRDefault="00CD4E5F" w:rsidP="00CD4E5F">
            <w:pPr>
              <w:pStyle w:val="Divider"/>
            </w:pPr>
          </w:p>
        </w:tc>
        <w:tc>
          <w:tcPr>
            <w:tcW w:w="4649" w:type="dxa"/>
            <w:vAlign w:val="center"/>
          </w:tcPr>
          <w:p w14:paraId="16FFBFE4" w14:textId="77777777" w:rsidR="00CD4E5F" w:rsidRPr="001E7213" w:rsidRDefault="00CD4E5F" w:rsidP="00CD4E5F">
            <w:pPr>
              <w:pStyle w:val="Divider"/>
            </w:pPr>
          </w:p>
        </w:tc>
        <w:tc>
          <w:tcPr>
            <w:tcW w:w="134" w:type="dxa"/>
            <w:vAlign w:val="center"/>
          </w:tcPr>
          <w:p w14:paraId="6C713A6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EDAAAE8" w14:textId="77777777" w:rsidR="00CD4E5F" w:rsidRPr="001E7213" w:rsidRDefault="00CD4E5F" w:rsidP="0014650F">
            <w:pPr>
              <w:pStyle w:val="Divider"/>
              <w:jc w:val="center"/>
            </w:pPr>
          </w:p>
        </w:tc>
        <w:tc>
          <w:tcPr>
            <w:tcW w:w="134" w:type="dxa"/>
            <w:vAlign w:val="center"/>
          </w:tcPr>
          <w:p w14:paraId="35DB5B5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B4B5F36" w14:textId="77777777" w:rsidR="00CD4E5F" w:rsidRPr="001E7213" w:rsidRDefault="00CD4E5F" w:rsidP="00CD4E5F">
            <w:pPr>
              <w:pStyle w:val="Divider"/>
            </w:pPr>
          </w:p>
        </w:tc>
      </w:tr>
      <w:tr w:rsidR="00CD4E5F" w14:paraId="5236F747" w14:textId="77777777" w:rsidTr="00457649">
        <w:trPr>
          <w:cantSplit/>
          <w:trHeight w:val="397"/>
        </w:trPr>
        <w:tc>
          <w:tcPr>
            <w:tcW w:w="624" w:type="dxa"/>
            <w:shd w:val="clear" w:color="auto" w:fill="F5DCDE"/>
            <w:tcMar>
              <w:left w:w="113" w:type="dxa"/>
            </w:tcMar>
            <w:vAlign w:val="center"/>
          </w:tcPr>
          <w:p w14:paraId="2107473B" w14:textId="77777777" w:rsidR="00CD4E5F" w:rsidRDefault="00CD4E5F" w:rsidP="0014650F">
            <w:pPr>
              <w:pStyle w:val="Tabletext"/>
            </w:pPr>
            <w:r>
              <w:t>15.</w:t>
            </w:r>
          </w:p>
        </w:tc>
        <w:tc>
          <w:tcPr>
            <w:tcW w:w="4649" w:type="dxa"/>
            <w:shd w:val="clear" w:color="auto" w:fill="F5DCDE"/>
            <w:vAlign w:val="center"/>
          </w:tcPr>
          <w:p w14:paraId="2F446964" w14:textId="10E9DBCA" w:rsidR="00CD4E5F" w:rsidRDefault="00240229" w:rsidP="00B35884">
            <w:pPr>
              <w:pStyle w:val="Tabletext"/>
            </w:pPr>
            <w:r>
              <w:t>Make a daisy chain</w:t>
            </w:r>
          </w:p>
        </w:tc>
        <w:tc>
          <w:tcPr>
            <w:tcW w:w="134" w:type="dxa"/>
            <w:tcBorders>
              <w:right w:val="single" w:sz="4" w:space="0" w:color="auto"/>
            </w:tcBorders>
            <w:vAlign w:val="center"/>
          </w:tcPr>
          <w:p w14:paraId="6E8BFBB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B43916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A2D65F2"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AACCCBA" w14:textId="77777777" w:rsidR="00CD4E5F" w:rsidRDefault="00CD4E5F" w:rsidP="0014650F">
            <w:pPr>
              <w:pStyle w:val="Tabletext"/>
            </w:pPr>
          </w:p>
        </w:tc>
      </w:tr>
      <w:tr w:rsidR="00CD4E5F" w14:paraId="0C8D276B" w14:textId="77777777" w:rsidTr="00CD4E5F">
        <w:trPr>
          <w:cantSplit/>
          <w:trHeight w:val="20"/>
        </w:trPr>
        <w:tc>
          <w:tcPr>
            <w:tcW w:w="624" w:type="dxa"/>
            <w:tcMar>
              <w:left w:w="113" w:type="dxa"/>
            </w:tcMar>
            <w:vAlign w:val="center"/>
          </w:tcPr>
          <w:p w14:paraId="21B93470" w14:textId="77777777" w:rsidR="00CD4E5F" w:rsidRPr="001E7213" w:rsidRDefault="00CD4E5F" w:rsidP="00CD4E5F">
            <w:pPr>
              <w:pStyle w:val="Divider"/>
            </w:pPr>
          </w:p>
        </w:tc>
        <w:tc>
          <w:tcPr>
            <w:tcW w:w="4649" w:type="dxa"/>
            <w:vAlign w:val="center"/>
          </w:tcPr>
          <w:p w14:paraId="591D77C4" w14:textId="77777777" w:rsidR="00CD4E5F" w:rsidRPr="001E7213" w:rsidRDefault="00CD4E5F" w:rsidP="00CD4E5F">
            <w:pPr>
              <w:pStyle w:val="Divider"/>
            </w:pPr>
          </w:p>
        </w:tc>
        <w:tc>
          <w:tcPr>
            <w:tcW w:w="134" w:type="dxa"/>
            <w:vAlign w:val="center"/>
          </w:tcPr>
          <w:p w14:paraId="5A887431"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FDE5B69" w14:textId="77777777" w:rsidR="00CD4E5F" w:rsidRPr="001E7213" w:rsidRDefault="00CD4E5F" w:rsidP="0014650F">
            <w:pPr>
              <w:pStyle w:val="Divider"/>
              <w:jc w:val="center"/>
            </w:pPr>
          </w:p>
        </w:tc>
        <w:tc>
          <w:tcPr>
            <w:tcW w:w="134" w:type="dxa"/>
            <w:vAlign w:val="center"/>
          </w:tcPr>
          <w:p w14:paraId="50659C4B"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529B838" w14:textId="77777777" w:rsidR="00CD4E5F" w:rsidRPr="001E7213" w:rsidRDefault="00CD4E5F" w:rsidP="00CD4E5F">
            <w:pPr>
              <w:pStyle w:val="Divider"/>
            </w:pPr>
          </w:p>
        </w:tc>
      </w:tr>
      <w:tr w:rsidR="00CD4E5F" w14:paraId="79F0DC92" w14:textId="77777777" w:rsidTr="00CD4E5F">
        <w:trPr>
          <w:cantSplit/>
          <w:trHeight w:val="397"/>
        </w:trPr>
        <w:tc>
          <w:tcPr>
            <w:tcW w:w="624" w:type="dxa"/>
            <w:tcMar>
              <w:left w:w="113" w:type="dxa"/>
            </w:tcMar>
            <w:vAlign w:val="center"/>
          </w:tcPr>
          <w:p w14:paraId="1E2DFD01" w14:textId="77777777" w:rsidR="00CD4E5F" w:rsidRDefault="00CD4E5F" w:rsidP="0014650F">
            <w:pPr>
              <w:pStyle w:val="Tabletext"/>
            </w:pPr>
            <w:r>
              <w:t>16.</w:t>
            </w:r>
          </w:p>
        </w:tc>
        <w:tc>
          <w:tcPr>
            <w:tcW w:w="4649" w:type="dxa"/>
            <w:vAlign w:val="center"/>
          </w:tcPr>
          <w:p w14:paraId="654FCDA0" w14:textId="76A19E2F" w:rsidR="00CD4E5F" w:rsidRDefault="00240229" w:rsidP="0014650F">
            <w:pPr>
              <w:pStyle w:val="Tabletext"/>
            </w:pPr>
            <w:r>
              <w:t>Join an extra-curricular club</w:t>
            </w:r>
          </w:p>
        </w:tc>
        <w:tc>
          <w:tcPr>
            <w:tcW w:w="134" w:type="dxa"/>
            <w:tcBorders>
              <w:right w:val="single" w:sz="4" w:space="0" w:color="auto"/>
            </w:tcBorders>
            <w:vAlign w:val="center"/>
          </w:tcPr>
          <w:p w14:paraId="41907128"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D51D2F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7161F00"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6B0065D" w14:textId="77777777" w:rsidR="00CD4E5F" w:rsidRDefault="00CD4E5F" w:rsidP="0014650F">
            <w:pPr>
              <w:pStyle w:val="Tabletext"/>
            </w:pPr>
          </w:p>
        </w:tc>
      </w:tr>
      <w:tr w:rsidR="00CD4E5F" w14:paraId="04B390F6" w14:textId="77777777" w:rsidTr="00457649">
        <w:trPr>
          <w:cantSplit/>
          <w:trHeight w:val="20"/>
        </w:trPr>
        <w:tc>
          <w:tcPr>
            <w:tcW w:w="624" w:type="dxa"/>
            <w:tcMar>
              <w:left w:w="113" w:type="dxa"/>
            </w:tcMar>
            <w:vAlign w:val="center"/>
          </w:tcPr>
          <w:p w14:paraId="284AD57C" w14:textId="77777777" w:rsidR="00CD4E5F" w:rsidRPr="001E7213" w:rsidRDefault="00CD4E5F" w:rsidP="00CD4E5F">
            <w:pPr>
              <w:pStyle w:val="Divider"/>
            </w:pPr>
          </w:p>
        </w:tc>
        <w:tc>
          <w:tcPr>
            <w:tcW w:w="4649" w:type="dxa"/>
            <w:vAlign w:val="center"/>
          </w:tcPr>
          <w:p w14:paraId="59ECC70B" w14:textId="77777777" w:rsidR="00CD4E5F" w:rsidRPr="001E7213" w:rsidRDefault="00CD4E5F" w:rsidP="00CD4E5F">
            <w:pPr>
              <w:pStyle w:val="Divider"/>
            </w:pPr>
          </w:p>
        </w:tc>
        <w:tc>
          <w:tcPr>
            <w:tcW w:w="134" w:type="dxa"/>
            <w:vAlign w:val="center"/>
          </w:tcPr>
          <w:p w14:paraId="6B9CD86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B268E01" w14:textId="77777777" w:rsidR="00CD4E5F" w:rsidRPr="001E7213" w:rsidRDefault="00CD4E5F" w:rsidP="0014650F">
            <w:pPr>
              <w:pStyle w:val="Divider"/>
              <w:jc w:val="center"/>
            </w:pPr>
          </w:p>
        </w:tc>
        <w:tc>
          <w:tcPr>
            <w:tcW w:w="134" w:type="dxa"/>
            <w:vAlign w:val="center"/>
          </w:tcPr>
          <w:p w14:paraId="1122AB2F"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A0DF66C" w14:textId="77777777" w:rsidR="00CD4E5F" w:rsidRPr="001E7213" w:rsidRDefault="00CD4E5F" w:rsidP="00CD4E5F">
            <w:pPr>
              <w:pStyle w:val="Divider"/>
            </w:pPr>
          </w:p>
        </w:tc>
      </w:tr>
      <w:tr w:rsidR="00CD4E5F" w14:paraId="752919CE" w14:textId="77777777" w:rsidTr="00457649">
        <w:trPr>
          <w:cantSplit/>
          <w:trHeight w:val="397"/>
        </w:trPr>
        <w:tc>
          <w:tcPr>
            <w:tcW w:w="624" w:type="dxa"/>
            <w:shd w:val="clear" w:color="auto" w:fill="F5DCDE"/>
            <w:tcMar>
              <w:left w:w="113" w:type="dxa"/>
            </w:tcMar>
            <w:vAlign w:val="center"/>
          </w:tcPr>
          <w:p w14:paraId="77CCED6E" w14:textId="77777777" w:rsidR="00CD4E5F" w:rsidRDefault="00CD4E5F" w:rsidP="0014650F">
            <w:pPr>
              <w:pStyle w:val="Tabletext"/>
            </w:pPr>
            <w:r>
              <w:t>17.</w:t>
            </w:r>
          </w:p>
        </w:tc>
        <w:tc>
          <w:tcPr>
            <w:tcW w:w="4649" w:type="dxa"/>
            <w:shd w:val="clear" w:color="auto" w:fill="F5DCDE"/>
            <w:vAlign w:val="center"/>
          </w:tcPr>
          <w:p w14:paraId="0BBD7A6B" w14:textId="313E6E0E" w:rsidR="00CD4E5F" w:rsidRDefault="00240229" w:rsidP="00B35884">
            <w:pPr>
              <w:pStyle w:val="Tabletext"/>
            </w:pPr>
            <w:r>
              <w:t>Build a den</w:t>
            </w:r>
          </w:p>
        </w:tc>
        <w:tc>
          <w:tcPr>
            <w:tcW w:w="134" w:type="dxa"/>
            <w:tcBorders>
              <w:right w:val="single" w:sz="4" w:space="0" w:color="auto"/>
            </w:tcBorders>
            <w:vAlign w:val="center"/>
          </w:tcPr>
          <w:p w14:paraId="7F0E0C3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8F8C1A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A28F0F6"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FB10566" w14:textId="77777777" w:rsidR="00CD4E5F" w:rsidRDefault="00CD4E5F" w:rsidP="0014650F">
            <w:pPr>
              <w:pStyle w:val="Tabletext"/>
            </w:pPr>
          </w:p>
        </w:tc>
      </w:tr>
      <w:tr w:rsidR="00CD4E5F" w14:paraId="5986A86A" w14:textId="77777777" w:rsidTr="00CD4E5F">
        <w:trPr>
          <w:cantSplit/>
          <w:trHeight w:val="20"/>
        </w:trPr>
        <w:tc>
          <w:tcPr>
            <w:tcW w:w="624" w:type="dxa"/>
            <w:tcMar>
              <w:left w:w="113" w:type="dxa"/>
            </w:tcMar>
            <w:vAlign w:val="center"/>
          </w:tcPr>
          <w:p w14:paraId="44CFE880" w14:textId="77777777" w:rsidR="00CD4E5F" w:rsidRPr="001E7213" w:rsidRDefault="00CD4E5F" w:rsidP="00CD4E5F">
            <w:pPr>
              <w:pStyle w:val="Divider"/>
            </w:pPr>
          </w:p>
        </w:tc>
        <w:tc>
          <w:tcPr>
            <w:tcW w:w="4649" w:type="dxa"/>
            <w:vAlign w:val="center"/>
          </w:tcPr>
          <w:p w14:paraId="7717494B" w14:textId="77777777" w:rsidR="00CD4E5F" w:rsidRPr="001E7213" w:rsidRDefault="00CD4E5F" w:rsidP="00CD4E5F">
            <w:pPr>
              <w:pStyle w:val="Divider"/>
            </w:pPr>
          </w:p>
        </w:tc>
        <w:tc>
          <w:tcPr>
            <w:tcW w:w="134" w:type="dxa"/>
            <w:vAlign w:val="center"/>
          </w:tcPr>
          <w:p w14:paraId="5363B76F"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380FA76" w14:textId="77777777" w:rsidR="00CD4E5F" w:rsidRPr="001E7213" w:rsidRDefault="00CD4E5F" w:rsidP="0014650F">
            <w:pPr>
              <w:pStyle w:val="Divider"/>
              <w:jc w:val="center"/>
            </w:pPr>
          </w:p>
        </w:tc>
        <w:tc>
          <w:tcPr>
            <w:tcW w:w="134" w:type="dxa"/>
            <w:vAlign w:val="center"/>
          </w:tcPr>
          <w:p w14:paraId="7615523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B00D20B" w14:textId="77777777" w:rsidR="00CD4E5F" w:rsidRPr="001E7213" w:rsidRDefault="00CD4E5F" w:rsidP="00CD4E5F">
            <w:pPr>
              <w:pStyle w:val="Divider"/>
            </w:pPr>
          </w:p>
        </w:tc>
      </w:tr>
      <w:tr w:rsidR="00CD4E5F" w14:paraId="35F88242" w14:textId="77777777" w:rsidTr="00CD4E5F">
        <w:trPr>
          <w:cantSplit/>
          <w:trHeight w:val="397"/>
        </w:trPr>
        <w:tc>
          <w:tcPr>
            <w:tcW w:w="624" w:type="dxa"/>
            <w:tcMar>
              <w:left w:w="113" w:type="dxa"/>
            </w:tcMar>
            <w:vAlign w:val="center"/>
          </w:tcPr>
          <w:p w14:paraId="1DF7E219" w14:textId="77777777" w:rsidR="00CD4E5F" w:rsidRDefault="00CD4E5F" w:rsidP="0014650F">
            <w:pPr>
              <w:pStyle w:val="Tabletext"/>
            </w:pPr>
            <w:r>
              <w:t>18.</w:t>
            </w:r>
          </w:p>
        </w:tc>
        <w:tc>
          <w:tcPr>
            <w:tcW w:w="4649" w:type="dxa"/>
            <w:vAlign w:val="center"/>
          </w:tcPr>
          <w:p w14:paraId="49A988A9" w14:textId="4310E807" w:rsidR="00CD4E5F" w:rsidRDefault="00240229" w:rsidP="0014650F">
            <w:pPr>
              <w:pStyle w:val="Tabletext"/>
            </w:pPr>
            <w:r>
              <w:t>Perform in front of your class</w:t>
            </w:r>
          </w:p>
        </w:tc>
        <w:tc>
          <w:tcPr>
            <w:tcW w:w="134" w:type="dxa"/>
            <w:tcBorders>
              <w:right w:val="single" w:sz="4" w:space="0" w:color="auto"/>
            </w:tcBorders>
            <w:vAlign w:val="center"/>
          </w:tcPr>
          <w:p w14:paraId="07ECA25A"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C1CF9D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EA967DA"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401D941" w14:textId="77777777" w:rsidR="00CD4E5F" w:rsidRDefault="00CD4E5F" w:rsidP="0014650F">
            <w:pPr>
              <w:pStyle w:val="Tabletext"/>
            </w:pPr>
          </w:p>
        </w:tc>
      </w:tr>
      <w:tr w:rsidR="00CD4E5F" w14:paraId="119A6F8C" w14:textId="77777777" w:rsidTr="00457649">
        <w:trPr>
          <w:cantSplit/>
          <w:trHeight w:val="20"/>
        </w:trPr>
        <w:tc>
          <w:tcPr>
            <w:tcW w:w="624" w:type="dxa"/>
            <w:tcMar>
              <w:left w:w="113" w:type="dxa"/>
            </w:tcMar>
            <w:vAlign w:val="center"/>
          </w:tcPr>
          <w:p w14:paraId="19A9EA2E" w14:textId="77777777" w:rsidR="00CD4E5F" w:rsidRPr="001E7213" w:rsidRDefault="00CD4E5F" w:rsidP="00CD4E5F">
            <w:pPr>
              <w:pStyle w:val="Divider"/>
            </w:pPr>
          </w:p>
        </w:tc>
        <w:tc>
          <w:tcPr>
            <w:tcW w:w="4649" w:type="dxa"/>
            <w:vAlign w:val="center"/>
          </w:tcPr>
          <w:p w14:paraId="2689B623" w14:textId="77777777" w:rsidR="00CD4E5F" w:rsidRPr="001E7213" w:rsidRDefault="00CD4E5F" w:rsidP="00CD4E5F">
            <w:pPr>
              <w:pStyle w:val="Divider"/>
            </w:pPr>
          </w:p>
        </w:tc>
        <w:tc>
          <w:tcPr>
            <w:tcW w:w="134" w:type="dxa"/>
            <w:vAlign w:val="center"/>
          </w:tcPr>
          <w:p w14:paraId="0C1D24E0"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51C55C7" w14:textId="77777777" w:rsidR="00CD4E5F" w:rsidRPr="001E7213" w:rsidRDefault="00CD4E5F" w:rsidP="0014650F">
            <w:pPr>
              <w:pStyle w:val="Divider"/>
              <w:jc w:val="center"/>
            </w:pPr>
          </w:p>
        </w:tc>
        <w:tc>
          <w:tcPr>
            <w:tcW w:w="134" w:type="dxa"/>
            <w:vAlign w:val="center"/>
          </w:tcPr>
          <w:p w14:paraId="3B139A2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A0E4C84" w14:textId="77777777" w:rsidR="00CD4E5F" w:rsidRPr="001E7213" w:rsidRDefault="00CD4E5F" w:rsidP="00CD4E5F">
            <w:pPr>
              <w:pStyle w:val="Divider"/>
            </w:pPr>
          </w:p>
        </w:tc>
      </w:tr>
      <w:tr w:rsidR="00CD4E5F" w14:paraId="0627D7E5" w14:textId="77777777" w:rsidTr="00457649">
        <w:trPr>
          <w:cantSplit/>
          <w:trHeight w:val="397"/>
        </w:trPr>
        <w:tc>
          <w:tcPr>
            <w:tcW w:w="624" w:type="dxa"/>
            <w:shd w:val="clear" w:color="auto" w:fill="F5DCDE"/>
            <w:tcMar>
              <w:left w:w="113" w:type="dxa"/>
            </w:tcMar>
            <w:vAlign w:val="center"/>
          </w:tcPr>
          <w:p w14:paraId="6CB6109E" w14:textId="77777777" w:rsidR="00CD4E5F" w:rsidRDefault="00CD4E5F" w:rsidP="0014650F">
            <w:pPr>
              <w:pStyle w:val="Tabletext"/>
            </w:pPr>
            <w:r>
              <w:t>19.</w:t>
            </w:r>
          </w:p>
        </w:tc>
        <w:tc>
          <w:tcPr>
            <w:tcW w:w="4649" w:type="dxa"/>
            <w:shd w:val="clear" w:color="auto" w:fill="F5DCDE"/>
            <w:vAlign w:val="center"/>
          </w:tcPr>
          <w:p w14:paraId="1FA87789" w14:textId="7AA21F51" w:rsidR="00CD4E5F" w:rsidRDefault="00240229" w:rsidP="00B35884">
            <w:pPr>
              <w:pStyle w:val="Tabletext"/>
            </w:pPr>
            <w:r>
              <w:t>Write a weather report for your class</w:t>
            </w:r>
          </w:p>
        </w:tc>
        <w:tc>
          <w:tcPr>
            <w:tcW w:w="134" w:type="dxa"/>
            <w:tcBorders>
              <w:right w:val="single" w:sz="4" w:space="0" w:color="auto"/>
            </w:tcBorders>
            <w:vAlign w:val="center"/>
          </w:tcPr>
          <w:p w14:paraId="1CFE793F"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97E1B62"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5ED72F8"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21604AF2" w14:textId="77777777" w:rsidR="00CD4E5F" w:rsidRDefault="00CD4E5F" w:rsidP="0014650F">
            <w:pPr>
              <w:pStyle w:val="Tabletext"/>
            </w:pPr>
          </w:p>
        </w:tc>
      </w:tr>
      <w:tr w:rsidR="00CD4E5F" w14:paraId="00115C27" w14:textId="77777777" w:rsidTr="00CD4E5F">
        <w:trPr>
          <w:cantSplit/>
          <w:trHeight w:val="20"/>
        </w:trPr>
        <w:tc>
          <w:tcPr>
            <w:tcW w:w="624" w:type="dxa"/>
            <w:tcMar>
              <w:left w:w="113" w:type="dxa"/>
            </w:tcMar>
            <w:vAlign w:val="center"/>
          </w:tcPr>
          <w:p w14:paraId="41922596" w14:textId="77777777" w:rsidR="00CD4E5F" w:rsidRPr="001E7213" w:rsidRDefault="00CD4E5F" w:rsidP="00CD4E5F">
            <w:pPr>
              <w:pStyle w:val="Divider"/>
            </w:pPr>
          </w:p>
        </w:tc>
        <w:tc>
          <w:tcPr>
            <w:tcW w:w="4649" w:type="dxa"/>
            <w:vAlign w:val="center"/>
          </w:tcPr>
          <w:p w14:paraId="1EB8CA94" w14:textId="77777777" w:rsidR="00CD4E5F" w:rsidRPr="001E7213" w:rsidRDefault="00CD4E5F" w:rsidP="00CD4E5F">
            <w:pPr>
              <w:pStyle w:val="Divider"/>
            </w:pPr>
          </w:p>
        </w:tc>
        <w:tc>
          <w:tcPr>
            <w:tcW w:w="134" w:type="dxa"/>
            <w:vAlign w:val="center"/>
          </w:tcPr>
          <w:p w14:paraId="32405680"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94331F5" w14:textId="77777777" w:rsidR="00CD4E5F" w:rsidRPr="001E7213" w:rsidRDefault="00CD4E5F" w:rsidP="0014650F">
            <w:pPr>
              <w:pStyle w:val="Divider"/>
              <w:jc w:val="center"/>
            </w:pPr>
          </w:p>
        </w:tc>
        <w:tc>
          <w:tcPr>
            <w:tcW w:w="134" w:type="dxa"/>
            <w:vAlign w:val="center"/>
          </w:tcPr>
          <w:p w14:paraId="51E06C74"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9AD7FEC" w14:textId="77777777" w:rsidR="00CD4E5F" w:rsidRPr="001E7213" w:rsidRDefault="00CD4E5F" w:rsidP="00CD4E5F">
            <w:pPr>
              <w:pStyle w:val="Divider"/>
            </w:pPr>
          </w:p>
        </w:tc>
      </w:tr>
      <w:tr w:rsidR="00CD4E5F" w14:paraId="69724501" w14:textId="77777777" w:rsidTr="00CD4E5F">
        <w:trPr>
          <w:cantSplit/>
          <w:trHeight w:val="397"/>
        </w:trPr>
        <w:tc>
          <w:tcPr>
            <w:tcW w:w="624" w:type="dxa"/>
            <w:tcMar>
              <w:left w:w="113" w:type="dxa"/>
            </w:tcMar>
            <w:vAlign w:val="center"/>
          </w:tcPr>
          <w:p w14:paraId="3508E85C" w14:textId="77777777" w:rsidR="00CD4E5F" w:rsidRDefault="00CD4E5F" w:rsidP="0014650F">
            <w:pPr>
              <w:pStyle w:val="Tabletext"/>
            </w:pPr>
            <w:r>
              <w:t>20.</w:t>
            </w:r>
          </w:p>
        </w:tc>
        <w:tc>
          <w:tcPr>
            <w:tcW w:w="4649" w:type="dxa"/>
            <w:vAlign w:val="center"/>
          </w:tcPr>
          <w:p w14:paraId="31C6E100" w14:textId="38987145" w:rsidR="00CD4E5F" w:rsidRDefault="00240229" w:rsidP="0014650F">
            <w:pPr>
              <w:pStyle w:val="Tabletext"/>
            </w:pPr>
            <w:r>
              <w:t>Walk to a local landmark</w:t>
            </w:r>
          </w:p>
        </w:tc>
        <w:tc>
          <w:tcPr>
            <w:tcW w:w="134" w:type="dxa"/>
            <w:tcBorders>
              <w:right w:val="single" w:sz="4" w:space="0" w:color="auto"/>
            </w:tcBorders>
            <w:vAlign w:val="center"/>
          </w:tcPr>
          <w:p w14:paraId="35B27A5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B0D38EC"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654D883A"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A7018BF" w14:textId="77777777" w:rsidR="00CD4E5F" w:rsidRDefault="00CD4E5F" w:rsidP="0014650F">
            <w:pPr>
              <w:pStyle w:val="Tabletext"/>
            </w:pPr>
          </w:p>
        </w:tc>
      </w:tr>
    </w:tbl>
    <w:p w14:paraId="5FCE2D99" w14:textId="77777777" w:rsidR="002F1AF8" w:rsidRPr="00CD4E5F" w:rsidRDefault="002F1AF8" w:rsidP="00CD0A7E">
      <w:pPr>
        <w:pStyle w:val="BodyText"/>
        <w:rPr>
          <w:sz w:val="2"/>
          <w:szCs w:val="2"/>
        </w:rPr>
      </w:pPr>
    </w:p>
    <w:p w14:paraId="03B8388D" w14:textId="77777777" w:rsidR="002F1AF8" w:rsidRDefault="002F1AF8" w:rsidP="00CD0A7E">
      <w:pPr>
        <w:pStyle w:val="BodyText"/>
        <w:sectPr w:rsidR="002F1AF8" w:rsidSect="006C59F4">
          <w:headerReference w:type="default" r:id="rId21"/>
          <w:footerReference w:type="default" r:id="rId22"/>
          <w:pgSz w:w="16838" w:h="11906" w:orient="landscape" w:code="9"/>
          <w:pgMar w:top="567" w:right="720" w:bottom="454" w:left="720" w:header="340" w:footer="227" w:gutter="0"/>
          <w:cols w:num="2" w:space="1418"/>
          <w:docGrid w:linePitch="360"/>
        </w:sectPr>
      </w:pPr>
    </w:p>
    <w:p w14:paraId="4D5E3743" w14:textId="77777777" w:rsidR="00CD4E5F" w:rsidRDefault="00CD4E5F" w:rsidP="00CD4E5F">
      <w:pPr>
        <w:pStyle w:val="Heading1"/>
      </w:pPr>
      <w:r>
        <w:lastRenderedPageBreak/>
        <w:t xml:space="preserve">Year </w:t>
      </w:r>
      <w:r w:rsidR="008B270A">
        <w:t>2</w:t>
      </w:r>
    </w:p>
    <w:p w14:paraId="327AEE77" w14:textId="77777777" w:rsidR="00CD4E5F" w:rsidRPr="00457649" w:rsidRDefault="00CD4E5F" w:rsidP="00CD4E5F">
      <w:pPr>
        <w:pStyle w:val="Heading2"/>
        <w:rPr>
          <w:color w:val="5C2482"/>
        </w:rPr>
      </w:pPr>
      <w:r w:rsidRPr="00457649">
        <w:rPr>
          <w:color w:val="5C2482"/>
        </w:rPr>
        <w:t>Activity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4"/>
        <w:gridCol w:w="1021"/>
      </w:tblGrid>
      <w:tr w:rsidR="00CD4E5F" w14:paraId="2E617A7E" w14:textId="77777777" w:rsidTr="00457649">
        <w:trPr>
          <w:cantSplit/>
          <w:trHeight w:val="170"/>
        </w:trPr>
        <w:tc>
          <w:tcPr>
            <w:tcW w:w="624" w:type="dxa"/>
            <w:tcMar>
              <w:left w:w="113" w:type="dxa"/>
            </w:tcMar>
            <w:vAlign w:val="bottom"/>
          </w:tcPr>
          <w:p w14:paraId="311B1F00" w14:textId="77777777" w:rsidR="00CD4E5F" w:rsidRPr="000D4455" w:rsidRDefault="00CD4E5F" w:rsidP="00CD4E5F">
            <w:pPr>
              <w:pStyle w:val="BodyText"/>
              <w:spacing w:after="0"/>
              <w:rPr>
                <w:sz w:val="18"/>
                <w:szCs w:val="18"/>
              </w:rPr>
            </w:pPr>
          </w:p>
        </w:tc>
        <w:tc>
          <w:tcPr>
            <w:tcW w:w="4649" w:type="dxa"/>
            <w:vAlign w:val="bottom"/>
          </w:tcPr>
          <w:p w14:paraId="78811FAF" w14:textId="77777777" w:rsidR="00CD4E5F" w:rsidRPr="000D4455" w:rsidRDefault="00CD4E5F" w:rsidP="00CD4E5F">
            <w:pPr>
              <w:pStyle w:val="BodyText"/>
              <w:spacing w:after="0"/>
              <w:rPr>
                <w:sz w:val="18"/>
                <w:szCs w:val="18"/>
              </w:rPr>
            </w:pPr>
          </w:p>
        </w:tc>
        <w:tc>
          <w:tcPr>
            <w:tcW w:w="134" w:type="dxa"/>
            <w:vAlign w:val="bottom"/>
          </w:tcPr>
          <w:p w14:paraId="0CA970DE"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5B5BA487" w14:textId="77777777" w:rsidR="00CD4E5F" w:rsidRPr="000D4455" w:rsidRDefault="006C59F4" w:rsidP="0014650F">
            <w:pPr>
              <w:pStyle w:val="BodyText"/>
              <w:spacing w:after="0"/>
              <w:jc w:val="center"/>
              <w:rPr>
                <w:sz w:val="18"/>
                <w:szCs w:val="18"/>
              </w:rPr>
            </w:pPr>
            <w:r>
              <w:rPr>
                <w:noProof/>
                <w:lang w:eastAsia="en-GB"/>
              </w:rPr>
              <w:drawing>
                <wp:inline distT="0" distB="0" distL="0" distR="0" wp14:anchorId="69B65981" wp14:editId="1394A9C5">
                  <wp:extent cx="114696" cy="108000"/>
                  <wp:effectExtent l="0" t="0" r="0" b="6350"/>
                  <wp:docPr id="15" name="Picture 15"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4" w:type="dxa"/>
            <w:vAlign w:val="bottom"/>
          </w:tcPr>
          <w:p w14:paraId="65C3AB81" w14:textId="77777777" w:rsidR="00CD4E5F" w:rsidRPr="000D4455" w:rsidRDefault="00CD4E5F" w:rsidP="00CD4E5F">
            <w:pPr>
              <w:pStyle w:val="BodyText"/>
              <w:spacing w:after="0"/>
              <w:rPr>
                <w:sz w:val="18"/>
                <w:szCs w:val="18"/>
              </w:rPr>
            </w:pPr>
          </w:p>
        </w:tc>
        <w:tc>
          <w:tcPr>
            <w:tcW w:w="1021" w:type="dxa"/>
            <w:tcBorders>
              <w:bottom w:val="single" w:sz="4" w:space="0" w:color="auto"/>
            </w:tcBorders>
            <w:vAlign w:val="bottom"/>
          </w:tcPr>
          <w:p w14:paraId="1E975340" w14:textId="77777777" w:rsidR="00CD4E5F" w:rsidRPr="000D4455" w:rsidRDefault="00CD4E5F" w:rsidP="00CD4E5F">
            <w:pPr>
              <w:pStyle w:val="BodyText"/>
              <w:spacing w:after="0"/>
              <w:rPr>
                <w:sz w:val="18"/>
                <w:szCs w:val="18"/>
              </w:rPr>
            </w:pPr>
            <w:r w:rsidRPr="000D4455">
              <w:rPr>
                <w:sz w:val="18"/>
                <w:szCs w:val="18"/>
              </w:rPr>
              <w:t>Date:</w:t>
            </w:r>
          </w:p>
        </w:tc>
      </w:tr>
      <w:tr w:rsidR="00CD4E5F" w14:paraId="3C729E68" w14:textId="77777777" w:rsidTr="00457649">
        <w:trPr>
          <w:cantSplit/>
          <w:trHeight w:val="397"/>
        </w:trPr>
        <w:tc>
          <w:tcPr>
            <w:tcW w:w="624" w:type="dxa"/>
            <w:shd w:val="clear" w:color="auto" w:fill="E7DEEC"/>
            <w:tcMar>
              <w:left w:w="113" w:type="dxa"/>
            </w:tcMar>
            <w:vAlign w:val="center"/>
          </w:tcPr>
          <w:p w14:paraId="6CA50F1C" w14:textId="77777777" w:rsidR="00CD4E5F" w:rsidRDefault="00CD4E5F" w:rsidP="0014650F">
            <w:pPr>
              <w:pStyle w:val="Tabletext"/>
            </w:pPr>
            <w:r>
              <w:t>1.</w:t>
            </w:r>
          </w:p>
        </w:tc>
        <w:tc>
          <w:tcPr>
            <w:tcW w:w="4649" w:type="dxa"/>
            <w:shd w:val="clear" w:color="auto" w:fill="E7DEEC"/>
            <w:vAlign w:val="center"/>
          </w:tcPr>
          <w:p w14:paraId="13418F20" w14:textId="7E510B93" w:rsidR="00CD4E5F" w:rsidRDefault="00D04BEE" w:rsidP="0014650F">
            <w:pPr>
              <w:pStyle w:val="Tabletext"/>
            </w:pPr>
            <w:r>
              <w:t>Plan a party</w:t>
            </w:r>
          </w:p>
        </w:tc>
        <w:tc>
          <w:tcPr>
            <w:tcW w:w="134" w:type="dxa"/>
            <w:tcBorders>
              <w:right w:val="single" w:sz="4" w:space="0" w:color="auto"/>
            </w:tcBorders>
            <w:shd w:val="clear" w:color="auto" w:fill="auto"/>
            <w:vAlign w:val="center"/>
          </w:tcPr>
          <w:p w14:paraId="551C6C1B"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E6C2B7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6CC3E0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474B5E2" w14:textId="77777777" w:rsidR="00CD4E5F" w:rsidRDefault="00CD4E5F" w:rsidP="0014650F">
            <w:pPr>
              <w:pStyle w:val="Tabletext"/>
            </w:pPr>
          </w:p>
        </w:tc>
      </w:tr>
      <w:tr w:rsidR="00CD4E5F" w14:paraId="49D8F5E2" w14:textId="77777777" w:rsidTr="00CD4E5F">
        <w:trPr>
          <w:cantSplit/>
          <w:trHeight w:val="20"/>
        </w:trPr>
        <w:tc>
          <w:tcPr>
            <w:tcW w:w="624" w:type="dxa"/>
            <w:tcMar>
              <w:left w:w="113" w:type="dxa"/>
            </w:tcMar>
            <w:vAlign w:val="center"/>
          </w:tcPr>
          <w:p w14:paraId="1433C6A3" w14:textId="77777777" w:rsidR="00CD4E5F" w:rsidRPr="00B219C0" w:rsidRDefault="00CD4E5F" w:rsidP="00CD4E5F">
            <w:pPr>
              <w:pStyle w:val="Divider"/>
            </w:pPr>
          </w:p>
        </w:tc>
        <w:tc>
          <w:tcPr>
            <w:tcW w:w="4649" w:type="dxa"/>
            <w:vAlign w:val="center"/>
          </w:tcPr>
          <w:p w14:paraId="2158204D" w14:textId="77777777" w:rsidR="00CD4E5F" w:rsidRPr="00B219C0" w:rsidRDefault="00CD4E5F" w:rsidP="00CD4E5F">
            <w:pPr>
              <w:pStyle w:val="Divider"/>
            </w:pPr>
          </w:p>
        </w:tc>
        <w:tc>
          <w:tcPr>
            <w:tcW w:w="134" w:type="dxa"/>
            <w:vAlign w:val="center"/>
          </w:tcPr>
          <w:p w14:paraId="4CDBEF95"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2C82F727" w14:textId="77777777" w:rsidR="00CD4E5F" w:rsidRPr="00B219C0" w:rsidRDefault="00CD4E5F" w:rsidP="0014650F">
            <w:pPr>
              <w:pStyle w:val="Divider"/>
              <w:jc w:val="center"/>
            </w:pPr>
          </w:p>
        </w:tc>
        <w:tc>
          <w:tcPr>
            <w:tcW w:w="134" w:type="dxa"/>
            <w:vAlign w:val="center"/>
          </w:tcPr>
          <w:p w14:paraId="37506CB5" w14:textId="77777777" w:rsidR="00CD4E5F" w:rsidRPr="00B219C0" w:rsidRDefault="00CD4E5F" w:rsidP="00CD4E5F">
            <w:pPr>
              <w:pStyle w:val="Divider"/>
            </w:pPr>
          </w:p>
        </w:tc>
        <w:tc>
          <w:tcPr>
            <w:tcW w:w="1021" w:type="dxa"/>
            <w:tcBorders>
              <w:top w:val="single" w:sz="4" w:space="0" w:color="auto"/>
              <w:bottom w:val="single" w:sz="4" w:space="0" w:color="auto"/>
            </w:tcBorders>
            <w:vAlign w:val="center"/>
          </w:tcPr>
          <w:p w14:paraId="236737EB" w14:textId="77777777" w:rsidR="00CD4E5F" w:rsidRPr="00B219C0" w:rsidRDefault="00CD4E5F" w:rsidP="00CD4E5F">
            <w:pPr>
              <w:pStyle w:val="Divider"/>
            </w:pPr>
          </w:p>
        </w:tc>
      </w:tr>
      <w:tr w:rsidR="00CD4E5F" w14:paraId="44438CC0" w14:textId="77777777" w:rsidTr="00CD4E5F">
        <w:trPr>
          <w:cantSplit/>
          <w:trHeight w:val="397"/>
        </w:trPr>
        <w:tc>
          <w:tcPr>
            <w:tcW w:w="624" w:type="dxa"/>
            <w:tcMar>
              <w:left w:w="113" w:type="dxa"/>
            </w:tcMar>
            <w:vAlign w:val="center"/>
          </w:tcPr>
          <w:p w14:paraId="235DABD5" w14:textId="77777777" w:rsidR="00CD4E5F" w:rsidRDefault="00CD4E5F" w:rsidP="0014650F">
            <w:pPr>
              <w:pStyle w:val="Tabletext"/>
            </w:pPr>
            <w:r>
              <w:t>2.</w:t>
            </w:r>
          </w:p>
        </w:tc>
        <w:tc>
          <w:tcPr>
            <w:tcW w:w="4649" w:type="dxa"/>
            <w:vAlign w:val="center"/>
          </w:tcPr>
          <w:p w14:paraId="5B95BDDA" w14:textId="2864ABCF" w:rsidR="00CD4E5F" w:rsidRDefault="00F041F2" w:rsidP="00F56ABD">
            <w:pPr>
              <w:pStyle w:val="Tabletext"/>
            </w:pPr>
            <w:r>
              <w:t>Play</w:t>
            </w:r>
            <w:r w:rsidR="00D04BEE">
              <w:t xml:space="preserve"> a board game</w:t>
            </w:r>
          </w:p>
        </w:tc>
        <w:tc>
          <w:tcPr>
            <w:tcW w:w="134" w:type="dxa"/>
            <w:tcBorders>
              <w:right w:val="single" w:sz="4" w:space="0" w:color="auto"/>
            </w:tcBorders>
            <w:vAlign w:val="center"/>
          </w:tcPr>
          <w:p w14:paraId="1AA14C3C"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8F64CD3"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BEE08E0"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5D76B7D" w14:textId="77777777" w:rsidR="00CD4E5F" w:rsidRDefault="00CD4E5F" w:rsidP="0014650F">
            <w:pPr>
              <w:pStyle w:val="Tabletext"/>
            </w:pPr>
          </w:p>
        </w:tc>
      </w:tr>
      <w:tr w:rsidR="00CD4E5F" w14:paraId="055E5884" w14:textId="77777777" w:rsidTr="00457649">
        <w:trPr>
          <w:cantSplit/>
          <w:trHeight w:val="20"/>
        </w:trPr>
        <w:tc>
          <w:tcPr>
            <w:tcW w:w="624" w:type="dxa"/>
            <w:tcMar>
              <w:left w:w="113" w:type="dxa"/>
            </w:tcMar>
            <w:vAlign w:val="center"/>
          </w:tcPr>
          <w:p w14:paraId="6E7B82A1" w14:textId="77777777" w:rsidR="00CD4E5F" w:rsidRPr="001E7213" w:rsidRDefault="00CD4E5F" w:rsidP="00CD4E5F">
            <w:pPr>
              <w:pStyle w:val="Divider"/>
            </w:pPr>
          </w:p>
        </w:tc>
        <w:tc>
          <w:tcPr>
            <w:tcW w:w="4649" w:type="dxa"/>
            <w:vAlign w:val="center"/>
          </w:tcPr>
          <w:p w14:paraId="134F5560" w14:textId="77777777" w:rsidR="00CD4E5F" w:rsidRPr="001E7213" w:rsidRDefault="00CD4E5F" w:rsidP="00CD4E5F">
            <w:pPr>
              <w:pStyle w:val="Divider"/>
            </w:pPr>
          </w:p>
        </w:tc>
        <w:tc>
          <w:tcPr>
            <w:tcW w:w="134" w:type="dxa"/>
            <w:vAlign w:val="center"/>
          </w:tcPr>
          <w:p w14:paraId="658AF32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E9F109D" w14:textId="77777777" w:rsidR="00CD4E5F" w:rsidRPr="001E7213" w:rsidRDefault="00CD4E5F" w:rsidP="0014650F">
            <w:pPr>
              <w:pStyle w:val="Divider"/>
              <w:jc w:val="center"/>
            </w:pPr>
          </w:p>
        </w:tc>
        <w:tc>
          <w:tcPr>
            <w:tcW w:w="134" w:type="dxa"/>
            <w:vAlign w:val="center"/>
          </w:tcPr>
          <w:p w14:paraId="574D0AA9"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19ED501" w14:textId="77777777" w:rsidR="00CD4E5F" w:rsidRPr="001E7213" w:rsidRDefault="00CD4E5F" w:rsidP="00CD4E5F">
            <w:pPr>
              <w:pStyle w:val="Divider"/>
            </w:pPr>
          </w:p>
        </w:tc>
      </w:tr>
      <w:tr w:rsidR="00CD4E5F" w14:paraId="5592D797" w14:textId="77777777" w:rsidTr="00457649">
        <w:trPr>
          <w:cantSplit/>
          <w:trHeight w:val="397"/>
        </w:trPr>
        <w:tc>
          <w:tcPr>
            <w:tcW w:w="624" w:type="dxa"/>
            <w:shd w:val="clear" w:color="auto" w:fill="E7DEEC"/>
            <w:tcMar>
              <w:left w:w="113" w:type="dxa"/>
            </w:tcMar>
            <w:vAlign w:val="center"/>
          </w:tcPr>
          <w:p w14:paraId="0F766891" w14:textId="77777777" w:rsidR="00CD4E5F" w:rsidRDefault="00CD4E5F" w:rsidP="0014650F">
            <w:pPr>
              <w:pStyle w:val="Tabletext"/>
            </w:pPr>
            <w:r>
              <w:t>3.</w:t>
            </w:r>
          </w:p>
        </w:tc>
        <w:tc>
          <w:tcPr>
            <w:tcW w:w="4649" w:type="dxa"/>
            <w:shd w:val="clear" w:color="auto" w:fill="E7DEEC"/>
            <w:vAlign w:val="center"/>
          </w:tcPr>
          <w:p w14:paraId="4C964762" w14:textId="6E60E190" w:rsidR="00CD4E5F" w:rsidRDefault="00D04BEE" w:rsidP="0014650F">
            <w:pPr>
              <w:pStyle w:val="Tabletext"/>
            </w:pPr>
            <w:r>
              <w:t>Learn a poem off by heart</w:t>
            </w:r>
          </w:p>
        </w:tc>
        <w:tc>
          <w:tcPr>
            <w:tcW w:w="134" w:type="dxa"/>
            <w:tcBorders>
              <w:right w:val="single" w:sz="4" w:space="0" w:color="auto"/>
            </w:tcBorders>
            <w:vAlign w:val="center"/>
          </w:tcPr>
          <w:p w14:paraId="3C3D6A18"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B1BFF5A"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C1FD100"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BA1B469" w14:textId="77777777" w:rsidR="00CD4E5F" w:rsidRDefault="00CD4E5F" w:rsidP="0014650F">
            <w:pPr>
              <w:pStyle w:val="Tabletext"/>
            </w:pPr>
          </w:p>
        </w:tc>
      </w:tr>
      <w:tr w:rsidR="00CD4E5F" w14:paraId="0C4A161D" w14:textId="77777777" w:rsidTr="00CD4E5F">
        <w:trPr>
          <w:cantSplit/>
          <w:trHeight w:val="20"/>
        </w:trPr>
        <w:tc>
          <w:tcPr>
            <w:tcW w:w="624" w:type="dxa"/>
            <w:tcMar>
              <w:left w:w="113" w:type="dxa"/>
            </w:tcMar>
            <w:vAlign w:val="center"/>
          </w:tcPr>
          <w:p w14:paraId="7D65A593" w14:textId="77777777" w:rsidR="00CD4E5F" w:rsidRPr="001E7213" w:rsidRDefault="00CD4E5F" w:rsidP="00CD4E5F">
            <w:pPr>
              <w:pStyle w:val="Divider"/>
            </w:pPr>
          </w:p>
        </w:tc>
        <w:tc>
          <w:tcPr>
            <w:tcW w:w="4649" w:type="dxa"/>
            <w:vAlign w:val="center"/>
          </w:tcPr>
          <w:p w14:paraId="3F8E03EB" w14:textId="77777777" w:rsidR="00CD4E5F" w:rsidRPr="001E7213" w:rsidRDefault="00CD4E5F" w:rsidP="00CD4E5F">
            <w:pPr>
              <w:pStyle w:val="Divider"/>
            </w:pPr>
          </w:p>
        </w:tc>
        <w:tc>
          <w:tcPr>
            <w:tcW w:w="134" w:type="dxa"/>
            <w:vAlign w:val="center"/>
          </w:tcPr>
          <w:p w14:paraId="4639309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1B0A62CF" w14:textId="77777777" w:rsidR="00CD4E5F" w:rsidRPr="001E7213" w:rsidRDefault="00CD4E5F" w:rsidP="0014650F">
            <w:pPr>
              <w:pStyle w:val="Divider"/>
              <w:jc w:val="center"/>
            </w:pPr>
          </w:p>
        </w:tc>
        <w:tc>
          <w:tcPr>
            <w:tcW w:w="134" w:type="dxa"/>
            <w:vAlign w:val="center"/>
          </w:tcPr>
          <w:p w14:paraId="787D510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A9A4B5D" w14:textId="77777777" w:rsidR="00CD4E5F" w:rsidRPr="001E7213" w:rsidRDefault="00CD4E5F" w:rsidP="00CD4E5F">
            <w:pPr>
              <w:pStyle w:val="Divider"/>
            </w:pPr>
          </w:p>
        </w:tc>
      </w:tr>
      <w:tr w:rsidR="00CD4E5F" w14:paraId="66C6AFD6" w14:textId="77777777" w:rsidTr="007029F1">
        <w:trPr>
          <w:cantSplit/>
          <w:trHeight w:val="397"/>
        </w:trPr>
        <w:tc>
          <w:tcPr>
            <w:tcW w:w="624" w:type="dxa"/>
            <w:tcMar>
              <w:left w:w="113" w:type="dxa"/>
            </w:tcMar>
          </w:tcPr>
          <w:p w14:paraId="113F1C99" w14:textId="77777777" w:rsidR="00CD4E5F" w:rsidRDefault="00CD4E5F" w:rsidP="007029F1">
            <w:pPr>
              <w:pStyle w:val="Tabletext"/>
              <w:spacing w:before="60"/>
            </w:pPr>
            <w:r>
              <w:t>4.</w:t>
            </w:r>
          </w:p>
        </w:tc>
        <w:tc>
          <w:tcPr>
            <w:tcW w:w="4649" w:type="dxa"/>
            <w:vAlign w:val="center"/>
          </w:tcPr>
          <w:p w14:paraId="3D38C6B0" w14:textId="15BA532B" w:rsidR="00CD4E5F" w:rsidRPr="007029F1" w:rsidRDefault="00D04BEE" w:rsidP="00F56ABD">
            <w:pPr>
              <w:pStyle w:val="Tabletext"/>
              <w:rPr>
                <w:szCs w:val="21"/>
              </w:rPr>
            </w:pPr>
            <w:r>
              <w:rPr>
                <w:szCs w:val="21"/>
              </w:rPr>
              <w:t>Take a trip to the seaside or walk alongside a river</w:t>
            </w:r>
          </w:p>
        </w:tc>
        <w:tc>
          <w:tcPr>
            <w:tcW w:w="134" w:type="dxa"/>
            <w:tcBorders>
              <w:right w:val="single" w:sz="4" w:space="0" w:color="auto"/>
            </w:tcBorders>
            <w:vAlign w:val="center"/>
          </w:tcPr>
          <w:p w14:paraId="462B351D"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2A177F3"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78353A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42D3E95" w14:textId="77777777" w:rsidR="00CD4E5F" w:rsidRDefault="00CD4E5F" w:rsidP="0014650F">
            <w:pPr>
              <w:pStyle w:val="Tabletext"/>
            </w:pPr>
          </w:p>
        </w:tc>
      </w:tr>
      <w:tr w:rsidR="00CD4E5F" w14:paraId="532322EA" w14:textId="77777777" w:rsidTr="00457649">
        <w:trPr>
          <w:cantSplit/>
          <w:trHeight w:val="20"/>
        </w:trPr>
        <w:tc>
          <w:tcPr>
            <w:tcW w:w="624" w:type="dxa"/>
            <w:tcMar>
              <w:left w:w="113" w:type="dxa"/>
            </w:tcMar>
            <w:vAlign w:val="center"/>
          </w:tcPr>
          <w:p w14:paraId="6F548DDD" w14:textId="77777777" w:rsidR="00CD4E5F" w:rsidRPr="001E7213" w:rsidRDefault="00CD4E5F" w:rsidP="00CD4E5F">
            <w:pPr>
              <w:pStyle w:val="Divider"/>
            </w:pPr>
          </w:p>
        </w:tc>
        <w:tc>
          <w:tcPr>
            <w:tcW w:w="4649" w:type="dxa"/>
            <w:vAlign w:val="center"/>
          </w:tcPr>
          <w:p w14:paraId="19D3516C" w14:textId="77777777" w:rsidR="00CD4E5F" w:rsidRPr="001E7213" w:rsidRDefault="00CD4E5F" w:rsidP="00CD4E5F">
            <w:pPr>
              <w:pStyle w:val="Divider"/>
            </w:pPr>
          </w:p>
        </w:tc>
        <w:tc>
          <w:tcPr>
            <w:tcW w:w="134" w:type="dxa"/>
            <w:vAlign w:val="center"/>
          </w:tcPr>
          <w:p w14:paraId="5AE752B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75CC59D" w14:textId="77777777" w:rsidR="00CD4E5F" w:rsidRPr="001E7213" w:rsidRDefault="00CD4E5F" w:rsidP="0014650F">
            <w:pPr>
              <w:pStyle w:val="Divider"/>
              <w:jc w:val="center"/>
            </w:pPr>
          </w:p>
        </w:tc>
        <w:tc>
          <w:tcPr>
            <w:tcW w:w="134" w:type="dxa"/>
            <w:vAlign w:val="center"/>
          </w:tcPr>
          <w:p w14:paraId="3D160C6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1E68258" w14:textId="77777777" w:rsidR="00CD4E5F" w:rsidRPr="001E7213" w:rsidRDefault="00CD4E5F" w:rsidP="00CD4E5F">
            <w:pPr>
              <w:pStyle w:val="Divider"/>
            </w:pPr>
          </w:p>
        </w:tc>
      </w:tr>
      <w:tr w:rsidR="00CD4E5F" w14:paraId="64601524" w14:textId="77777777" w:rsidTr="00457649">
        <w:trPr>
          <w:cantSplit/>
          <w:trHeight w:val="397"/>
        </w:trPr>
        <w:tc>
          <w:tcPr>
            <w:tcW w:w="624" w:type="dxa"/>
            <w:shd w:val="clear" w:color="auto" w:fill="E7DEEC"/>
            <w:tcMar>
              <w:left w:w="113" w:type="dxa"/>
            </w:tcMar>
            <w:vAlign w:val="center"/>
          </w:tcPr>
          <w:p w14:paraId="05FF46A6" w14:textId="77777777" w:rsidR="00CD4E5F" w:rsidRDefault="00CD4E5F" w:rsidP="0014650F">
            <w:pPr>
              <w:pStyle w:val="Tabletext"/>
            </w:pPr>
            <w:r>
              <w:t>5.</w:t>
            </w:r>
          </w:p>
        </w:tc>
        <w:tc>
          <w:tcPr>
            <w:tcW w:w="4649" w:type="dxa"/>
            <w:shd w:val="clear" w:color="auto" w:fill="E7DEEC"/>
            <w:vAlign w:val="center"/>
          </w:tcPr>
          <w:p w14:paraId="2D460767" w14:textId="281543DB" w:rsidR="00CD4E5F" w:rsidRDefault="00D04BEE" w:rsidP="0014650F">
            <w:pPr>
              <w:pStyle w:val="Tabletext"/>
            </w:pPr>
            <w:r>
              <w:t>Bake a cake</w:t>
            </w:r>
          </w:p>
        </w:tc>
        <w:tc>
          <w:tcPr>
            <w:tcW w:w="134" w:type="dxa"/>
            <w:tcBorders>
              <w:right w:val="single" w:sz="4" w:space="0" w:color="auto"/>
            </w:tcBorders>
            <w:vAlign w:val="center"/>
          </w:tcPr>
          <w:p w14:paraId="7296BDA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BF5A0B5"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92303B7"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F5253A8" w14:textId="77777777" w:rsidR="00CD4E5F" w:rsidRDefault="00CD4E5F" w:rsidP="0014650F">
            <w:pPr>
              <w:pStyle w:val="Tabletext"/>
            </w:pPr>
          </w:p>
        </w:tc>
      </w:tr>
      <w:tr w:rsidR="00CD4E5F" w14:paraId="168D42F8" w14:textId="77777777" w:rsidTr="00CD4E5F">
        <w:trPr>
          <w:cantSplit/>
          <w:trHeight w:val="20"/>
        </w:trPr>
        <w:tc>
          <w:tcPr>
            <w:tcW w:w="624" w:type="dxa"/>
            <w:tcMar>
              <w:left w:w="113" w:type="dxa"/>
            </w:tcMar>
            <w:vAlign w:val="center"/>
          </w:tcPr>
          <w:p w14:paraId="5518005C" w14:textId="77777777" w:rsidR="00CD4E5F" w:rsidRPr="001E7213" w:rsidRDefault="00CD4E5F" w:rsidP="00CD4E5F">
            <w:pPr>
              <w:pStyle w:val="Divider"/>
            </w:pPr>
          </w:p>
        </w:tc>
        <w:tc>
          <w:tcPr>
            <w:tcW w:w="4649" w:type="dxa"/>
            <w:vAlign w:val="center"/>
          </w:tcPr>
          <w:p w14:paraId="14D2B40C" w14:textId="77777777" w:rsidR="00CD4E5F" w:rsidRPr="001E7213" w:rsidRDefault="00CD4E5F" w:rsidP="00CD4E5F">
            <w:pPr>
              <w:pStyle w:val="Divider"/>
            </w:pPr>
          </w:p>
        </w:tc>
        <w:tc>
          <w:tcPr>
            <w:tcW w:w="134" w:type="dxa"/>
            <w:vAlign w:val="center"/>
          </w:tcPr>
          <w:p w14:paraId="7251F60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D58DAFD" w14:textId="77777777" w:rsidR="00CD4E5F" w:rsidRPr="001E7213" w:rsidRDefault="00CD4E5F" w:rsidP="0014650F">
            <w:pPr>
              <w:pStyle w:val="Divider"/>
              <w:jc w:val="center"/>
            </w:pPr>
          </w:p>
        </w:tc>
        <w:tc>
          <w:tcPr>
            <w:tcW w:w="134" w:type="dxa"/>
            <w:vAlign w:val="center"/>
          </w:tcPr>
          <w:p w14:paraId="64D5F16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7E9ADFEB" w14:textId="77777777" w:rsidR="00CD4E5F" w:rsidRPr="001E7213" w:rsidRDefault="00CD4E5F" w:rsidP="00CD4E5F">
            <w:pPr>
              <w:pStyle w:val="Divider"/>
            </w:pPr>
          </w:p>
        </w:tc>
      </w:tr>
      <w:tr w:rsidR="00CD4E5F" w14:paraId="6F09C001" w14:textId="77777777" w:rsidTr="00CD4E5F">
        <w:trPr>
          <w:cantSplit/>
          <w:trHeight w:val="397"/>
        </w:trPr>
        <w:tc>
          <w:tcPr>
            <w:tcW w:w="624" w:type="dxa"/>
            <w:tcMar>
              <w:left w:w="113" w:type="dxa"/>
            </w:tcMar>
            <w:vAlign w:val="center"/>
          </w:tcPr>
          <w:p w14:paraId="444EDCAA" w14:textId="77777777" w:rsidR="00CD4E5F" w:rsidRDefault="00CD4E5F" w:rsidP="0014650F">
            <w:pPr>
              <w:pStyle w:val="Tabletext"/>
            </w:pPr>
            <w:r>
              <w:t>6.</w:t>
            </w:r>
          </w:p>
        </w:tc>
        <w:tc>
          <w:tcPr>
            <w:tcW w:w="4649" w:type="dxa"/>
            <w:vAlign w:val="center"/>
          </w:tcPr>
          <w:p w14:paraId="207444EB" w14:textId="52D8FAFB" w:rsidR="00CD4E5F" w:rsidRDefault="00D04BEE" w:rsidP="00F56ABD">
            <w:pPr>
              <w:pStyle w:val="Tabletext"/>
            </w:pPr>
            <w:r>
              <w:t>Buy something and check your change</w:t>
            </w:r>
          </w:p>
        </w:tc>
        <w:tc>
          <w:tcPr>
            <w:tcW w:w="134" w:type="dxa"/>
            <w:tcBorders>
              <w:right w:val="single" w:sz="4" w:space="0" w:color="auto"/>
            </w:tcBorders>
            <w:vAlign w:val="center"/>
          </w:tcPr>
          <w:p w14:paraId="2784B913"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9BCCF3E"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4B673FFC"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30E84CE" w14:textId="77777777" w:rsidR="00CD4E5F" w:rsidRDefault="00CD4E5F" w:rsidP="0014650F">
            <w:pPr>
              <w:pStyle w:val="Tabletext"/>
            </w:pPr>
          </w:p>
        </w:tc>
      </w:tr>
      <w:tr w:rsidR="00CD4E5F" w14:paraId="61C4DD0F" w14:textId="77777777" w:rsidTr="00457649">
        <w:trPr>
          <w:cantSplit/>
          <w:trHeight w:val="20"/>
        </w:trPr>
        <w:tc>
          <w:tcPr>
            <w:tcW w:w="624" w:type="dxa"/>
            <w:tcMar>
              <w:left w:w="113" w:type="dxa"/>
            </w:tcMar>
            <w:vAlign w:val="center"/>
          </w:tcPr>
          <w:p w14:paraId="6417D927" w14:textId="77777777" w:rsidR="00CD4E5F" w:rsidRPr="001E7213" w:rsidRDefault="00CD4E5F" w:rsidP="00CD4E5F">
            <w:pPr>
              <w:pStyle w:val="Divider"/>
            </w:pPr>
          </w:p>
        </w:tc>
        <w:tc>
          <w:tcPr>
            <w:tcW w:w="4649" w:type="dxa"/>
            <w:vAlign w:val="center"/>
          </w:tcPr>
          <w:p w14:paraId="01F29180" w14:textId="77777777" w:rsidR="00CD4E5F" w:rsidRPr="001E7213" w:rsidRDefault="00CD4E5F" w:rsidP="00CD4E5F">
            <w:pPr>
              <w:pStyle w:val="Divider"/>
            </w:pPr>
          </w:p>
        </w:tc>
        <w:tc>
          <w:tcPr>
            <w:tcW w:w="134" w:type="dxa"/>
            <w:vAlign w:val="center"/>
          </w:tcPr>
          <w:p w14:paraId="51C4974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DECF023" w14:textId="77777777" w:rsidR="00CD4E5F" w:rsidRPr="001E7213" w:rsidRDefault="00CD4E5F" w:rsidP="0014650F">
            <w:pPr>
              <w:pStyle w:val="Divider"/>
              <w:jc w:val="center"/>
            </w:pPr>
          </w:p>
        </w:tc>
        <w:tc>
          <w:tcPr>
            <w:tcW w:w="134" w:type="dxa"/>
            <w:vAlign w:val="center"/>
          </w:tcPr>
          <w:p w14:paraId="05C56209"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004E955E" w14:textId="77777777" w:rsidR="00CD4E5F" w:rsidRPr="001E7213" w:rsidRDefault="00CD4E5F" w:rsidP="00CD4E5F">
            <w:pPr>
              <w:pStyle w:val="Divider"/>
            </w:pPr>
          </w:p>
        </w:tc>
      </w:tr>
      <w:tr w:rsidR="00CD4E5F" w14:paraId="4E1BB77C" w14:textId="77777777" w:rsidTr="00457649">
        <w:trPr>
          <w:cantSplit/>
          <w:trHeight w:val="397"/>
        </w:trPr>
        <w:tc>
          <w:tcPr>
            <w:tcW w:w="624" w:type="dxa"/>
            <w:shd w:val="clear" w:color="auto" w:fill="E7DEEC"/>
            <w:tcMar>
              <w:left w:w="113" w:type="dxa"/>
            </w:tcMar>
            <w:vAlign w:val="center"/>
          </w:tcPr>
          <w:p w14:paraId="58618535" w14:textId="77777777" w:rsidR="00CD4E5F" w:rsidRDefault="00CD4E5F" w:rsidP="0014650F">
            <w:pPr>
              <w:pStyle w:val="Tabletext"/>
            </w:pPr>
            <w:r>
              <w:t>7.</w:t>
            </w:r>
          </w:p>
        </w:tc>
        <w:tc>
          <w:tcPr>
            <w:tcW w:w="4649" w:type="dxa"/>
            <w:shd w:val="clear" w:color="auto" w:fill="E7DEEC"/>
            <w:vAlign w:val="center"/>
          </w:tcPr>
          <w:p w14:paraId="304014AD" w14:textId="69214187" w:rsidR="00CD4E5F" w:rsidRDefault="00D04BEE" w:rsidP="0014650F">
            <w:pPr>
              <w:pStyle w:val="Tabletext"/>
            </w:pPr>
            <w:r>
              <w:t>Become a nature detective</w:t>
            </w:r>
          </w:p>
        </w:tc>
        <w:tc>
          <w:tcPr>
            <w:tcW w:w="134" w:type="dxa"/>
            <w:tcBorders>
              <w:right w:val="single" w:sz="4" w:space="0" w:color="auto"/>
            </w:tcBorders>
            <w:vAlign w:val="center"/>
          </w:tcPr>
          <w:p w14:paraId="25660332"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595608A"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EA583FE"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EC59CC4" w14:textId="77777777" w:rsidR="00CD4E5F" w:rsidRDefault="00CD4E5F" w:rsidP="0014650F">
            <w:pPr>
              <w:pStyle w:val="Tabletext"/>
            </w:pPr>
          </w:p>
        </w:tc>
      </w:tr>
      <w:tr w:rsidR="00CD4E5F" w14:paraId="612DAB0F" w14:textId="77777777" w:rsidTr="00CD4E5F">
        <w:trPr>
          <w:cantSplit/>
          <w:trHeight w:val="20"/>
        </w:trPr>
        <w:tc>
          <w:tcPr>
            <w:tcW w:w="624" w:type="dxa"/>
            <w:tcMar>
              <w:left w:w="113" w:type="dxa"/>
            </w:tcMar>
            <w:vAlign w:val="center"/>
          </w:tcPr>
          <w:p w14:paraId="185AF74D" w14:textId="77777777" w:rsidR="00CD4E5F" w:rsidRPr="001E7213" w:rsidRDefault="00CD4E5F" w:rsidP="00CD4E5F">
            <w:pPr>
              <w:pStyle w:val="Divider"/>
            </w:pPr>
          </w:p>
        </w:tc>
        <w:tc>
          <w:tcPr>
            <w:tcW w:w="4649" w:type="dxa"/>
            <w:vAlign w:val="center"/>
          </w:tcPr>
          <w:p w14:paraId="74CE03FC" w14:textId="77777777" w:rsidR="00CD4E5F" w:rsidRPr="001E7213" w:rsidRDefault="00CD4E5F" w:rsidP="00CD4E5F">
            <w:pPr>
              <w:pStyle w:val="Divider"/>
            </w:pPr>
          </w:p>
        </w:tc>
        <w:tc>
          <w:tcPr>
            <w:tcW w:w="134" w:type="dxa"/>
            <w:vAlign w:val="center"/>
          </w:tcPr>
          <w:p w14:paraId="1E7BD189"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F223955" w14:textId="77777777" w:rsidR="00CD4E5F" w:rsidRPr="001E7213" w:rsidRDefault="00CD4E5F" w:rsidP="0014650F">
            <w:pPr>
              <w:pStyle w:val="Divider"/>
              <w:jc w:val="center"/>
            </w:pPr>
          </w:p>
        </w:tc>
        <w:tc>
          <w:tcPr>
            <w:tcW w:w="134" w:type="dxa"/>
            <w:vAlign w:val="center"/>
          </w:tcPr>
          <w:p w14:paraId="2EFE2D1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6813F868" w14:textId="77777777" w:rsidR="00CD4E5F" w:rsidRPr="001E7213" w:rsidRDefault="00CD4E5F" w:rsidP="00CD4E5F">
            <w:pPr>
              <w:pStyle w:val="Divider"/>
            </w:pPr>
          </w:p>
        </w:tc>
      </w:tr>
      <w:tr w:rsidR="00CD4E5F" w14:paraId="55FCDF13" w14:textId="77777777" w:rsidTr="00CD4E5F">
        <w:trPr>
          <w:cantSplit/>
          <w:trHeight w:val="397"/>
        </w:trPr>
        <w:tc>
          <w:tcPr>
            <w:tcW w:w="624" w:type="dxa"/>
            <w:tcMar>
              <w:left w:w="113" w:type="dxa"/>
            </w:tcMar>
            <w:vAlign w:val="center"/>
          </w:tcPr>
          <w:p w14:paraId="30085344" w14:textId="77777777" w:rsidR="00CD4E5F" w:rsidRDefault="00CD4E5F" w:rsidP="0014650F">
            <w:pPr>
              <w:pStyle w:val="Tabletext"/>
            </w:pPr>
            <w:r>
              <w:t>8.</w:t>
            </w:r>
          </w:p>
        </w:tc>
        <w:tc>
          <w:tcPr>
            <w:tcW w:w="4649" w:type="dxa"/>
            <w:vAlign w:val="center"/>
          </w:tcPr>
          <w:p w14:paraId="4A6F11FF" w14:textId="75CE35B2" w:rsidR="00CD4E5F" w:rsidRDefault="00D04BEE" w:rsidP="00F56ABD">
            <w:pPr>
              <w:pStyle w:val="Tabletext"/>
            </w:pPr>
            <w:r>
              <w:t>Start a vegetable patch – plant, test, grow</w:t>
            </w:r>
          </w:p>
        </w:tc>
        <w:tc>
          <w:tcPr>
            <w:tcW w:w="134" w:type="dxa"/>
            <w:tcBorders>
              <w:right w:val="single" w:sz="4" w:space="0" w:color="auto"/>
            </w:tcBorders>
            <w:vAlign w:val="center"/>
          </w:tcPr>
          <w:p w14:paraId="2212499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29EEE0B"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61EE5F4"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A687FD5" w14:textId="77777777" w:rsidR="00CD4E5F" w:rsidRDefault="00CD4E5F" w:rsidP="0014650F">
            <w:pPr>
              <w:pStyle w:val="Tabletext"/>
            </w:pPr>
          </w:p>
        </w:tc>
      </w:tr>
      <w:tr w:rsidR="00CD4E5F" w14:paraId="41E01962" w14:textId="77777777" w:rsidTr="00457649">
        <w:trPr>
          <w:cantSplit/>
          <w:trHeight w:val="20"/>
        </w:trPr>
        <w:tc>
          <w:tcPr>
            <w:tcW w:w="624" w:type="dxa"/>
            <w:tcMar>
              <w:left w:w="113" w:type="dxa"/>
            </w:tcMar>
            <w:vAlign w:val="center"/>
          </w:tcPr>
          <w:p w14:paraId="6106CDCB" w14:textId="77777777" w:rsidR="00CD4E5F" w:rsidRPr="001E7213" w:rsidRDefault="00CD4E5F" w:rsidP="00CD4E5F">
            <w:pPr>
              <w:pStyle w:val="Divider"/>
            </w:pPr>
          </w:p>
        </w:tc>
        <w:tc>
          <w:tcPr>
            <w:tcW w:w="4649" w:type="dxa"/>
            <w:vAlign w:val="center"/>
          </w:tcPr>
          <w:p w14:paraId="5D11C22E" w14:textId="77777777" w:rsidR="00CD4E5F" w:rsidRPr="001E7213" w:rsidRDefault="00CD4E5F" w:rsidP="00CD4E5F">
            <w:pPr>
              <w:pStyle w:val="Divider"/>
            </w:pPr>
          </w:p>
        </w:tc>
        <w:tc>
          <w:tcPr>
            <w:tcW w:w="134" w:type="dxa"/>
            <w:vAlign w:val="center"/>
          </w:tcPr>
          <w:p w14:paraId="0D534BF6"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F95C966" w14:textId="77777777" w:rsidR="00CD4E5F" w:rsidRPr="001E7213" w:rsidRDefault="00CD4E5F" w:rsidP="0014650F">
            <w:pPr>
              <w:pStyle w:val="Divider"/>
              <w:jc w:val="center"/>
            </w:pPr>
          </w:p>
        </w:tc>
        <w:tc>
          <w:tcPr>
            <w:tcW w:w="134" w:type="dxa"/>
            <w:vAlign w:val="center"/>
          </w:tcPr>
          <w:p w14:paraId="405C2E4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2B67A2DF" w14:textId="77777777" w:rsidR="00CD4E5F" w:rsidRPr="001E7213" w:rsidRDefault="00CD4E5F" w:rsidP="00CD4E5F">
            <w:pPr>
              <w:pStyle w:val="Divider"/>
            </w:pPr>
          </w:p>
        </w:tc>
      </w:tr>
      <w:tr w:rsidR="00CD4E5F" w14:paraId="36EC7FAF" w14:textId="77777777" w:rsidTr="00457649">
        <w:trPr>
          <w:cantSplit/>
          <w:trHeight w:val="397"/>
        </w:trPr>
        <w:tc>
          <w:tcPr>
            <w:tcW w:w="624" w:type="dxa"/>
            <w:shd w:val="clear" w:color="auto" w:fill="E7DEEC"/>
            <w:tcMar>
              <w:left w:w="113" w:type="dxa"/>
            </w:tcMar>
            <w:vAlign w:val="center"/>
          </w:tcPr>
          <w:p w14:paraId="4D3A8C4F" w14:textId="77777777" w:rsidR="00CD4E5F" w:rsidRDefault="00CD4E5F" w:rsidP="0014650F">
            <w:pPr>
              <w:pStyle w:val="Tabletext"/>
            </w:pPr>
            <w:r>
              <w:t>9.</w:t>
            </w:r>
          </w:p>
        </w:tc>
        <w:tc>
          <w:tcPr>
            <w:tcW w:w="4649" w:type="dxa"/>
            <w:shd w:val="clear" w:color="auto" w:fill="E7DEEC"/>
            <w:vAlign w:val="center"/>
          </w:tcPr>
          <w:p w14:paraId="5A258605" w14:textId="02EED4EB" w:rsidR="00CD4E5F" w:rsidRDefault="00D04BEE" w:rsidP="0014650F">
            <w:pPr>
              <w:pStyle w:val="Tabletext"/>
            </w:pPr>
            <w:r>
              <w:t>Pick blackberries</w:t>
            </w:r>
          </w:p>
        </w:tc>
        <w:tc>
          <w:tcPr>
            <w:tcW w:w="134" w:type="dxa"/>
            <w:tcBorders>
              <w:right w:val="single" w:sz="4" w:space="0" w:color="auto"/>
            </w:tcBorders>
            <w:vAlign w:val="center"/>
          </w:tcPr>
          <w:p w14:paraId="6C93470E"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919CABC"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D8388CF"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5A242000" w14:textId="77777777" w:rsidR="00CD4E5F" w:rsidRDefault="00CD4E5F" w:rsidP="0014650F">
            <w:pPr>
              <w:pStyle w:val="Tabletext"/>
            </w:pPr>
          </w:p>
        </w:tc>
      </w:tr>
      <w:tr w:rsidR="00CD4E5F" w14:paraId="0E36350C" w14:textId="77777777" w:rsidTr="00CD4E5F">
        <w:trPr>
          <w:cantSplit/>
          <w:trHeight w:val="20"/>
        </w:trPr>
        <w:tc>
          <w:tcPr>
            <w:tcW w:w="624" w:type="dxa"/>
            <w:tcMar>
              <w:left w:w="113" w:type="dxa"/>
            </w:tcMar>
            <w:vAlign w:val="center"/>
          </w:tcPr>
          <w:p w14:paraId="29EB34B1" w14:textId="77777777" w:rsidR="00CD4E5F" w:rsidRPr="001E7213" w:rsidRDefault="00CD4E5F" w:rsidP="00CD4E5F">
            <w:pPr>
              <w:pStyle w:val="Divider"/>
            </w:pPr>
          </w:p>
        </w:tc>
        <w:tc>
          <w:tcPr>
            <w:tcW w:w="4649" w:type="dxa"/>
            <w:vAlign w:val="center"/>
          </w:tcPr>
          <w:p w14:paraId="3F513528" w14:textId="77777777" w:rsidR="00CD4E5F" w:rsidRPr="001E7213" w:rsidRDefault="00CD4E5F" w:rsidP="00CD4E5F">
            <w:pPr>
              <w:pStyle w:val="Divider"/>
            </w:pPr>
          </w:p>
        </w:tc>
        <w:tc>
          <w:tcPr>
            <w:tcW w:w="134" w:type="dxa"/>
            <w:vAlign w:val="center"/>
          </w:tcPr>
          <w:p w14:paraId="2971049E"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FCAE701" w14:textId="77777777" w:rsidR="00CD4E5F" w:rsidRPr="001E7213" w:rsidRDefault="00CD4E5F" w:rsidP="0014650F">
            <w:pPr>
              <w:pStyle w:val="Divider"/>
              <w:jc w:val="center"/>
            </w:pPr>
          </w:p>
        </w:tc>
        <w:tc>
          <w:tcPr>
            <w:tcW w:w="134" w:type="dxa"/>
            <w:vAlign w:val="center"/>
          </w:tcPr>
          <w:p w14:paraId="560D07C0"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CEF2A4A" w14:textId="77777777" w:rsidR="00CD4E5F" w:rsidRPr="001E7213" w:rsidRDefault="00CD4E5F" w:rsidP="00CD4E5F">
            <w:pPr>
              <w:pStyle w:val="Divider"/>
            </w:pPr>
          </w:p>
        </w:tc>
      </w:tr>
      <w:tr w:rsidR="00CD4E5F" w14:paraId="526F5E32" w14:textId="77777777" w:rsidTr="00CD4E5F">
        <w:trPr>
          <w:cantSplit/>
          <w:trHeight w:val="397"/>
        </w:trPr>
        <w:tc>
          <w:tcPr>
            <w:tcW w:w="624" w:type="dxa"/>
            <w:tcMar>
              <w:left w:w="113" w:type="dxa"/>
            </w:tcMar>
            <w:vAlign w:val="center"/>
          </w:tcPr>
          <w:p w14:paraId="509DD0DE" w14:textId="77777777" w:rsidR="00CD4E5F" w:rsidRDefault="00CD4E5F" w:rsidP="0014650F">
            <w:pPr>
              <w:pStyle w:val="Tabletext"/>
            </w:pPr>
            <w:r>
              <w:t>10.</w:t>
            </w:r>
          </w:p>
        </w:tc>
        <w:tc>
          <w:tcPr>
            <w:tcW w:w="4649" w:type="dxa"/>
            <w:vAlign w:val="center"/>
          </w:tcPr>
          <w:p w14:paraId="5162C7BD" w14:textId="1F6AFA8A" w:rsidR="00CD4E5F" w:rsidRDefault="00D04BEE" w:rsidP="00F56ABD">
            <w:pPr>
              <w:pStyle w:val="Tabletext"/>
            </w:pPr>
            <w:r>
              <w:t>Get soaking wet in the rain</w:t>
            </w:r>
          </w:p>
        </w:tc>
        <w:tc>
          <w:tcPr>
            <w:tcW w:w="134" w:type="dxa"/>
            <w:tcBorders>
              <w:right w:val="single" w:sz="4" w:space="0" w:color="auto"/>
            </w:tcBorders>
            <w:vAlign w:val="center"/>
          </w:tcPr>
          <w:p w14:paraId="55957780"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2163B2C"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09E8E06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5F4911A" w14:textId="77777777" w:rsidR="00CD4E5F" w:rsidRDefault="00CD4E5F" w:rsidP="0014650F">
            <w:pPr>
              <w:pStyle w:val="Tabletext"/>
            </w:pPr>
          </w:p>
        </w:tc>
      </w:tr>
      <w:tr w:rsidR="00CD4E5F" w14:paraId="357B98ED" w14:textId="77777777" w:rsidTr="00457649">
        <w:trPr>
          <w:cantSplit/>
          <w:trHeight w:val="20"/>
        </w:trPr>
        <w:tc>
          <w:tcPr>
            <w:tcW w:w="624" w:type="dxa"/>
            <w:tcMar>
              <w:left w:w="113" w:type="dxa"/>
            </w:tcMar>
            <w:vAlign w:val="center"/>
          </w:tcPr>
          <w:p w14:paraId="157D9682" w14:textId="77777777" w:rsidR="00CD4E5F" w:rsidRPr="001E7213" w:rsidRDefault="00CD4E5F" w:rsidP="00CD4E5F">
            <w:pPr>
              <w:pStyle w:val="Divider"/>
            </w:pPr>
          </w:p>
        </w:tc>
        <w:tc>
          <w:tcPr>
            <w:tcW w:w="4649" w:type="dxa"/>
            <w:vAlign w:val="center"/>
          </w:tcPr>
          <w:p w14:paraId="0E03B3C0" w14:textId="77777777" w:rsidR="00CD4E5F" w:rsidRPr="001E7213" w:rsidRDefault="00CD4E5F" w:rsidP="00CD4E5F">
            <w:pPr>
              <w:pStyle w:val="Divider"/>
            </w:pPr>
          </w:p>
        </w:tc>
        <w:tc>
          <w:tcPr>
            <w:tcW w:w="134" w:type="dxa"/>
            <w:vAlign w:val="center"/>
          </w:tcPr>
          <w:p w14:paraId="3F137AE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95EEBEC" w14:textId="77777777" w:rsidR="00CD4E5F" w:rsidRPr="001E7213" w:rsidRDefault="00CD4E5F" w:rsidP="0014650F">
            <w:pPr>
              <w:pStyle w:val="Divider"/>
              <w:jc w:val="center"/>
            </w:pPr>
          </w:p>
        </w:tc>
        <w:tc>
          <w:tcPr>
            <w:tcW w:w="134" w:type="dxa"/>
            <w:vAlign w:val="center"/>
          </w:tcPr>
          <w:p w14:paraId="798DAE2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B5FCE56" w14:textId="77777777" w:rsidR="00CD4E5F" w:rsidRPr="001E7213" w:rsidRDefault="00CD4E5F" w:rsidP="00CD4E5F">
            <w:pPr>
              <w:pStyle w:val="Divider"/>
            </w:pPr>
          </w:p>
        </w:tc>
      </w:tr>
      <w:tr w:rsidR="00CD4E5F" w14:paraId="25BD6935" w14:textId="77777777" w:rsidTr="00457649">
        <w:trPr>
          <w:cantSplit/>
          <w:trHeight w:val="397"/>
        </w:trPr>
        <w:tc>
          <w:tcPr>
            <w:tcW w:w="624" w:type="dxa"/>
            <w:shd w:val="clear" w:color="auto" w:fill="E7DEEC"/>
            <w:tcMar>
              <w:left w:w="113" w:type="dxa"/>
            </w:tcMar>
            <w:vAlign w:val="center"/>
          </w:tcPr>
          <w:p w14:paraId="61A69436" w14:textId="77777777" w:rsidR="00CD4E5F" w:rsidRDefault="00CD4E5F" w:rsidP="0014650F">
            <w:pPr>
              <w:pStyle w:val="Tabletext"/>
            </w:pPr>
            <w:r>
              <w:t>11.</w:t>
            </w:r>
          </w:p>
        </w:tc>
        <w:tc>
          <w:tcPr>
            <w:tcW w:w="4649" w:type="dxa"/>
            <w:shd w:val="clear" w:color="auto" w:fill="E7DEEC"/>
            <w:vAlign w:val="center"/>
          </w:tcPr>
          <w:p w14:paraId="4E90CCD5" w14:textId="661A3854" w:rsidR="00CD4E5F" w:rsidRDefault="00D04BEE" w:rsidP="0014650F">
            <w:pPr>
              <w:pStyle w:val="Tabletext"/>
            </w:pPr>
            <w:r>
              <w:t>Go bird watching</w:t>
            </w:r>
          </w:p>
        </w:tc>
        <w:tc>
          <w:tcPr>
            <w:tcW w:w="134" w:type="dxa"/>
            <w:tcBorders>
              <w:right w:val="single" w:sz="4" w:space="0" w:color="auto"/>
            </w:tcBorders>
            <w:vAlign w:val="center"/>
          </w:tcPr>
          <w:p w14:paraId="240EF2D4"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C86749F"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D34EE25"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2A10157" w14:textId="77777777" w:rsidR="00CD4E5F" w:rsidRDefault="00CD4E5F" w:rsidP="0014650F">
            <w:pPr>
              <w:pStyle w:val="Tabletext"/>
            </w:pPr>
          </w:p>
        </w:tc>
      </w:tr>
      <w:tr w:rsidR="00CD4E5F" w14:paraId="5DFF89D1" w14:textId="77777777" w:rsidTr="00CD4E5F">
        <w:trPr>
          <w:cantSplit/>
          <w:trHeight w:val="20"/>
        </w:trPr>
        <w:tc>
          <w:tcPr>
            <w:tcW w:w="624" w:type="dxa"/>
            <w:tcMar>
              <w:left w:w="113" w:type="dxa"/>
            </w:tcMar>
            <w:vAlign w:val="center"/>
          </w:tcPr>
          <w:p w14:paraId="6E79E0CE" w14:textId="77777777" w:rsidR="00CD4E5F" w:rsidRPr="001E7213" w:rsidRDefault="00CD4E5F" w:rsidP="00CD4E5F">
            <w:pPr>
              <w:pStyle w:val="Divider"/>
            </w:pPr>
          </w:p>
        </w:tc>
        <w:tc>
          <w:tcPr>
            <w:tcW w:w="4649" w:type="dxa"/>
            <w:vAlign w:val="center"/>
          </w:tcPr>
          <w:p w14:paraId="54B234C6" w14:textId="77777777" w:rsidR="00CD4E5F" w:rsidRPr="001E7213" w:rsidRDefault="00CD4E5F" w:rsidP="00CD4E5F">
            <w:pPr>
              <w:pStyle w:val="Divider"/>
            </w:pPr>
          </w:p>
        </w:tc>
        <w:tc>
          <w:tcPr>
            <w:tcW w:w="134" w:type="dxa"/>
            <w:vAlign w:val="center"/>
          </w:tcPr>
          <w:p w14:paraId="539F662C"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251F8273" w14:textId="77777777" w:rsidR="00CD4E5F" w:rsidRPr="001E7213" w:rsidRDefault="00CD4E5F" w:rsidP="0014650F">
            <w:pPr>
              <w:pStyle w:val="Divider"/>
              <w:jc w:val="center"/>
            </w:pPr>
          </w:p>
        </w:tc>
        <w:tc>
          <w:tcPr>
            <w:tcW w:w="134" w:type="dxa"/>
            <w:vAlign w:val="center"/>
          </w:tcPr>
          <w:p w14:paraId="44DC2ECC"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DFC2AB7" w14:textId="77777777" w:rsidR="00CD4E5F" w:rsidRPr="001E7213" w:rsidRDefault="00CD4E5F" w:rsidP="00CD4E5F">
            <w:pPr>
              <w:pStyle w:val="Divider"/>
            </w:pPr>
          </w:p>
        </w:tc>
      </w:tr>
      <w:tr w:rsidR="00CD4E5F" w14:paraId="13312C99" w14:textId="77777777" w:rsidTr="00CD4E5F">
        <w:trPr>
          <w:cantSplit/>
          <w:trHeight w:val="397"/>
        </w:trPr>
        <w:tc>
          <w:tcPr>
            <w:tcW w:w="624" w:type="dxa"/>
            <w:tcMar>
              <w:left w:w="113" w:type="dxa"/>
            </w:tcMar>
            <w:vAlign w:val="center"/>
          </w:tcPr>
          <w:p w14:paraId="2F5700E0" w14:textId="77777777" w:rsidR="00CD4E5F" w:rsidRDefault="00CD4E5F" w:rsidP="0014650F">
            <w:pPr>
              <w:pStyle w:val="Tabletext"/>
            </w:pPr>
            <w:r>
              <w:t>12.</w:t>
            </w:r>
          </w:p>
        </w:tc>
        <w:tc>
          <w:tcPr>
            <w:tcW w:w="4649" w:type="dxa"/>
            <w:vAlign w:val="center"/>
          </w:tcPr>
          <w:p w14:paraId="37C96512" w14:textId="7E15638D" w:rsidR="00CD4E5F" w:rsidRDefault="00D04BEE" w:rsidP="00F56ABD">
            <w:pPr>
              <w:pStyle w:val="Tabletext"/>
            </w:pPr>
            <w:r>
              <w:t>Learn a French song</w:t>
            </w:r>
          </w:p>
        </w:tc>
        <w:tc>
          <w:tcPr>
            <w:tcW w:w="134" w:type="dxa"/>
            <w:tcBorders>
              <w:right w:val="single" w:sz="4" w:space="0" w:color="auto"/>
            </w:tcBorders>
            <w:vAlign w:val="center"/>
          </w:tcPr>
          <w:p w14:paraId="44373942"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59C6B07"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2CC29B0D"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0C2FB58" w14:textId="77777777" w:rsidR="00CD4E5F" w:rsidRDefault="00CD4E5F" w:rsidP="0014650F">
            <w:pPr>
              <w:pStyle w:val="Tabletext"/>
            </w:pPr>
          </w:p>
        </w:tc>
      </w:tr>
      <w:tr w:rsidR="00CD4E5F" w14:paraId="6452ED1F" w14:textId="77777777" w:rsidTr="00457649">
        <w:trPr>
          <w:cantSplit/>
          <w:trHeight w:val="20"/>
        </w:trPr>
        <w:tc>
          <w:tcPr>
            <w:tcW w:w="624" w:type="dxa"/>
            <w:tcMar>
              <w:left w:w="113" w:type="dxa"/>
            </w:tcMar>
            <w:vAlign w:val="center"/>
          </w:tcPr>
          <w:p w14:paraId="6088A3F3" w14:textId="77777777" w:rsidR="00CD4E5F" w:rsidRPr="001E7213" w:rsidRDefault="00CD4E5F" w:rsidP="00CD4E5F">
            <w:pPr>
              <w:pStyle w:val="Divider"/>
            </w:pPr>
          </w:p>
        </w:tc>
        <w:tc>
          <w:tcPr>
            <w:tcW w:w="4649" w:type="dxa"/>
            <w:vAlign w:val="center"/>
          </w:tcPr>
          <w:p w14:paraId="75068E38" w14:textId="77777777" w:rsidR="00CD4E5F" w:rsidRPr="001E7213" w:rsidRDefault="00CD4E5F" w:rsidP="00CD4E5F">
            <w:pPr>
              <w:pStyle w:val="Divider"/>
            </w:pPr>
          </w:p>
        </w:tc>
        <w:tc>
          <w:tcPr>
            <w:tcW w:w="134" w:type="dxa"/>
            <w:vAlign w:val="center"/>
          </w:tcPr>
          <w:p w14:paraId="178AFE98"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A55D79F" w14:textId="77777777" w:rsidR="00CD4E5F" w:rsidRPr="001E7213" w:rsidRDefault="00CD4E5F" w:rsidP="0014650F">
            <w:pPr>
              <w:pStyle w:val="Divider"/>
              <w:jc w:val="center"/>
            </w:pPr>
          </w:p>
        </w:tc>
        <w:tc>
          <w:tcPr>
            <w:tcW w:w="134" w:type="dxa"/>
            <w:vAlign w:val="center"/>
          </w:tcPr>
          <w:p w14:paraId="5A3DD6C3"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164D52D" w14:textId="77777777" w:rsidR="00CD4E5F" w:rsidRPr="001E7213" w:rsidRDefault="00CD4E5F" w:rsidP="00CD4E5F">
            <w:pPr>
              <w:pStyle w:val="Divider"/>
            </w:pPr>
          </w:p>
        </w:tc>
      </w:tr>
      <w:tr w:rsidR="00CD4E5F" w14:paraId="42CB8D98" w14:textId="77777777" w:rsidTr="00457649">
        <w:trPr>
          <w:cantSplit/>
          <w:trHeight w:val="397"/>
        </w:trPr>
        <w:tc>
          <w:tcPr>
            <w:tcW w:w="624" w:type="dxa"/>
            <w:shd w:val="clear" w:color="auto" w:fill="E7DEEC"/>
            <w:tcMar>
              <w:left w:w="113" w:type="dxa"/>
            </w:tcMar>
            <w:vAlign w:val="center"/>
          </w:tcPr>
          <w:p w14:paraId="5C5FACEE" w14:textId="77777777" w:rsidR="00CD4E5F" w:rsidRDefault="00CD4E5F" w:rsidP="0014650F">
            <w:pPr>
              <w:pStyle w:val="Tabletext"/>
            </w:pPr>
            <w:r>
              <w:t>13.</w:t>
            </w:r>
          </w:p>
        </w:tc>
        <w:tc>
          <w:tcPr>
            <w:tcW w:w="4649" w:type="dxa"/>
            <w:shd w:val="clear" w:color="auto" w:fill="E7DEEC"/>
            <w:vAlign w:val="center"/>
          </w:tcPr>
          <w:p w14:paraId="5D7A0B2A" w14:textId="159909D1" w:rsidR="00CD4E5F" w:rsidRDefault="00D04BEE" w:rsidP="0014650F">
            <w:pPr>
              <w:pStyle w:val="Tabletext"/>
            </w:pPr>
            <w:r>
              <w:t>Walk barefoot on the sand or a nature trail</w:t>
            </w:r>
          </w:p>
        </w:tc>
        <w:tc>
          <w:tcPr>
            <w:tcW w:w="134" w:type="dxa"/>
            <w:tcBorders>
              <w:right w:val="single" w:sz="4" w:space="0" w:color="auto"/>
            </w:tcBorders>
            <w:vAlign w:val="center"/>
          </w:tcPr>
          <w:p w14:paraId="2E0B28E5"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D2C9C79"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37BD282"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0478524" w14:textId="77777777" w:rsidR="00CD4E5F" w:rsidRDefault="00CD4E5F" w:rsidP="0014650F">
            <w:pPr>
              <w:pStyle w:val="Tabletext"/>
            </w:pPr>
          </w:p>
        </w:tc>
      </w:tr>
      <w:tr w:rsidR="00CD4E5F" w14:paraId="27A69012" w14:textId="77777777" w:rsidTr="00CD4E5F">
        <w:trPr>
          <w:cantSplit/>
          <w:trHeight w:val="20"/>
        </w:trPr>
        <w:tc>
          <w:tcPr>
            <w:tcW w:w="624" w:type="dxa"/>
            <w:tcMar>
              <w:left w:w="113" w:type="dxa"/>
            </w:tcMar>
            <w:vAlign w:val="center"/>
          </w:tcPr>
          <w:p w14:paraId="1603E00E" w14:textId="77777777" w:rsidR="00CD4E5F" w:rsidRPr="001E7213" w:rsidRDefault="00CD4E5F" w:rsidP="00CD4E5F">
            <w:pPr>
              <w:pStyle w:val="Divider"/>
            </w:pPr>
          </w:p>
        </w:tc>
        <w:tc>
          <w:tcPr>
            <w:tcW w:w="4649" w:type="dxa"/>
            <w:vAlign w:val="center"/>
          </w:tcPr>
          <w:p w14:paraId="2DB738C7" w14:textId="77777777" w:rsidR="00CD4E5F" w:rsidRPr="001E7213" w:rsidRDefault="00CD4E5F" w:rsidP="00CD4E5F">
            <w:pPr>
              <w:pStyle w:val="Divider"/>
            </w:pPr>
          </w:p>
        </w:tc>
        <w:tc>
          <w:tcPr>
            <w:tcW w:w="134" w:type="dxa"/>
            <w:vAlign w:val="center"/>
          </w:tcPr>
          <w:p w14:paraId="6909ECE7"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CD2461D" w14:textId="77777777" w:rsidR="00CD4E5F" w:rsidRPr="001E7213" w:rsidRDefault="00CD4E5F" w:rsidP="0014650F">
            <w:pPr>
              <w:pStyle w:val="Divider"/>
              <w:jc w:val="center"/>
            </w:pPr>
          </w:p>
        </w:tc>
        <w:tc>
          <w:tcPr>
            <w:tcW w:w="134" w:type="dxa"/>
            <w:vAlign w:val="center"/>
          </w:tcPr>
          <w:p w14:paraId="69D8AB7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836C168" w14:textId="77777777" w:rsidR="00CD4E5F" w:rsidRPr="001E7213" w:rsidRDefault="00CD4E5F" w:rsidP="00CD4E5F">
            <w:pPr>
              <w:pStyle w:val="Divider"/>
            </w:pPr>
          </w:p>
        </w:tc>
      </w:tr>
      <w:tr w:rsidR="00CD4E5F" w14:paraId="434FD9E9" w14:textId="77777777" w:rsidTr="00CD4E5F">
        <w:trPr>
          <w:cantSplit/>
          <w:trHeight w:val="397"/>
        </w:trPr>
        <w:tc>
          <w:tcPr>
            <w:tcW w:w="624" w:type="dxa"/>
            <w:tcMar>
              <w:left w:w="113" w:type="dxa"/>
            </w:tcMar>
            <w:vAlign w:val="center"/>
          </w:tcPr>
          <w:p w14:paraId="3BF1BB7C" w14:textId="77777777" w:rsidR="00CD4E5F" w:rsidRDefault="00CD4E5F" w:rsidP="0014650F">
            <w:pPr>
              <w:pStyle w:val="Tabletext"/>
            </w:pPr>
            <w:r>
              <w:t>14.</w:t>
            </w:r>
          </w:p>
        </w:tc>
        <w:tc>
          <w:tcPr>
            <w:tcW w:w="4649" w:type="dxa"/>
            <w:vAlign w:val="center"/>
          </w:tcPr>
          <w:p w14:paraId="43B25FAF" w14:textId="2B1A587D" w:rsidR="00CD4E5F" w:rsidRDefault="00D04BEE" w:rsidP="00F56ABD">
            <w:pPr>
              <w:pStyle w:val="Tabletext"/>
            </w:pPr>
            <w:r>
              <w:t>Start a collection and share it with your class</w:t>
            </w:r>
          </w:p>
        </w:tc>
        <w:tc>
          <w:tcPr>
            <w:tcW w:w="134" w:type="dxa"/>
            <w:tcBorders>
              <w:right w:val="single" w:sz="4" w:space="0" w:color="auto"/>
            </w:tcBorders>
            <w:vAlign w:val="center"/>
          </w:tcPr>
          <w:p w14:paraId="2D0D9C0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E27C87A"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5742EDE6"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3DAD7AE1" w14:textId="77777777" w:rsidR="00CD4E5F" w:rsidRDefault="00CD4E5F" w:rsidP="0014650F">
            <w:pPr>
              <w:pStyle w:val="Tabletext"/>
            </w:pPr>
          </w:p>
        </w:tc>
      </w:tr>
      <w:tr w:rsidR="00CD4E5F" w14:paraId="31D54157" w14:textId="77777777" w:rsidTr="00457649">
        <w:trPr>
          <w:cantSplit/>
          <w:trHeight w:val="20"/>
        </w:trPr>
        <w:tc>
          <w:tcPr>
            <w:tcW w:w="624" w:type="dxa"/>
            <w:tcMar>
              <w:left w:w="113" w:type="dxa"/>
            </w:tcMar>
            <w:vAlign w:val="center"/>
          </w:tcPr>
          <w:p w14:paraId="6967A71E" w14:textId="77777777" w:rsidR="00CD4E5F" w:rsidRPr="001E7213" w:rsidRDefault="00CD4E5F" w:rsidP="00CD4E5F">
            <w:pPr>
              <w:pStyle w:val="Divider"/>
            </w:pPr>
          </w:p>
        </w:tc>
        <w:tc>
          <w:tcPr>
            <w:tcW w:w="4649" w:type="dxa"/>
            <w:vAlign w:val="center"/>
          </w:tcPr>
          <w:p w14:paraId="4883242E" w14:textId="77777777" w:rsidR="00CD4E5F" w:rsidRPr="001E7213" w:rsidRDefault="00CD4E5F" w:rsidP="00CD4E5F">
            <w:pPr>
              <w:pStyle w:val="Divider"/>
            </w:pPr>
          </w:p>
        </w:tc>
        <w:tc>
          <w:tcPr>
            <w:tcW w:w="134" w:type="dxa"/>
            <w:vAlign w:val="center"/>
          </w:tcPr>
          <w:p w14:paraId="6A0FE35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E911FEC" w14:textId="77777777" w:rsidR="00CD4E5F" w:rsidRPr="001E7213" w:rsidRDefault="00CD4E5F" w:rsidP="0014650F">
            <w:pPr>
              <w:pStyle w:val="Divider"/>
              <w:jc w:val="center"/>
            </w:pPr>
          </w:p>
        </w:tc>
        <w:tc>
          <w:tcPr>
            <w:tcW w:w="134" w:type="dxa"/>
            <w:vAlign w:val="center"/>
          </w:tcPr>
          <w:p w14:paraId="20829E17"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DF7ADD9" w14:textId="77777777" w:rsidR="00CD4E5F" w:rsidRPr="001E7213" w:rsidRDefault="00CD4E5F" w:rsidP="00CD4E5F">
            <w:pPr>
              <w:pStyle w:val="Divider"/>
            </w:pPr>
          </w:p>
        </w:tc>
      </w:tr>
      <w:tr w:rsidR="00CD4E5F" w14:paraId="7181F598" w14:textId="77777777" w:rsidTr="00457649">
        <w:trPr>
          <w:cantSplit/>
          <w:trHeight w:val="397"/>
        </w:trPr>
        <w:tc>
          <w:tcPr>
            <w:tcW w:w="624" w:type="dxa"/>
            <w:shd w:val="clear" w:color="auto" w:fill="E7DEEC"/>
            <w:tcMar>
              <w:left w:w="113" w:type="dxa"/>
            </w:tcMar>
            <w:vAlign w:val="center"/>
          </w:tcPr>
          <w:p w14:paraId="5D386279" w14:textId="77777777" w:rsidR="00CD4E5F" w:rsidRDefault="00CD4E5F" w:rsidP="0014650F">
            <w:pPr>
              <w:pStyle w:val="Tabletext"/>
            </w:pPr>
            <w:r>
              <w:t>15.</w:t>
            </w:r>
          </w:p>
        </w:tc>
        <w:tc>
          <w:tcPr>
            <w:tcW w:w="4649" w:type="dxa"/>
            <w:shd w:val="clear" w:color="auto" w:fill="E7DEEC"/>
            <w:vAlign w:val="center"/>
          </w:tcPr>
          <w:p w14:paraId="57269AD1" w14:textId="2CC18AC7" w:rsidR="00CD4E5F" w:rsidRDefault="00D04BEE" w:rsidP="0014650F">
            <w:pPr>
              <w:pStyle w:val="Tabletext"/>
            </w:pPr>
            <w:r>
              <w:t>Make a mask</w:t>
            </w:r>
          </w:p>
        </w:tc>
        <w:tc>
          <w:tcPr>
            <w:tcW w:w="134" w:type="dxa"/>
            <w:tcBorders>
              <w:right w:val="single" w:sz="4" w:space="0" w:color="auto"/>
            </w:tcBorders>
            <w:vAlign w:val="center"/>
          </w:tcPr>
          <w:p w14:paraId="7F0E1C1D"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B597CB8"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312862C"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48B20BF8" w14:textId="77777777" w:rsidR="00CD4E5F" w:rsidRDefault="00CD4E5F" w:rsidP="0014650F">
            <w:pPr>
              <w:pStyle w:val="Tabletext"/>
            </w:pPr>
          </w:p>
        </w:tc>
      </w:tr>
      <w:tr w:rsidR="00CD4E5F" w14:paraId="44625997" w14:textId="77777777" w:rsidTr="00CD4E5F">
        <w:trPr>
          <w:cantSplit/>
          <w:trHeight w:val="20"/>
        </w:trPr>
        <w:tc>
          <w:tcPr>
            <w:tcW w:w="624" w:type="dxa"/>
            <w:tcMar>
              <w:left w:w="113" w:type="dxa"/>
            </w:tcMar>
            <w:vAlign w:val="center"/>
          </w:tcPr>
          <w:p w14:paraId="21B7B385" w14:textId="77777777" w:rsidR="00CD4E5F" w:rsidRPr="001E7213" w:rsidRDefault="00CD4E5F" w:rsidP="00CD4E5F">
            <w:pPr>
              <w:pStyle w:val="Divider"/>
            </w:pPr>
          </w:p>
        </w:tc>
        <w:tc>
          <w:tcPr>
            <w:tcW w:w="4649" w:type="dxa"/>
            <w:vAlign w:val="center"/>
          </w:tcPr>
          <w:p w14:paraId="1F6EACFE" w14:textId="77777777" w:rsidR="00CD4E5F" w:rsidRPr="001E7213" w:rsidRDefault="00CD4E5F" w:rsidP="00CD4E5F">
            <w:pPr>
              <w:pStyle w:val="Divider"/>
            </w:pPr>
          </w:p>
        </w:tc>
        <w:tc>
          <w:tcPr>
            <w:tcW w:w="134" w:type="dxa"/>
            <w:vAlign w:val="center"/>
          </w:tcPr>
          <w:p w14:paraId="73EF3E2C"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C311D23" w14:textId="77777777" w:rsidR="00CD4E5F" w:rsidRPr="001E7213" w:rsidRDefault="00CD4E5F" w:rsidP="0014650F">
            <w:pPr>
              <w:pStyle w:val="Divider"/>
              <w:jc w:val="center"/>
            </w:pPr>
          </w:p>
        </w:tc>
        <w:tc>
          <w:tcPr>
            <w:tcW w:w="134" w:type="dxa"/>
            <w:vAlign w:val="center"/>
          </w:tcPr>
          <w:p w14:paraId="4337AAFF"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49A7C5F6" w14:textId="77777777" w:rsidR="00CD4E5F" w:rsidRPr="001E7213" w:rsidRDefault="00CD4E5F" w:rsidP="00CD4E5F">
            <w:pPr>
              <w:pStyle w:val="Divider"/>
            </w:pPr>
          </w:p>
        </w:tc>
      </w:tr>
      <w:tr w:rsidR="00CD4E5F" w14:paraId="564394F4" w14:textId="77777777" w:rsidTr="00CD4E5F">
        <w:trPr>
          <w:cantSplit/>
          <w:trHeight w:val="397"/>
        </w:trPr>
        <w:tc>
          <w:tcPr>
            <w:tcW w:w="624" w:type="dxa"/>
            <w:tcMar>
              <w:left w:w="113" w:type="dxa"/>
            </w:tcMar>
            <w:vAlign w:val="center"/>
          </w:tcPr>
          <w:p w14:paraId="0C13CCED" w14:textId="77777777" w:rsidR="00CD4E5F" w:rsidRDefault="00CD4E5F" w:rsidP="0014650F">
            <w:pPr>
              <w:pStyle w:val="Tabletext"/>
            </w:pPr>
            <w:r>
              <w:t>16.</w:t>
            </w:r>
          </w:p>
        </w:tc>
        <w:tc>
          <w:tcPr>
            <w:tcW w:w="4649" w:type="dxa"/>
            <w:vAlign w:val="center"/>
          </w:tcPr>
          <w:p w14:paraId="6EA9561E" w14:textId="17F5C631" w:rsidR="00CD4E5F" w:rsidRDefault="00D04BEE" w:rsidP="00F56ABD">
            <w:pPr>
              <w:pStyle w:val="Tabletext"/>
            </w:pPr>
            <w:r>
              <w:t>Play pooh sticks</w:t>
            </w:r>
          </w:p>
        </w:tc>
        <w:tc>
          <w:tcPr>
            <w:tcW w:w="134" w:type="dxa"/>
            <w:tcBorders>
              <w:right w:val="single" w:sz="4" w:space="0" w:color="auto"/>
            </w:tcBorders>
            <w:vAlign w:val="center"/>
          </w:tcPr>
          <w:p w14:paraId="7159BBAD"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A81C294"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F125C70"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7E71291F" w14:textId="77777777" w:rsidR="00CD4E5F" w:rsidRDefault="00CD4E5F" w:rsidP="0014650F">
            <w:pPr>
              <w:pStyle w:val="Tabletext"/>
            </w:pPr>
          </w:p>
        </w:tc>
      </w:tr>
      <w:tr w:rsidR="00CD4E5F" w14:paraId="249E424C" w14:textId="77777777" w:rsidTr="00457649">
        <w:trPr>
          <w:cantSplit/>
          <w:trHeight w:val="20"/>
        </w:trPr>
        <w:tc>
          <w:tcPr>
            <w:tcW w:w="624" w:type="dxa"/>
            <w:tcMar>
              <w:left w:w="113" w:type="dxa"/>
            </w:tcMar>
            <w:vAlign w:val="center"/>
          </w:tcPr>
          <w:p w14:paraId="79B636DE" w14:textId="77777777" w:rsidR="00CD4E5F" w:rsidRPr="001E7213" w:rsidRDefault="00CD4E5F" w:rsidP="00CD4E5F">
            <w:pPr>
              <w:pStyle w:val="Divider"/>
            </w:pPr>
          </w:p>
        </w:tc>
        <w:tc>
          <w:tcPr>
            <w:tcW w:w="4649" w:type="dxa"/>
            <w:vAlign w:val="center"/>
          </w:tcPr>
          <w:p w14:paraId="5E63E7DF" w14:textId="77777777" w:rsidR="00CD4E5F" w:rsidRPr="001E7213" w:rsidRDefault="00CD4E5F" w:rsidP="00CD4E5F">
            <w:pPr>
              <w:pStyle w:val="Divider"/>
            </w:pPr>
          </w:p>
        </w:tc>
        <w:tc>
          <w:tcPr>
            <w:tcW w:w="134" w:type="dxa"/>
            <w:vAlign w:val="center"/>
          </w:tcPr>
          <w:p w14:paraId="39C32E5A"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0FD61275" w14:textId="77777777" w:rsidR="00CD4E5F" w:rsidRPr="001E7213" w:rsidRDefault="00CD4E5F" w:rsidP="0014650F">
            <w:pPr>
              <w:pStyle w:val="Divider"/>
              <w:jc w:val="center"/>
            </w:pPr>
          </w:p>
        </w:tc>
        <w:tc>
          <w:tcPr>
            <w:tcW w:w="134" w:type="dxa"/>
            <w:vAlign w:val="center"/>
          </w:tcPr>
          <w:p w14:paraId="228ECB3A"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5B1736CD" w14:textId="77777777" w:rsidR="00CD4E5F" w:rsidRPr="001E7213" w:rsidRDefault="00CD4E5F" w:rsidP="00CD4E5F">
            <w:pPr>
              <w:pStyle w:val="Divider"/>
            </w:pPr>
          </w:p>
        </w:tc>
      </w:tr>
      <w:tr w:rsidR="00CD4E5F" w14:paraId="0284F198" w14:textId="77777777" w:rsidTr="00457649">
        <w:trPr>
          <w:cantSplit/>
          <w:trHeight w:val="397"/>
        </w:trPr>
        <w:tc>
          <w:tcPr>
            <w:tcW w:w="624" w:type="dxa"/>
            <w:shd w:val="clear" w:color="auto" w:fill="E7DEEC"/>
            <w:tcMar>
              <w:left w:w="113" w:type="dxa"/>
            </w:tcMar>
            <w:vAlign w:val="center"/>
          </w:tcPr>
          <w:p w14:paraId="66621FB2" w14:textId="77777777" w:rsidR="00CD4E5F" w:rsidRDefault="00CD4E5F" w:rsidP="0014650F">
            <w:pPr>
              <w:pStyle w:val="Tabletext"/>
            </w:pPr>
            <w:r>
              <w:t>17.</w:t>
            </w:r>
          </w:p>
        </w:tc>
        <w:tc>
          <w:tcPr>
            <w:tcW w:w="4649" w:type="dxa"/>
            <w:shd w:val="clear" w:color="auto" w:fill="E7DEEC"/>
            <w:vAlign w:val="center"/>
          </w:tcPr>
          <w:p w14:paraId="5D66D172" w14:textId="4AC10DBB" w:rsidR="00CD4E5F" w:rsidRDefault="00D04BEE" w:rsidP="0014650F">
            <w:pPr>
              <w:pStyle w:val="Tabletext"/>
            </w:pPr>
            <w:r>
              <w:t>Climb up a huge hill</w:t>
            </w:r>
          </w:p>
        </w:tc>
        <w:tc>
          <w:tcPr>
            <w:tcW w:w="134" w:type="dxa"/>
            <w:tcBorders>
              <w:right w:val="single" w:sz="4" w:space="0" w:color="auto"/>
            </w:tcBorders>
            <w:vAlign w:val="center"/>
          </w:tcPr>
          <w:p w14:paraId="4C7DDDD3"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3B3D893"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7588289C"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038AE522" w14:textId="77777777" w:rsidR="00CD4E5F" w:rsidRDefault="00CD4E5F" w:rsidP="0014650F">
            <w:pPr>
              <w:pStyle w:val="Tabletext"/>
            </w:pPr>
          </w:p>
        </w:tc>
      </w:tr>
      <w:tr w:rsidR="00CD4E5F" w14:paraId="6E914A9C" w14:textId="77777777" w:rsidTr="00CD4E5F">
        <w:trPr>
          <w:cantSplit/>
          <w:trHeight w:val="20"/>
        </w:trPr>
        <w:tc>
          <w:tcPr>
            <w:tcW w:w="624" w:type="dxa"/>
            <w:tcMar>
              <w:left w:w="113" w:type="dxa"/>
            </w:tcMar>
            <w:vAlign w:val="center"/>
          </w:tcPr>
          <w:p w14:paraId="4134F616" w14:textId="77777777" w:rsidR="00CD4E5F" w:rsidRPr="001E7213" w:rsidRDefault="00CD4E5F" w:rsidP="00CD4E5F">
            <w:pPr>
              <w:pStyle w:val="Divider"/>
            </w:pPr>
          </w:p>
        </w:tc>
        <w:tc>
          <w:tcPr>
            <w:tcW w:w="4649" w:type="dxa"/>
            <w:vAlign w:val="center"/>
          </w:tcPr>
          <w:p w14:paraId="27D187BB" w14:textId="77777777" w:rsidR="00CD4E5F" w:rsidRPr="001E7213" w:rsidRDefault="00CD4E5F" w:rsidP="00CD4E5F">
            <w:pPr>
              <w:pStyle w:val="Divider"/>
            </w:pPr>
          </w:p>
        </w:tc>
        <w:tc>
          <w:tcPr>
            <w:tcW w:w="134" w:type="dxa"/>
            <w:vAlign w:val="center"/>
          </w:tcPr>
          <w:p w14:paraId="2C50E45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6544AB9" w14:textId="77777777" w:rsidR="00CD4E5F" w:rsidRPr="001E7213" w:rsidRDefault="00CD4E5F" w:rsidP="0014650F">
            <w:pPr>
              <w:pStyle w:val="Divider"/>
              <w:jc w:val="center"/>
            </w:pPr>
          </w:p>
        </w:tc>
        <w:tc>
          <w:tcPr>
            <w:tcW w:w="134" w:type="dxa"/>
            <w:vAlign w:val="center"/>
          </w:tcPr>
          <w:p w14:paraId="5AC37DBD"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8BB9008" w14:textId="77777777" w:rsidR="00CD4E5F" w:rsidRPr="001E7213" w:rsidRDefault="00CD4E5F" w:rsidP="00CD4E5F">
            <w:pPr>
              <w:pStyle w:val="Divider"/>
            </w:pPr>
          </w:p>
        </w:tc>
      </w:tr>
      <w:tr w:rsidR="00CD4E5F" w14:paraId="492A42AF" w14:textId="77777777" w:rsidTr="00CD4E5F">
        <w:trPr>
          <w:cantSplit/>
          <w:trHeight w:val="397"/>
        </w:trPr>
        <w:tc>
          <w:tcPr>
            <w:tcW w:w="624" w:type="dxa"/>
            <w:tcMar>
              <w:left w:w="113" w:type="dxa"/>
            </w:tcMar>
            <w:vAlign w:val="center"/>
          </w:tcPr>
          <w:p w14:paraId="56E83C5B" w14:textId="77777777" w:rsidR="00CD4E5F" w:rsidRDefault="00CD4E5F" w:rsidP="0014650F">
            <w:pPr>
              <w:pStyle w:val="Tabletext"/>
            </w:pPr>
            <w:r>
              <w:t>18.</w:t>
            </w:r>
          </w:p>
        </w:tc>
        <w:tc>
          <w:tcPr>
            <w:tcW w:w="4649" w:type="dxa"/>
            <w:vAlign w:val="center"/>
          </w:tcPr>
          <w:p w14:paraId="2660484D" w14:textId="6B38A728" w:rsidR="00CD4E5F" w:rsidRDefault="00D04BEE" w:rsidP="00F56ABD">
            <w:pPr>
              <w:pStyle w:val="Tabletext"/>
            </w:pPr>
            <w:r>
              <w:t>Catch a falling leaf</w:t>
            </w:r>
          </w:p>
        </w:tc>
        <w:tc>
          <w:tcPr>
            <w:tcW w:w="134" w:type="dxa"/>
            <w:tcBorders>
              <w:right w:val="single" w:sz="4" w:space="0" w:color="auto"/>
            </w:tcBorders>
            <w:vAlign w:val="center"/>
          </w:tcPr>
          <w:p w14:paraId="56C27243"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7CA64855"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231D679"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CFDA186" w14:textId="77777777" w:rsidR="00CD4E5F" w:rsidRDefault="00CD4E5F" w:rsidP="0014650F">
            <w:pPr>
              <w:pStyle w:val="Tabletext"/>
            </w:pPr>
          </w:p>
        </w:tc>
      </w:tr>
      <w:tr w:rsidR="00CD4E5F" w14:paraId="34BCC72C" w14:textId="77777777" w:rsidTr="00457649">
        <w:trPr>
          <w:cantSplit/>
          <w:trHeight w:val="20"/>
        </w:trPr>
        <w:tc>
          <w:tcPr>
            <w:tcW w:w="624" w:type="dxa"/>
            <w:tcMar>
              <w:left w:w="113" w:type="dxa"/>
            </w:tcMar>
            <w:vAlign w:val="center"/>
          </w:tcPr>
          <w:p w14:paraId="754D0578" w14:textId="77777777" w:rsidR="00CD4E5F" w:rsidRPr="001E7213" w:rsidRDefault="00CD4E5F" w:rsidP="00CD4E5F">
            <w:pPr>
              <w:pStyle w:val="Divider"/>
            </w:pPr>
          </w:p>
        </w:tc>
        <w:tc>
          <w:tcPr>
            <w:tcW w:w="4649" w:type="dxa"/>
            <w:vAlign w:val="center"/>
          </w:tcPr>
          <w:p w14:paraId="26D7BAE4" w14:textId="77777777" w:rsidR="00CD4E5F" w:rsidRPr="001E7213" w:rsidRDefault="00CD4E5F" w:rsidP="00CD4E5F">
            <w:pPr>
              <w:pStyle w:val="Divider"/>
            </w:pPr>
          </w:p>
        </w:tc>
        <w:tc>
          <w:tcPr>
            <w:tcW w:w="134" w:type="dxa"/>
            <w:vAlign w:val="center"/>
          </w:tcPr>
          <w:p w14:paraId="3D297EB1"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7BEE192D" w14:textId="77777777" w:rsidR="00CD4E5F" w:rsidRPr="001E7213" w:rsidRDefault="00CD4E5F" w:rsidP="0014650F">
            <w:pPr>
              <w:pStyle w:val="Divider"/>
              <w:jc w:val="center"/>
            </w:pPr>
          </w:p>
        </w:tc>
        <w:tc>
          <w:tcPr>
            <w:tcW w:w="134" w:type="dxa"/>
            <w:vAlign w:val="center"/>
          </w:tcPr>
          <w:p w14:paraId="7848BB1F"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193F8422" w14:textId="77777777" w:rsidR="00CD4E5F" w:rsidRPr="001E7213" w:rsidRDefault="00CD4E5F" w:rsidP="00CD4E5F">
            <w:pPr>
              <w:pStyle w:val="Divider"/>
            </w:pPr>
          </w:p>
        </w:tc>
      </w:tr>
      <w:tr w:rsidR="00CD4E5F" w14:paraId="069E8844" w14:textId="77777777" w:rsidTr="00457649">
        <w:trPr>
          <w:cantSplit/>
          <w:trHeight w:val="397"/>
        </w:trPr>
        <w:tc>
          <w:tcPr>
            <w:tcW w:w="624" w:type="dxa"/>
            <w:shd w:val="clear" w:color="auto" w:fill="E7DEEC"/>
            <w:tcMar>
              <w:left w:w="113" w:type="dxa"/>
            </w:tcMar>
            <w:vAlign w:val="center"/>
          </w:tcPr>
          <w:p w14:paraId="4931AD03" w14:textId="77777777" w:rsidR="00CD4E5F" w:rsidRDefault="00CD4E5F" w:rsidP="0014650F">
            <w:pPr>
              <w:pStyle w:val="Tabletext"/>
            </w:pPr>
            <w:r>
              <w:t>19.</w:t>
            </w:r>
          </w:p>
        </w:tc>
        <w:tc>
          <w:tcPr>
            <w:tcW w:w="4649" w:type="dxa"/>
            <w:shd w:val="clear" w:color="auto" w:fill="E7DEEC"/>
            <w:vAlign w:val="center"/>
          </w:tcPr>
          <w:p w14:paraId="11C7379D" w14:textId="5C98197E" w:rsidR="00CD4E5F" w:rsidRDefault="00D04BEE" w:rsidP="0014650F">
            <w:pPr>
              <w:pStyle w:val="Tabletext"/>
            </w:pPr>
            <w:r>
              <w:t>Go on a hunt for some insects or small creatures</w:t>
            </w:r>
          </w:p>
        </w:tc>
        <w:tc>
          <w:tcPr>
            <w:tcW w:w="134" w:type="dxa"/>
            <w:tcBorders>
              <w:right w:val="single" w:sz="4" w:space="0" w:color="auto"/>
            </w:tcBorders>
            <w:vAlign w:val="center"/>
          </w:tcPr>
          <w:p w14:paraId="22AD4E9D"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DADA8EF"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3A36D91A"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65339315" w14:textId="77777777" w:rsidR="00CD4E5F" w:rsidRDefault="00CD4E5F" w:rsidP="0014650F">
            <w:pPr>
              <w:pStyle w:val="Tabletext"/>
            </w:pPr>
          </w:p>
        </w:tc>
      </w:tr>
      <w:tr w:rsidR="00CD4E5F" w14:paraId="772B4191" w14:textId="77777777" w:rsidTr="00CD4E5F">
        <w:trPr>
          <w:cantSplit/>
          <w:trHeight w:val="20"/>
        </w:trPr>
        <w:tc>
          <w:tcPr>
            <w:tcW w:w="624" w:type="dxa"/>
            <w:tcMar>
              <w:left w:w="113" w:type="dxa"/>
            </w:tcMar>
            <w:vAlign w:val="center"/>
          </w:tcPr>
          <w:p w14:paraId="0ADE40F1" w14:textId="77777777" w:rsidR="00CD4E5F" w:rsidRPr="001E7213" w:rsidRDefault="00CD4E5F" w:rsidP="00CD4E5F">
            <w:pPr>
              <w:pStyle w:val="Divider"/>
            </w:pPr>
          </w:p>
        </w:tc>
        <w:tc>
          <w:tcPr>
            <w:tcW w:w="4649" w:type="dxa"/>
            <w:vAlign w:val="center"/>
          </w:tcPr>
          <w:p w14:paraId="0B6E25C9" w14:textId="77777777" w:rsidR="00CD4E5F" w:rsidRPr="001E7213" w:rsidRDefault="00CD4E5F" w:rsidP="00CD4E5F">
            <w:pPr>
              <w:pStyle w:val="Divider"/>
            </w:pPr>
          </w:p>
        </w:tc>
        <w:tc>
          <w:tcPr>
            <w:tcW w:w="134" w:type="dxa"/>
            <w:vAlign w:val="center"/>
          </w:tcPr>
          <w:p w14:paraId="1BAC4765"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B3BAA16" w14:textId="77777777" w:rsidR="00CD4E5F" w:rsidRPr="001E7213" w:rsidRDefault="00CD4E5F" w:rsidP="0014650F">
            <w:pPr>
              <w:pStyle w:val="Divider"/>
              <w:jc w:val="center"/>
            </w:pPr>
          </w:p>
        </w:tc>
        <w:tc>
          <w:tcPr>
            <w:tcW w:w="134" w:type="dxa"/>
            <w:vAlign w:val="center"/>
          </w:tcPr>
          <w:p w14:paraId="7AF8D0E6" w14:textId="77777777" w:rsidR="00CD4E5F" w:rsidRPr="001E7213" w:rsidRDefault="00CD4E5F" w:rsidP="00CD4E5F">
            <w:pPr>
              <w:pStyle w:val="Divider"/>
            </w:pPr>
          </w:p>
        </w:tc>
        <w:tc>
          <w:tcPr>
            <w:tcW w:w="1021" w:type="dxa"/>
            <w:tcBorders>
              <w:top w:val="single" w:sz="4" w:space="0" w:color="auto"/>
              <w:bottom w:val="single" w:sz="4" w:space="0" w:color="auto"/>
            </w:tcBorders>
            <w:vAlign w:val="center"/>
          </w:tcPr>
          <w:p w14:paraId="36730FA0" w14:textId="77777777" w:rsidR="00CD4E5F" w:rsidRPr="001E7213" w:rsidRDefault="00CD4E5F" w:rsidP="00CD4E5F">
            <w:pPr>
              <w:pStyle w:val="Divider"/>
            </w:pPr>
          </w:p>
        </w:tc>
      </w:tr>
      <w:tr w:rsidR="00CD4E5F" w14:paraId="7A471C04" w14:textId="77777777" w:rsidTr="00CD4E5F">
        <w:trPr>
          <w:cantSplit/>
          <w:trHeight w:val="397"/>
        </w:trPr>
        <w:tc>
          <w:tcPr>
            <w:tcW w:w="624" w:type="dxa"/>
            <w:tcMar>
              <w:left w:w="113" w:type="dxa"/>
            </w:tcMar>
            <w:vAlign w:val="center"/>
          </w:tcPr>
          <w:p w14:paraId="517F4CB7" w14:textId="77777777" w:rsidR="00CD4E5F" w:rsidRDefault="00CD4E5F" w:rsidP="0014650F">
            <w:pPr>
              <w:pStyle w:val="Tabletext"/>
            </w:pPr>
            <w:r>
              <w:t>20.</w:t>
            </w:r>
          </w:p>
        </w:tc>
        <w:tc>
          <w:tcPr>
            <w:tcW w:w="4649" w:type="dxa"/>
            <w:vAlign w:val="center"/>
          </w:tcPr>
          <w:p w14:paraId="1BAED7D5" w14:textId="5216CE37" w:rsidR="00CD4E5F" w:rsidRDefault="00D04BEE" w:rsidP="0014650F">
            <w:pPr>
              <w:pStyle w:val="Tabletext"/>
            </w:pPr>
            <w:r>
              <w:t>Make a home for an insect or small creature</w:t>
            </w:r>
          </w:p>
        </w:tc>
        <w:tc>
          <w:tcPr>
            <w:tcW w:w="134" w:type="dxa"/>
            <w:tcBorders>
              <w:right w:val="single" w:sz="4" w:space="0" w:color="auto"/>
            </w:tcBorders>
            <w:vAlign w:val="center"/>
          </w:tcPr>
          <w:p w14:paraId="1D9AC792"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5E6E090" w14:textId="77777777" w:rsidR="00CD4E5F" w:rsidRDefault="00CD4E5F" w:rsidP="0014650F">
            <w:pPr>
              <w:pStyle w:val="Tabletext"/>
              <w:jc w:val="center"/>
            </w:pPr>
          </w:p>
        </w:tc>
        <w:tc>
          <w:tcPr>
            <w:tcW w:w="134" w:type="dxa"/>
            <w:tcBorders>
              <w:left w:val="single" w:sz="4" w:space="0" w:color="auto"/>
              <w:right w:val="single" w:sz="4" w:space="0" w:color="auto"/>
            </w:tcBorders>
            <w:vAlign w:val="center"/>
          </w:tcPr>
          <w:p w14:paraId="1541DAD1" w14:textId="77777777" w:rsidR="00CD4E5F" w:rsidRDefault="00CD4E5F" w:rsidP="0014650F">
            <w:pPr>
              <w:pStyle w:val="Tabletext"/>
            </w:pPr>
          </w:p>
        </w:tc>
        <w:tc>
          <w:tcPr>
            <w:tcW w:w="1021" w:type="dxa"/>
            <w:tcBorders>
              <w:top w:val="single" w:sz="4" w:space="0" w:color="auto"/>
              <w:left w:val="single" w:sz="4" w:space="0" w:color="auto"/>
              <w:bottom w:val="single" w:sz="4" w:space="0" w:color="auto"/>
              <w:right w:val="single" w:sz="4" w:space="0" w:color="auto"/>
            </w:tcBorders>
            <w:vAlign w:val="center"/>
          </w:tcPr>
          <w:p w14:paraId="1A7449FD" w14:textId="77777777" w:rsidR="00CD4E5F" w:rsidRDefault="00CD4E5F" w:rsidP="0014650F">
            <w:pPr>
              <w:pStyle w:val="Tabletext"/>
            </w:pPr>
          </w:p>
        </w:tc>
      </w:tr>
    </w:tbl>
    <w:p w14:paraId="150AACA2" w14:textId="77777777" w:rsidR="00CD4E5F" w:rsidRDefault="00CD4E5F" w:rsidP="00CD4E5F">
      <w:pPr>
        <w:pStyle w:val="Divider"/>
      </w:pPr>
      <w:r>
        <w:br w:type="column"/>
      </w:r>
    </w:p>
    <w:p w14:paraId="558D7AF9" w14:textId="77777777" w:rsidR="00CD4E5F" w:rsidRDefault="00CD4E5F" w:rsidP="00CD4E5F">
      <w:pPr>
        <w:pStyle w:val="Heading1"/>
        <w:spacing w:before="180"/>
      </w:pPr>
      <w:r>
        <w:t xml:space="preserve">Year </w:t>
      </w:r>
      <w:r w:rsidR="008B270A">
        <w:t>3</w:t>
      </w:r>
    </w:p>
    <w:p w14:paraId="2FB37E2C" w14:textId="77777777" w:rsidR="00CD4E5F" w:rsidRPr="00457649" w:rsidRDefault="00CD4E5F" w:rsidP="00CD4E5F">
      <w:pPr>
        <w:pStyle w:val="Heading2"/>
        <w:rPr>
          <w:color w:val="FAB900"/>
        </w:rPr>
      </w:pPr>
      <w:r w:rsidRPr="00457649">
        <w:rPr>
          <w:color w:val="FAB900"/>
        </w:rPr>
        <w:t>Activity</w:t>
      </w:r>
    </w:p>
    <w:tbl>
      <w:tblPr>
        <w:tblStyle w:val="TableGrid"/>
        <w:tblW w:w="6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624"/>
        <w:gridCol w:w="4649"/>
        <w:gridCol w:w="134"/>
        <w:gridCol w:w="397"/>
        <w:gridCol w:w="138"/>
        <w:gridCol w:w="1017"/>
      </w:tblGrid>
      <w:tr w:rsidR="00CD4E5F" w14:paraId="4D8CB6B8" w14:textId="77777777" w:rsidTr="00586304">
        <w:trPr>
          <w:cantSplit/>
          <w:trHeight w:val="170"/>
        </w:trPr>
        <w:tc>
          <w:tcPr>
            <w:tcW w:w="624" w:type="dxa"/>
            <w:tcMar>
              <w:left w:w="113" w:type="dxa"/>
            </w:tcMar>
            <w:vAlign w:val="bottom"/>
          </w:tcPr>
          <w:p w14:paraId="13FC1E0D" w14:textId="77777777" w:rsidR="00CD4E5F" w:rsidRPr="000D4455" w:rsidRDefault="00CD4E5F" w:rsidP="00CD4E5F">
            <w:pPr>
              <w:pStyle w:val="BodyText"/>
              <w:spacing w:after="0"/>
              <w:rPr>
                <w:sz w:val="18"/>
                <w:szCs w:val="18"/>
              </w:rPr>
            </w:pPr>
          </w:p>
        </w:tc>
        <w:tc>
          <w:tcPr>
            <w:tcW w:w="4649" w:type="dxa"/>
            <w:vAlign w:val="bottom"/>
          </w:tcPr>
          <w:p w14:paraId="4A1997D0" w14:textId="77777777" w:rsidR="00CD4E5F" w:rsidRPr="000D4455" w:rsidRDefault="00CD4E5F" w:rsidP="00CD4E5F">
            <w:pPr>
              <w:pStyle w:val="BodyText"/>
              <w:spacing w:after="0"/>
              <w:rPr>
                <w:sz w:val="18"/>
                <w:szCs w:val="18"/>
              </w:rPr>
            </w:pPr>
          </w:p>
        </w:tc>
        <w:tc>
          <w:tcPr>
            <w:tcW w:w="134" w:type="dxa"/>
            <w:vAlign w:val="bottom"/>
          </w:tcPr>
          <w:p w14:paraId="52E1DE27" w14:textId="77777777" w:rsidR="00CD4E5F" w:rsidRPr="000D4455" w:rsidRDefault="00CD4E5F" w:rsidP="00CD4E5F">
            <w:pPr>
              <w:pStyle w:val="BodyText"/>
              <w:spacing w:after="0"/>
              <w:rPr>
                <w:sz w:val="18"/>
                <w:szCs w:val="18"/>
              </w:rPr>
            </w:pPr>
          </w:p>
        </w:tc>
        <w:tc>
          <w:tcPr>
            <w:tcW w:w="397" w:type="dxa"/>
            <w:tcBorders>
              <w:bottom w:val="single" w:sz="4" w:space="0" w:color="auto"/>
            </w:tcBorders>
            <w:vAlign w:val="bottom"/>
          </w:tcPr>
          <w:p w14:paraId="3E1464F8" w14:textId="77777777" w:rsidR="00CD4E5F" w:rsidRPr="000D4455" w:rsidRDefault="006C59F4" w:rsidP="00CD4E5F">
            <w:pPr>
              <w:pStyle w:val="BodyText"/>
              <w:spacing w:after="0"/>
              <w:jc w:val="center"/>
              <w:rPr>
                <w:sz w:val="18"/>
                <w:szCs w:val="18"/>
              </w:rPr>
            </w:pPr>
            <w:r>
              <w:rPr>
                <w:noProof/>
                <w:lang w:eastAsia="en-GB"/>
              </w:rPr>
              <w:drawing>
                <wp:inline distT="0" distB="0" distL="0" distR="0" wp14:anchorId="4941A05D" wp14:editId="75B1F9A8">
                  <wp:extent cx="114696" cy="108000"/>
                  <wp:effectExtent l="0" t="0" r="0" b="6350"/>
                  <wp:docPr id="16" name="Picture 16" descr="C:\Users\nhogben\AppData\Local\Microsoft\Windows\INetCache\Content.Word\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Tic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696" cy="108000"/>
                          </a:xfrm>
                          <a:prstGeom prst="rect">
                            <a:avLst/>
                          </a:prstGeom>
                          <a:noFill/>
                          <a:ln>
                            <a:noFill/>
                          </a:ln>
                        </pic:spPr>
                      </pic:pic>
                    </a:graphicData>
                  </a:graphic>
                </wp:inline>
              </w:drawing>
            </w:r>
          </w:p>
        </w:tc>
        <w:tc>
          <w:tcPr>
            <w:tcW w:w="138" w:type="dxa"/>
            <w:vAlign w:val="bottom"/>
          </w:tcPr>
          <w:p w14:paraId="2F726007" w14:textId="77777777" w:rsidR="00CD4E5F" w:rsidRPr="000D4455" w:rsidRDefault="00CD4E5F" w:rsidP="00CD4E5F">
            <w:pPr>
              <w:pStyle w:val="BodyText"/>
              <w:spacing w:after="0"/>
              <w:rPr>
                <w:sz w:val="18"/>
                <w:szCs w:val="18"/>
              </w:rPr>
            </w:pPr>
          </w:p>
        </w:tc>
        <w:tc>
          <w:tcPr>
            <w:tcW w:w="1017" w:type="dxa"/>
            <w:tcBorders>
              <w:bottom w:val="single" w:sz="4" w:space="0" w:color="auto"/>
            </w:tcBorders>
            <w:vAlign w:val="bottom"/>
          </w:tcPr>
          <w:p w14:paraId="51DAAF87" w14:textId="77777777" w:rsidR="00CD4E5F" w:rsidRPr="000D4455" w:rsidRDefault="00CD4E5F" w:rsidP="00CD4E5F">
            <w:pPr>
              <w:pStyle w:val="BodyText"/>
              <w:spacing w:after="0"/>
              <w:rPr>
                <w:sz w:val="18"/>
                <w:szCs w:val="18"/>
              </w:rPr>
            </w:pPr>
            <w:r w:rsidRPr="000D4455">
              <w:rPr>
                <w:sz w:val="18"/>
                <w:szCs w:val="18"/>
              </w:rPr>
              <w:t>Date:</w:t>
            </w:r>
          </w:p>
        </w:tc>
      </w:tr>
      <w:tr w:rsidR="00CD4E5F" w14:paraId="4F686FCB" w14:textId="77777777" w:rsidTr="00586304">
        <w:trPr>
          <w:cantSplit/>
          <w:trHeight w:val="397"/>
        </w:trPr>
        <w:tc>
          <w:tcPr>
            <w:tcW w:w="624" w:type="dxa"/>
            <w:shd w:val="clear" w:color="auto" w:fill="FEF5D9"/>
            <w:tcMar>
              <w:left w:w="113" w:type="dxa"/>
            </w:tcMar>
            <w:vAlign w:val="center"/>
          </w:tcPr>
          <w:p w14:paraId="2A4A812B" w14:textId="77777777" w:rsidR="00CD4E5F" w:rsidRDefault="00CD4E5F" w:rsidP="0014650F">
            <w:pPr>
              <w:pStyle w:val="Tabletext"/>
            </w:pPr>
            <w:r>
              <w:t>1.</w:t>
            </w:r>
          </w:p>
        </w:tc>
        <w:tc>
          <w:tcPr>
            <w:tcW w:w="4649" w:type="dxa"/>
            <w:shd w:val="clear" w:color="auto" w:fill="FEF5D9"/>
            <w:vAlign w:val="center"/>
          </w:tcPr>
          <w:p w14:paraId="074A1DAD" w14:textId="28EE1584" w:rsidR="00CD4E5F" w:rsidRDefault="00331191" w:rsidP="0014650F">
            <w:pPr>
              <w:pStyle w:val="Tabletext"/>
            </w:pPr>
            <w:r>
              <w:t>Compose a piece of music</w:t>
            </w:r>
          </w:p>
        </w:tc>
        <w:tc>
          <w:tcPr>
            <w:tcW w:w="134" w:type="dxa"/>
            <w:tcBorders>
              <w:right w:val="single" w:sz="4" w:space="0" w:color="auto"/>
            </w:tcBorders>
            <w:shd w:val="clear" w:color="auto" w:fill="auto"/>
            <w:vAlign w:val="center"/>
          </w:tcPr>
          <w:p w14:paraId="41611B2A"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55BDF44" w14:textId="77777777" w:rsidR="00CD4E5F" w:rsidRDefault="00CD4E5F" w:rsidP="0014650F">
            <w:pPr>
              <w:pStyle w:val="Tabletext"/>
            </w:pPr>
          </w:p>
        </w:tc>
        <w:tc>
          <w:tcPr>
            <w:tcW w:w="138" w:type="dxa"/>
            <w:tcBorders>
              <w:left w:val="single" w:sz="4" w:space="0" w:color="auto"/>
              <w:right w:val="single" w:sz="4" w:space="0" w:color="auto"/>
            </w:tcBorders>
            <w:vAlign w:val="center"/>
          </w:tcPr>
          <w:p w14:paraId="709118B4" w14:textId="77777777" w:rsidR="00CD4E5F" w:rsidRDefault="00CD4E5F" w:rsidP="0014650F">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096DABE7" w14:textId="77777777" w:rsidR="00CD4E5F" w:rsidRDefault="00CD4E5F" w:rsidP="0014650F">
            <w:pPr>
              <w:pStyle w:val="Tabletext"/>
            </w:pPr>
          </w:p>
        </w:tc>
      </w:tr>
      <w:tr w:rsidR="00CD4E5F" w14:paraId="25D6E08C" w14:textId="77777777" w:rsidTr="00586304">
        <w:trPr>
          <w:cantSplit/>
          <w:trHeight w:val="20"/>
        </w:trPr>
        <w:tc>
          <w:tcPr>
            <w:tcW w:w="624" w:type="dxa"/>
            <w:tcMar>
              <w:left w:w="113" w:type="dxa"/>
            </w:tcMar>
            <w:vAlign w:val="center"/>
          </w:tcPr>
          <w:p w14:paraId="7495A565" w14:textId="77777777" w:rsidR="00CD4E5F" w:rsidRPr="00B219C0" w:rsidRDefault="00CD4E5F" w:rsidP="00CD4E5F">
            <w:pPr>
              <w:pStyle w:val="Divider"/>
            </w:pPr>
          </w:p>
        </w:tc>
        <w:tc>
          <w:tcPr>
            <w:tcW w:w="4649" w:type="dxa"/>
            <w:vAlign w:val="center"/>
          </w:tcPr>
          <w:p w14:paraId="2BF70E0D" w14:textId="77777777" w:rsidR="00CD4E5F" w:rsidRPr="00B219C0" w:rsidRDefault="00CD4E5F" w:rsidP="00CD4E5F">
            <w:pPr>
              <w:pStyle w:val="Divider"/>
            </w:pPr>
          </w:p>
        </w:tc>
        <w:tc>
          <w:tcPr>
            <w:tcW w:w="134" w:type="dxa"/>
            <w:vAlign w:val="center"/>
          </w:tcPr>
          <w:p w14:paraId="3FE2D407" w14:textId="77777777" w:rsidR="00CD4E5F" w:rsidRPr="00B219C0" w:rsidRDefault="00CD4E5F" w:rsidP="00CD4E5F">
            <w:pPr>
              <w:pStyle w:val="Divider"/>
            </w:pPr>
          </w:p>
        </w:tc>
        <w:tc>
          <w:tcPr>
            <w:tcW w:w="397" w:type="dxa"/>
            <w:tcBorders>
              <w:top w:val="single" w:sz="4" w:space="0" w:color="auto"/>
              <w:bottom w:val="single" w:sz="4" w:space="0" w:color="auto"/>
            </w:tcBorders>
            <w:vAlign w:val="center"/>
          </w:tcPr>
          <w:p w14:paraId="7BECD912" w14:textId="77777777" w:rsidR="00CD4E5F" w:rsidRPr="00B219C0" w:rsidRDefault="00CD4E5F" w:rsidP="00CD4E5F">
            <w:pPr>
              <w:pStyle w:val="Divider"/>
            </w:pPr>
          </w:p>
        </w:tc>
        <w:tc>
          <w:tcPr>
            <w:tcW w:w="138" w:type="dxa"/>
            <w:vAlign w:val="center"/>
          </w:tcPr>
          <w:p w14:paraId="48508126" w14:textId="77777777" w:rsidR="00CD4E5F" w:rsidRPr="00B219C0" w:rsidRDefault="00CD4E5F" w:rsidP="00CD4E5F">
            <w:pPr>
              <w:pStyle w:val="Divider"/>
            </w:pPr>
          </w:p>
        </w:tc>
        <w:tc>
          <w:tcPr>
            <w:tcW w:w="1017" w:type="dxa"/>
            <w:tcBorders>
              <w:top w:val="single" w:sz="4" w:space="0" w:color="auto"/>
              <w:bottom w:val="single" w:sz="4" w:space="0" w:color="auto"/>
            </w:tcBorders>
            <w:vAlign w:val="center"/>
          </w:tcPr>
          <w:p w14:paraId="53776126" w14:textId="77777777" w:rsidR="00CD4E5F" w:rsidRPr="00B219C0" w:rsidRDefault="00CD4E5F" w:rsidP="00CD4E5F">
            <w:pPr>
              <w:pStyle w:val="Divider"/>
            </w:pPr>
          </w:p>
        </w:tc>
      </w:tr>
      <w:tr w:rsidR="00CD4E5F" w14:paraId="07CE589E" w14:textId="77777777" w:rsidTr="00586304">
        <w:trPr>
          <w:cantSplit/>
          <w:trHeight w:val="397"/>
        </w:trPr>
        <w:tc>
          <w:tcPr>
            <w:tcW w:w="624" w:type="dxa"/>
            <w:tcMar>
              <w:left w:w="113" w:type="dxa"/>
            </w:tcMar>
            <w:vAlign w:val="center"/>
          </w:tcPr>
          <w:p w14:paraId="3F712A5C" w14:textId="77777777" w:rsidR="00CD4E5F" w:rsidRDefault="00CD4E5F" w:rsidP="0014650F">
            <w:pPr>
              <w:pStyle w:val="Tabletext"/>
            </w:pPr>
            <w:r>
              <w:t>2.</w:t>
            </w:r>
          </w:p>
        </w:tc>
        <w:tc>
          <w:tcPr>
            <w:tcW w:w="4649" w:type="dxa"/>
            <w:vAlign w:val="center"/>
          </w:tcPr>
          <w:p w14:paraId="7372DA8B" w14:textId="48C9516A" w:rsidR="00CD4E5F" w:rsidRDefault="00331191" w:rsidP="007A2D14">
            <w:pPr>
              <w:pStyle w:val="Tabletext"/>
            </w:pPr>
            <w:r>
              <w:t>Eat something you’ve not tried before</w:t>
            </w:r>
          </w:p>
        </w:tc>
        <w:tc>
          <w:tcPr>
            <w:tcW w:w="134" w:type="dxa"/>
            <w:tcBorders>
              <w:right w:val="single" w:sz="4" w:space="0" w:color="auto"/>
            </w:tcBorders>
            <w:vAlign w:val="center"/>
          </w:tcPr>
          <w:p w14:paraId="1836FF82"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0F4DF31" w14:textId="77777777" w:rsidR="00CD4E5F" w:rsidRDefault="00CD4E5F" w:rsidP="0014650F">
            <w:pPr>
              <w:pStyle w:val="Tabletext"/>
            </w:pPr>
          </w:p>
        </w:tc>
        <w:tc>
          <w:tcPr>
            <w:tcW w:w="138" w:type="dxa"/>
            <w:tcBorders>
              <w:left w:val="single" w:sz="4" w:space="0" w:color="auto"/>
              <w:right w:val="single" w:sz="4" w:space="0" w:color="auto"/>
            </w:tcBorders>
            <w:vAlign w:val="center"/>
          </w:tcPr>
          <w:p w14:paraId="1D2320C9" w14:textId="77777777" w:rsidR="00CD4E5F" w:rsidRDefault="00CD4E5F" w:rsidP="0014650F">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67AD8B85" w14:textId="77777777" w:rsidR="00CD4E5F" w:rsidRDefault="00CD4E5F" w:rsidP="0014650F">
            <w:pPr>
              <w:pStyle w:val="Tabletext"/>
            </w:pPr>
          </w:p>
        </w:tc>
      </w:tr>
      <w:tr w:rsidR="00CD4E5F" w14:paraId="76620F0B" w14:textId="77777777" w:rsidTr="00586304">
        <w:trPr>
          <w:cantSplit/>
          <w:trHeight w:val="20"/>
        </w:trPr>
        <w:tc>
          <w:tcPr>
            <w:tcW w:w="624" w:type="dxa"/>
            <w:tcMar>
              <w:left w:w="113" w:type="dxa"/>
            </w:tcMar>
            <w:vAlign w:val="center"/>
          </w:tcPr>
          <w:p w14:paraId="122A5D13" w14:textId="77777777" w:rsidR="00CD4E5F" w:rsidRPr="001E7213" w:rsidRDefault="00CD4E5F" w:rsidP="00CD4E5F">
            <w:pPr>
              <w:pStyle w:val="Divider"/>
            </w:pPr>
          </w:p>
        </w:tc>
        <w:tc>
          <w:tcPr>
            <w:tcW w:w="4649" w:type="dxa"/>
            <w:vAlign w:val="center"/>
          </w:tcPr>
          <w:p w14:paraId="7E4153CD" w14:textId="77777777" w:rsidR="00CD4E5F" w:rsidRPr="001E7213" w:rsidRDefault="00CD4E5F" w:rsidP="00CD4E5F">
            <w:pPr>
              <w:pStyle w:val="Divider"/>
            </w:pPr>
          </w:p>
        </w:tc>
        <w:tc>
          <w:tcPr>
            <w:tcW w:w="134" w:type="dxa"/>
            <w:vAlign w:val="center"/>
          </w:tcPr>
          <w:p w14:paraId="2B38DEA1"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3FC18368" w14:textId="77777777" w:rsidR="00CD4E5F" w:rsidRPr="001E7213" w:rsidRDefault="00CD4E5F" w:rsidP="00CD4E5F">
            <w:pPr>
              <w:pStyle w:val="Divider"/>
            </w:pPr>
          </w:p>
        </w:tc>
        <w:tc>
          <w:tcPr>
            <w:tcW w:w="138" w:type="dxa"/>
            <w:vAlign w:val="center"/>
          </w:tcPr>
          <w:p w14:paraId="7DDAFA1B" w14:textId="77777777" w:rsidR="00CD4E5F" w:rsidRPr="001E7213" w:rsidRDefault="00CD4E5F" w:rsidP="00CD4E5F">
            <w:pPr>
              <w:pStyle w:val="Divider"/>
            </w:pPr>
          </w:p>
        </w:tc>
        <w:tc>
          <w:tcPr>
            <w:tcW w:w="1017" w:type="dxa"/>
            <w:tcBorders>
              <w:top w:val="single" w:sz="4" w:space="0" w:color="auto"/>
              <w:bottom w:val="single" w:sz="4" w:space="0" w:color="auto"/>
            </w:tcBorders>
            <w:vAlign w:val="center"/>
          </w:tcPr>
          <w:p w14:paraId="54B9C908" w14:textId="77777777" w:rsidR="00CD4E5F" w:rsidRPr="001E7213" w:rsidRDefault="00CD4E5F" w:rsidP="00CD4E5F">
            <w:pPr>
              <w:pStyle w:val="Divider"/>
            </w:pPr>
          </w:p>
        </w:tc>
      </w:tr>
      <w:tr w:rsidR="00CD4E5F" w14:paraId="4C8DC7A8" w14:textId="77777777" w:rsidTr="00586304">
        <w:trPr>
          <w:cantSplit/>
          <w:trHeight w:val="397"/>
        </w:trPr>
        <w:tc>
          <w:tcPr>
            <w:tcW w:w="624" w:type="dxa"/>
            <w:shd w:val="clear" w:color="auto" w:fill="FEF5D9"/>
            <w:tcMar>
              <w:left w:w="113" w:type="dxa"/>
            </w:tcMar>
            <w:vAlign w:val="center"/>
          </w:tcPr>
          <w:p w14:paraId="2AE822B7" w14:textId="77777777" w:rsidR="00CD4E5F" w:rsidRDefault="00CD4E5F" w:rsidP="0014650F">
            <w:pPr>
              <w:pStyle w:val="Tabletext"/>
            </w:pPr>
            <w:r>
              <w:t>3.</w:t>
            </w:r>
          </w:p>
        </w:tc>
        <w:tc>
          <w:tcPr>
            <w:tcW w:w="4649" w:type="dxa"/>
            <w:shd w:val="clear" w:color="auto" w:fill="FEF5D9"/>
            <w:vAlign w:val="center"/>
          </w:tcPr>
          <w:p w14:paraId="26889AED" w14:textId="6E452586" w:rsidR="00CD4E5F" w:rsidRDefault="00331191" w:rsidP="0014650F">
            <w:pPr>
              <w:pStyle w:val="Tabletext"/>
            </w:pPr>
            <w:r>
              <w:t>Design and make a board game</w:t>
            </w:r>
          </w:p>
        </w:tc>
        <w:tc>
          <w:tcPr>
            <w:tcW w:w="134" w:type="dxa"/>
            <w:tcBorders>
              <w:right w:val="single" w:sz="4" w:space="0" w:color="auto"/>
            </w:tcBorders>
            <w:vAlign w:val="center"/>
          </w:tcPr>
          <w:p w14:paraId="61AC44C5"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8D72F21" w14:textId="77777777" w:rsidR="00CD4E5F" w:rsidRDefault="00CD4E5F" w:rsidP="0014650F">
            <w:pPr>
              <w:pStyle w:val="Tabletext"/>
            </w:pPr>
          </w:p>
        </w:tc>
        <w:tc>
          <w:tcPr>
            <w:tcW w:w="138" w:type="dxa"/>
            <w:tcBorders>
              <w:left w:val="single" w:sz="4" w:space="0" w:color="auto"/>
              <w:right w:val="single" w:sz="4" w:space="0" w:color="auto"/>
            </w:tcBorders>
            <w:vAlign w:val="center"/>
          </w:tcPr>
          <w:p w14:paraId="6237DE9A" w14:textId="77777777" w:rsidR="00CD4E5F" w:rsidRDefault="00CD4E5F" w:rsidP="0014650F">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14639D14" w14:textId="77777777" w:rsidR="00CD4E5F" w:rsidRDefault="00CD4E5F" w:rsidP="0014650F">
            <w:pPr>
              <w:pStyle w:val="Tabletext"/>
            </w:pPr>
          </w:p>
        </w:tc>
      </w:tr>
      <w:tr w:rsidR="00CD4E5F" w14:paraId="4A3F7CA3" w14:textId="77777777" w:rsidTr="00586304">
        <w:trPr>
          <w:cantSplit/>
          <w:trHeight w:val="20"/>
        </w:trPr>
        <w:tc>
          <w:tcPr>
            <w:tcW w:w="624" w:type="dxa"/>
            <w:tcMar>
              <w:left w:w="113" w:type="dxa"/>
            </w:tcMar>
            <w:vAlign w:val="center"/>
          </w:tcPr>
          <w:p w14:paraId="76314521" w14:textId="77777777" w:rsidR="00CD4E5F" w:rsidRPr="001E7213" w:rsidRDefault="00CD4E5F" w:rsidP="00CD4E5F">
            <w:pPr>
              <w:pStyle w:val="Divider"/>
            </w:pPr>
          </w:p>
        </w:tc>
        <w:tc>
          <w:tcPr>
            <w:tcW w:w="4649" w:type="dxa"/>
            <w:vAlign w:val="center"/>
          </w:tcPr>
          <w:p w14:paraId="5B35FFAB" w14:textId="77777777" w:rsidR="00CD4E5F" w:rsidRPr="001E7213" w:rsidRDefault="00CD4E5F" w:rsidP="00CD4E5F">
            <w:pPr>
              <w:pStyle w:val="Divider"/>
            </w:pPr>
          </w:p>
        </w:tc>
        <w:tc>
          <w:tcPr>
            <w:tcW w:w="134" w:type="dxa"/>
            <w:vAlign w:val="center"/>
          </w:tcPr>
          <w:p w14:paraId="419E268D"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6B39CA7C" w14:textId="77777777" w:rsidR="00CD4E5F" w:rsidRPr="001E7213" w:rsidRDefault="00CD4E5F" w:rsidP="00CD4E5F">
            <w:pPr>
              <w:pStyle w:val="Divider"/>
            </w:pPr>
          </w:p>
        </w:tc>
        <w:tc>
          <w:tcPr>
            <w:tcW w:w="138" w:type="dxa"/>
            <w:vAlign w:val="center"/>
          </w:tcPr>
          <w:p w14:paraId="2319DA07" w14:textId="77777777" w:rsidR="00CD4E5F" w:rsidRPr="001E7213" w:rsidRDefault="00CD4E5F" w:rsidP="00CD4E5F">
            <w:pPr>
              <w:pStyle w:val="Divider"/>
            </w:pPr>
          </w:p>
        </w:tc>
        <w:tc>
          <w:tcPr>
            <w:tcW w:w="1017" w:type="dxa"/>
            <w:tcBorders>
              <w:top w:val="single" w:sz="4" w:space="0" w:color="auto"/>
              <w:bottom w:val="single" w:sz="4" w:space="0" w:color="auto"/>
            </w:tcBorders>
            <w:vAlign w:val="center"/>
          </w:tcPr>
          <w:p w14:paraId="31CE166F" w14:textId="77777777" w:rsidR="00CD4E5F" w:rsidRPr="001E7213" w:rsidRDefault="00CD4E5F" w:rsidP="00CD4E5F">
            <w:pPr>
              <w:pStyle w:val="Divider"/>
            </w:pPr>
          </w:p>
        </w:tc>
      </w:tr>
      <w:tr w:rsidR="00CD4E5F" w14:paraId="75459F40" w14:textId="77777777" w:rsidTr="00586304">
        <w:trPr>
          <w:cantSplit/>
          <w:trHeight w:val="397"/>
        </w:trPr>
        <w:tc>
          <w:tcPr>
            <w:tcW w:w="624" w:type="dxa"/>
            <w:tcMar>
              <w:left w:w="113" w:type="dxa"/>
            </w:tcMar>
            <w:vAlign w:val="center"/>
          </w:tcPr>
          <w:p w14:paraId="009D4AAB" w14:textId="77777777" w:rsidR="00CD4E5F" w:rsidRDefault="00CD4E5F" w:rsidP="0014650F">
            <w:pPr>
              <w:pStyle w:val="Tabletext"/>
            </w:pPr>
            <w:r>
              <w:t>4.</w:t>
            </w:r>
          </w:p>
        </w:tc>
        <w:tc>
          <w:tcPr>
            <w:tcW w:w="4649" w:type="dxa"/>
            <w:vAlign w:val="center"/>
          </w:tcPr>
          <w:p w14:paraId="2D46203E" w14:textId="05C6AFE8" w:rsidR="00CD4E5F" w:rsidRDefault="00BC1808" w:rsidP="007A2D14">
            <w:pPr>
              <w:pStyle w:val="Tabletext"/>
            </w:pPr>
            <w:r>
              <w:t>Climb a tree</w:t>
            </w:r>
          </w:p>
        </w:tc>
        <w:tc>
          <w:tcPr>
            <w:tcW w:w="134" w:type="dxa"/>
            <w:tcBorders>
              <w:right w:val="single" w:sz="4" w:space="0" w:color="auto"/>
            </w:tcBorders>
            <w:vAlign w:val="center"/>
          </w:tcPr>
          <w:p w14:paraId="764FC51C"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D49BFAA" w14:textId="77777777" w:rsidR="00CD4E5F" w:rsidRDefault="00CD4E5F" w:rsidP="0014650F">
            <w:pPr>
              <w:pStyle w:val="Tabletext"/>
            </w:pPr>
          </w:p>
        </w:tc>
        <w:tc>
          <w:tcPr>
            <w:tcW w:w="138" w:type="dxa"/>
            <w:tcBorders>
              <w:left w:val="single" w:sz="4" w:space="0" w:color="auto"/>
              <w:right w:val="single" w:sz="4" w:space="0" w:color="auto"/>
            </w:tcBorders>
            <w:vAlign w:val="center"/>
          </w:tcPr>
          <w:p w14:paraId="414AC1FC" w14:textId="77777777" w:rsidR="00CD4E5F" w:rsidRDefault="00CD4E5F" w:rsidP="0014650F">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6C00C9AB" w14:textId="77777777" w:rsidR="00CD4E5F" w:rsidRDefault="00CD4E5F" w:rsidP="0014650F">
            <w:pPr>
              <w:pStyle w:val="Tabletext"/>
            </w:pPr>
          </w:p>
        </w:tc>
      </w:tr>
      <w:tr w:rsidR="00CD4E5F" w14:paraId="6D37DEF4" w14:textId="77777777" w:rsidTr="00586304">
        <w:trPr>
          <w:cantSplit/>
          <w:trHeight w:val="20"/>
        </w:trPr>
        <w:tc>
          <w:tcPr>
            <w:tcW w:w="624" w:type="dxa"/>
            <w:tcMar>
              <w:left w:w="113" w:type="dxa"/>
            </w:tcMar>
            <w:vAlign w:val="center"/>
          </w:tcPr>
          <w:p w14:paraId="0AFB5D74" w14:textId="77777777" w:rsidR="00CD4E5F" w:rsidRPr="001E7213" w:rsidRDefault="00CD4E5F" w:rsidP="00CD4E5F">
            <w:pPr>
              <w:pStyle w:val="Divider"/>
            </w:pPr>
          </w:p>
        </w:tc>
        <w:tc>
          <w:tcPr>
            <w:tcW w:w="4649" w:type="dxa"/>
            <w:vAlign w:val="center"/>
          </w:tcPr>
          <w:p w14:paraId="683CE0B6" w14:textId="77777777" w:rsidR="00CD4E5F" w:rsidRPr="001E7213" w:rsidRDefault="00CD4E5F" w:rsidP="00CD4E5F">
            <w:pPr>
              <w:pStyle w:val="Divider"/>
            </w:pPr>
          </w:p>
        </w:tc>
        <w:tc>
          <w:tcPr>
            <w:tcW w:w="134" w:type="dxa"/>
            <w:vAlign w:val="center"/>
          </w:tcPr>
          <w:p w14:paraId="0285A174"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B8F91DE" w14:textId="77777777" w:rsidR="00CD4E5F" w:rsidRPr="001E7213" w:rsidRDefault="00CD4E5F" w:rsidP="00CD4E5F">
            <w:pPr>
              <w:pStyle w:val="Divider"/>
            </w:pPr>
          </w:p>
        </w:tc>
        <w:tc>
          <w:tcPr>
            <w:tcW w:w="138" w:type="dxa"/>
            <w:vAlign w:val="center"/>
          </w:tcPr>
          <w:p w14:paraId="2DDBCA5E" w14:textId="77777777" w:rsidR="00CD4E5F" w:rsidRPr="001E7213" w:rsidRDefault="00CD4E5F" w:rsidP="00CD4E5F">
            <w:pPr>
              <w:pStyle w:val="Divider"/>
            </w:pPr>
          </w:p>
        </w:tc>
        <w:tc>
          <w:tcPr>
            <w:tcW w:w="1017" w:type="dxa"/>
            <w:tcBorders>
              <w:top w:val="single" w:sz="4" w:space="0" w:color="auto"/>
              <w:bottom w:val="single" w:sz="4" w:space="0" w:color="auto"/>
            </w:tcBorders>
            <w:vAlign w:val="center"/>
          </w:tcPr>
          <w:p w14:paraId="63EF4506" w14:textId="77777777" w:rsidR="00CD4E5F" w:rsidRPr="001E7213" w:rsidRDefault="00CD4E5F" w:rsidP="00CD4E5F">
            <w:pPr>
              <w:pStyle w:val="Divider"/>
            </w:pPr>
          </w:p>
        </w:tc>
      </w:tr>
      <w:tr w:rsidR="00CD4E5F" w14:paraId="56C78BCF" w14:textId="77777777" w:rsidTr="00586304">
        <w:trPr>
          <w:cantSplit/>
          <w:trHeight w:val="397"/>
        </w:trPr>
        <w:tc>
          <w:tcPr>
            <w:tcW w:w="624" w:type="dxa"/>
            <w:shd w:val="clear" w:color="auto" w:fill="FEF5D9"/>
            <w:tcMar>
              <w:left w:w="113" w:type="dxa"/>
            </w:tcMar>
            <w:vAlign w:val="center"/>
          </w:tcPr>
          <w:p w14:paraId="13712670" w14:textId="77777777" w:rsidR="00CD4E5F" w:rsidRDefault="00CD4E5F" w:rsidP="0014650F">
            <w:pPr>
              <w:pStyle w:val="Tabletext"/>
            </w:pPr>
            <w:r>
              <w:t>5.</w:t>
            </w:r>
          </w:p>
        </w:tc>
        <w:tc>
          <w:tcPr>
            <w:tcW w:w="4649" w:type="dxa"/>
            <w:shd w:val="clear" w:color="auto" w:fill="FEF5D9"/>
            <w:vAlign w:val="center"/>
          </w:tcPr>
          <w:p w14:paraId="76DC4A76" w14:textId="25420535" w:rsidR="00CD4E5F" w:rsidRDefault="00BD08CB" w:rsidP="0014650F">
            <w:pPr>
              <w:pStyle w:val="Tabletext"/>
            </w:pPr>
            <w:r>
              <w:t>Light a candle</w:t>
            </w:r>
          </w:p>
        </w:tc>
        <w:tc>
          <w:tcPr>
            <w:tcW w:w="134" w:type="dxa"/>
            <w:tcBorders>
              <w:right w:val="single" w:sz="4" w:space="0" w:color="auto"/>
            </w:tcBorders>
            <w:vAlign w:val="center"/>
          </w:tcPr>
          <w:p w14:paraId="7C217E6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BFB7191" w14:textId="77777777" w:rsidR="00CD4E5F" w:rsidRDefault="00CD4E5F" w:rsidP="0014650F">
            <w:pPr>
              <w:pStyle w:val="Tabletext"/>
            </w:pPr>
          </w:p>
        </w:tc>
        <w:tc>
          <w:tcPr>
            <w:tcW w:w="138" w:type="dxa"/>
            <w:tcBorders>
              <w:left w:val="single" w:sz="4" w:space="0" w:color="auto"/>
              <w:right w:val="single" w:sz="4" w:space="0" w:color="auto"/>
            </w:tcBorders>
            <w:vAlign w:val="center"/>
          </w:tcPr>
          <w:p w14:paraId="68407F0C" w14:textId="77777777" w:rsidR="00CD4E5F" w:rsidRDefault="00CD4E5F" w:rsidP="0014650F">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0D56D21E" w14:textId="77777777" w:rsidR="00CD4E5F" w:rsidRDefault="00CD4E5F" w:rsidP="0014650F">
            <w:pPr>
              <w:pStyle w:val="Tabletext"/>
            </w:pPr>
          </w:p>
        </w:tc>
      </w:tr>
      <w:tr w:rsidR="00CD4E5F" w14:paraId="7E4C2770" w14:textId="77777777" w:rsidTr="00586304">
        <w:trPr>
          <w:cantSplit/>
          <w:trHeight w:val="20"/>
        </w:trPr>
        <w:tc>
          <w:tcPr>
            <w:tcW w:w="624" w:type="dxa"/>
            <w:tcMar>
              <w:left w:w="113" w:type="dxa"/>
            </w:tcMar>
            <w:vAlign w:val="center"/>
          </w:tcPr>
          <w:p w14:paraId="404B65E8" w14:textId="77777777" w:rsidR="00CD4E5F" w:rsidRPr="001E7213" w:rsidRDefault="00CD4E5F" w:rsidP="00CD4E5F">
            <w:pPr>
              <w:pStyle w:val="Divider"/>
            </w:pPr>
          </w:p>
        </w:tc>
        <w:tc>
          <w:tcPr>
            <w:tcW w:w="4649" w:type="dxa"/>
            <w:vAlign w:val="center"/>
          </w:tcPr>
          <w:p w14:paraId="279149BA" w14:textId="77777777" w:rsidR="00CD4E5F" w:rsidRPr="001E7213" w:rsidRDefault="00CD4E5F" w:rsidP="00CD4E5F">
            <w:pPr>
              <w:pStyle w:val="Divider"/>
            </w:pPr>
          </w:p>
        </w:tc>
        <w:tc>
          <w:tcPr>
            <w:tcW w:w="134" w:type="dxa"/>
            <w:vAlign w:val="center"/>
          </w:tcPr>
          <w:p w14:paraId="0BC63340"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4DA8C716" w14:textId="77777777" w:rsidR="00CD4E5F" w:rsidRPr="001E7213" w:rsidRDefault="00CD4E5F" w:rsidP="00CD4E5F">
            <w:pPr>
              <w:pStyle w:val="Divider"/>
            </w:pPr>
          </w:p>
        </w:tc>
        <w:tc>
          <w:tcPr>
            <w:tcW w:w="138" w:type="dxa"/>
            <w:vAlign w:val="center"/>
          </w:tcPr>
          <w:p w14:paraId="5EEA709B" w14:textId="77777777" w:rsidR="00CD4E5F" w:rsidRPr="001E7213" w:rsidRDefault="00CD4E5F" w:rsidP="00CD4E5F">
            <w:pPr>
              <w:pStyle w:val="Divider"/>
            </w:pPr>
          </w:p>
        </w:tc>
        <w:tc>
          <w:tcPr>
            <w:tcW w:w="1017" w:type="dxa"/>
            <w:tcBorders>
              <w:top w:val="single" w:sz="4" w:space="0" w:color="auto"/>
              <w:bottom w:val="single" w:sz="4" w:space="0" w:color="auto"/>
            </w:tcBorders>
            <w:vAlign w:val="center"/>
          </w:tcPr>
          <w:p w14:paraId="62EECD70" w14:textId="77777777" w:rsidR="00CD4E5F" w:rsidRPr="001E7213" w:rsidRDefault="00CD4E5F" w:rsidP="00CD4E5F">
            <w:pPr>
              <w:pStyle w:val="Divider"/>
            </w:pPr>
          </w:p>
        </w:tc>
      </w:tr>
      <w:tr w:rsidR="00CD4E5F" w14:paraId="7C4FC228" w14:textId="77777777" w:rsidTr="00586304">
        <w:trPr>
          <w:cantSplit/>
          <w:trHeight w:val="397"/>
        </w:trPr>
        <w:tc>
          <w:tcPr>
            <w:tcW w:w="624" w:type="dxa"/>
            <w:tcMar>
              <w:left w:w="113" w:type="dxa"/>
            </w:tcMar>
            <w:vAlign w:val="center"/>
          </w:tcPr>
          <w:p w14:paraId="4A91E727" w14:textId="77777777" w:rsidR="00CD4E5F" w:rsidRDefault="00CD4E5F" w:rsidP="0014650F">
            <w:pPr>
              <w:pStyle w:val="Tabletext"/>
            </w:pPr>
            <w:r>
              <w:t>6.</w:t>
            </w:r>
          </w:p>
        </w:tc>
        <w:tc>
          <w:tcPr>
            <w:tcW w:w="4649" w:type="dxa"/>
            <w:vAlign w:val="center"/>
          </w:tcPr>
          <w:p w14:paraId="5A5D998F" w14:textId="3F7C7F6A" w:rsidR="00CD4E5F" w:rsidRDefault="00BD08CB" w:rsidP="007A2D14">
            <w:pPr>
              <w:pStyle w:val="Tabletext"/>
            </w:pPr>
            <w:r>
              <w:t>Learn a new game</w:t>
            </w:r>
          </w:p>
        </w:tc>
        <w:tc>
          <w:tcPr>
            <w:tcW w:w="134" w:type="dxa"/>
            <w:tcBorders>
              <w:right w:val="single" w:sz="4" w:space="0" w:color="auto"/>
            </w:tcBorders>
            <w:vAlign w:val="center"/>
          </w:tcPr>
          <w:p w14:paraId="53D8ED59" w14:textId="77777777" w:rsidR="00CD4E5F" w:rsidRDefault="00CD4E5F" w:rsidP="0014650F">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4164679" w14:textId="77777777" w:rsidR="00CD4E5F" w:rsidRDefault="00CD4E5F" w:rsidP="0014650F">
            <w:pPr>
              <w:pStyle w:val="Tabletext"/>
            </w:pPr>
          </w:p>
        </w:tc>
        <w:tc>
          <w:tcPr>
            <w:tcW w:w="138" w:type="dxa"/>
            <w:tcBorders>
              <w:left w:val="single" w:sz="4" w:space="0" w:color="auto"/>
              <w:right w:val="single" w:sz="4" w:space="0" w:color="auto"/>
            </w:tcBorders>
            <w:vAlign w:val="center"/>
          </w:tcPr>
          <w:p w14:paraId="259A7350" w14:textId="77777777" w:rsidR="00CD4E5F" w:rsidRDefault="00CD4E5F" w:rsidP="0014650F">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3146985C" w14:textId="77777777" w:rsidR="00CD4E5F" w:rsidRDefault="00CD4E5F" w:rsidP="0014650F">
            <w:pPr>
              <w:pStyle w:val="Tabletext"/>
            </w:pPr>
          </w:p>
        </w:tc>
      </w:tr>
      <w:tr w:rsidR="00CD4E5F" w14:paraId="232270FA" w14:textId="77777777" w:rsidTr="00586304">
        <w:trPr>
          <w:cantSplit/>
          <w:trHeight w:val="20"/>
        </w:trPr>
        <w:tc>
          <w:tcPr>
            <w:tcW w:w="624" w:type="dxa"/>
            <w:tcMar>
              <w:left w:w="113" w:type="dxa"/>
            </w:tcMar>
            <w:vAlign w:val="center"/>
          </w:tcPr>
          <w:p w14:paraId="1AD87657" w14:textId="77777777" w:rsidR="00CD4E5F" w:rsidRPr="001E7213" w:rsidRDefault="00CD4E5F" w:rsidP="00CD4E5F">
            <w:pPr>
              <w:pStyle w:val="Divider"/>
            </w:pPr>
          </w:p>
        </w:tc>
        <w:tc>
          <w:tcPr>
            <w:tcW w:w="4649" w:type="dxa"/>
            <w:vAlign w:val="center"/>
          </w:tcPr>
          <w:p w14:paraId="7D409A2E" w14:textId="77777777" w:rsidR="00CD4E5F" w:rsidRPr="001E7213" w:rsidRDefault="00CD4E5F" w:rsidP="00CD4E5F">
            <w:pPr>
              <w:pStyle w:val="Divider"/>
            </w:pPr>
          </w:p>
        </w:tc>
        <w:tc>
          <w:tcPr>
            <w:tcW w:w="134" w:type="dxa"/>
            <w:vAlign w:val="center"/>
          </w:tcPr>
          <w:p w14:paraId="3267C7DB" w14:textId="77777777" w:rsidR="00CD4E5F" w:rsidRPr="001E7213" w:rsidRDefault="00CD4E5F" w:rsidP="00CD4E5F">
            <w:pPr>
              <w:pStyle w:val="Divider"/>
            </w:pPr>
          </w:p>
        </w:tc>
        <w:tc>
          <w:tcPr>
            <w:tcW w:w="397" w:type="dxa"/>
            <w:tcBorders>
              <w:top w:val="single" w:sz="4" w:space="0" w:color="auto"/>
              <w:bottom w:val="single" w:sz="4" w:space="0" w:color="auto"/>
            </w:tcBorders>
            <w:vAlign w:val="center"/>
          </w:tcPr>
          <w:p w14:paraId="526ADAD3" w14:textId="77777777" w:rsidR="00CD4E5F" w:rsidRPr="001E7213" w:rsidRDefault="00CD4E5F" w:rsidP="00CD4E5F">
            <w:pPr>
              <w:pStyle w:val="Divider"/>
            </w:pPr>
          </w:p>
        </w:tc>
        <w:tc>
          <w:tcPr>
            <w:tcW w:w="138" w:type="dxa"/>
            <w:vAlign w:val="center"/>
          </w:tcPr>
          <w:p w14:paraId="6859A851" w14:textId="77777777" w:rsidR="00CD4E5F" w:rsidRPr="001E7213" w:rsidRDefault="00CD4E5F" w:rsidP="00CD4E5F">
            <w:pPr>
              <w:pStyle w:val="Divider"/>
            </w:pPr>
          </w:p>
        </w:tc>
        <w:tc>
          <w:tcPr>
            <w:tcW w:w="1017" w:type="dxa"/>
            <w:tcBorders>
              <w:top w:val="single" w:sz="4" w:space="0" w:color="auto"/>
              <w:bottom w:val="single" w:sz="4" w:space="0" w:color="auto"/>
            </w:tcBorders>
            <w:vAlign w:val="center"/>
          </w:tcPr>
          <w:p w14:paraId="529B1932" w14:textId="77777777" w:rsidR="00CD4E5F" w:rsidRPr="001E7213" w:rsidRDefault="00CD4E5F" w:rsidP="00CD4E5F">
            <w:pPr>
              <w:pStyle w:val="Divider"/>
            </w:pPr>
          </w:p>
        </w:tc>
      </w:tr>
      <w:tr w:rsidR="00BD08CB" w14:paraId="78F3BCEE" w14:textId="77777777" w:rsidTr="00586304">
        <w:trPr>
          <w:cantSplit/>
          <w:trHeight w:val="397"/>
        </w:trPr>
        <w:tc>
          <w:tcPr>
            <w:tcW w:w="624" w:type="dxa"/>
            <w:shd w:val="clear" w:color="auto" w:fill="FEF5D9"/>
            <w:tcMar>
              <w:left w:w="113" w:type="dxa"/>
            </w:tcMar>
            <w:vAlign w:val="center"/>
          </w:tcPr>
          <w:p w14:paraId="7B54EA2D" w14:textId="77777777" w:rsidR="00BD08CB" w:rsidRDefault="00BD08CB" w:rsidP="00BD08CB">
            <w:pPr>
              <w:pStyle w:val="Tabletext"/>
            </w:pPr>
            <w:r>
              <w:t>7.</w:t>
            </w:r>
          </w:p>
        </w:tc>
        <w:tc>
          <w:tcPr>
            <w:tcW w:w="4649" w:type="dxa"/>
            <w:shd w:val="clear" w:color="auto" w:fill="FEF5D9"/>
            <w:vAlign w:val="center"/>
          </w:tcPr>
          <w:p w14:paraId="03A8CBDE" w14:textId="104F261A" w:rsidR="00BD08CB" w:rsidRDefault="00586304" w:rsidP="00BD08CB">
            <w:pPr>
              <w:pStyle w:val="Tabletext"/>
            </w:pPr>
            <w:r>
              <w:t>Lie down and look at cloud patterns</w:t>
            </w:r>
          </w:p>
        </w:tc>
        <w:tc>
          <w:tcPr>
            <w:tcW w:w="134" w:type="dxa"/>
            <w:tcBorders>
              <w:right w:val="single" w:sz="4" w:space="0" w:color="auto"/>
            </w:tcBorders>
            <w:vAlign w:val="center"/>
          </w:tcPr>
          <w:p w14:paraId="7DA1BF83"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413D09D0"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5DAE48E7"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022FA5AE" w14:textId="77777777" w:rsidR="00BD08CB" w:rsidRDefault="00BD08CB" w:rsidP="00BD08CB">
            <w:pPr>
              <w:pStyle w:val="Tabletext"/>
            </w:pPr>
          </w:p>
        </w:tc>
      </w:tr>
      <w:tr w:rsidR="00BD08CB" w14:paraId="24EF56A5" w14:textId="77777777" w:rsidTr="00586304">
        <w:trPr>
          <w:cantSplit/>
          <w:trHeight w:val="20"/>
        </w:trPr>
        <w:tc>
          <w:tcPr>
            <w:tcW w:w="624" w:type="dxa"/>
            <w:tcMar>
              <w:left w:w="113" w:type="dxa"/>
            </w:tcMar>
            <w:vAlign w:val="center"/>
          </w:tcPr>
          <w:p w14:paraId="39A3E38F" w14:textId="77777777" w:rsidR="00BD08CB" w:rsidRPr="001E7213" w:rsidRDefault="00BD08CB" w:rsidP="00BD08CB">
            <w:pPr>
              <w:pStyle w:val="Divider"/>
            </w:pPr>
          </w:p>
        </w:tc>
        <w:tc>
          <w:tcPr>
            <w:tcW w:w="4649" w:type="dxa"/>
            <w:vAlign w:val="center"/>
          </w:tcPr>
          <w:p w14:paraId="5F5DC17C" w14:textId="77777777" w:rsidR="00BD08CB" w:rsidRPr="001E7213" w:rsidRDefault="00BD08CB" w:rsidP="00BD08CB">
            <w:pPr>
              <w:pStyle w:val="Divider"/>
            </w:pPr>
          </w:p>
        </w:tc>
        <w:tc>
          <w:tcPr>
            <w:tcW w:w="134" w:type="dxa"/>
            <w:vAlign w:val="center"/>
          </w:tcPr>
          <w:p w14:paraId="2AD49867"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38E75F8A" w14:textId="77777777" w:rsidR="00BD08CB" w:rsidRPr="001E7213" w:rsidRDefault="00BD08CB" w:rsidP="00BD08CB">
            <w:pPr>
              <w:pStyle w:val="Divider"/>
            </w:pPr>
          </w:p>
        </w:tc>
        <w:tc>
          <w:tcPr>
            <w:tcW w:w="138" w:type="dxa"/>
            <w:vAlign w:val="center"/>
          </w:tcPr>
          <w:p w14:paraId="1F490CD9"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507EA0E5" w14:textId="77777777" w:rsidR="00BD08CB" w:rsidRPr="001E7213" w:rsidRDefault="00BD08CB" w:rsidP="00BD08CB">
            <w:pPr>
              <w:pStyle w:val="Divider"/>
            </w:pPr>
          </w:p>
        </w:tc>
      </w:tr>
      <w:tr w:rsidR="00BD08CB" w14:paraId="78368024" w14:textId="77777777" w:rsidTr="00586304">
        <w:trPr>
          <w:cantSplit/>
          <w:trHeight w:val="397"/>
        </w:trPr>
        <w:tc>
          <w:tcPr>
            <w:tcW w:w="624" w:type="dxa"/>
            <w:tcMar>
              <w:left w:w="113" w:type="dxa"/>
            </w:tcMar>
            <w:vAlign w:val="center"/>
          </w:tcPr>
          <w:p w14:paraId="0CDBCF89" w14:textId="77777777" w:rsidR="00BD08CB" w:rsidRDefault="00BD08CB" w:rsidP="00BD08CB">
            <w:pPr>
              <w:pStyle w:val="Tabletext"/>
            </w:pPr>
            <w:r>
              <w:t>8.</w:t>
            </w:r>
          </w:p>
        </w:tc>
        <w:tc>
          <w:tcPr>
            <w:tcW w:w="4649" w:type="dxa"/>
            <w:vAlign w:val="center"/>
          </w:tcPr>
          <w:p w14:paraId="67B57B35" w14:textId="175A6AA4" w:rsidR="00BD08CB" w:rsidRDefault="00BD08CB" w:rsidP="00BD08CB">
            <w:pPr>
              <w:pStyle w:val="Tabletext"/>
            </w:pPr>
            <w:r>
              <w:t>Tell your class about your favourite character from a book</w:t>
            </w:r>
          </w:p>
        </w:tc>
        <w:tc>
          <w:tcPr>
            <w:tcW w:w="134" w:type="dxa"/>
            <w:tcBorders>
              <w:right w:val="single" w:sz="4" w:space="0" w:color="auto"/>
            </w:tcBorders>
            <w:vAlign w:val="center"/>
          </w:tcPr>
          <w:p w14:paraId="38448230"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7432E6D"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2758CDE9"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14E033F8" w14:textId="77777777" w:rsidR="00BD08CB" w:rsidRDefault="00BD08CB" w:rsidP="00BD08CB">
            <w:pPr>
              <w:pStyle w:val="Tabletext"/>
            </w:pPr>
          </w:p>
        </w:tc>
      </w:tr>
      <w:tr w:rsidR="00BD08CB" w14:paraId="21C494E6" w14:textId="77777777" w:rsidTr="00586304">
        <w:trPr>
          <w:cantSplit/>
          <w:trHeight w:val="20"/>
        </w:trPr>
        <w:tc>
          <w:tcPr>
            <w:tcW w:w="624" w:type="dxa"/>
            <w:tcMar>
              <w:left w:w="113" w:type="dxa"/>
            </w:tcMar>
            <w:vAlign w:val="center"/>
          </w:tcPr>
          <w:p w14:paraId="5DDED71E" w14:textId="77777777" w:rsidR="00BD08CB" w:rsidRPr="001E7213" w:rsidRDefault="00BD08CB" w:rsidP="00BD08CB">
            <w:pPr>
              <w:pStyle w:val="Divider"/>
            </w:pPr>
          </w:p>
        </w:tc>
        <w:tc>
          <w:tcPr>
            <w:tcW w:w="4649" w:type="dxa"/>
            <w:vAlign w:val="center"/>
          </w:tcPr>
          <w:p w14:paraId="48EF856C" w14:textId="77777777" w:rsidR="00BD08CB" w:rsidRPr="001E7213" w:rsidRDefault="00BD08CB" w:rsidP="00BD08CB">
            <w:pPr>
              <w:pStyle w:val="Divider"/>
            </w:pPr>
          </w:p>
        </w:tc>
        <w:tc>
          <w:tcPr>
            <w:tcW w:w="134" w:type="dxa"/>
            <w:vAlign w:val="center"/>
          </w:tcPr>
          <w:p w14:paraId="27DE4CD0"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16359378" w14:textId="77777777" w:rsidR="00BD08CB" w:rsidRPr="001E7213" w:rsidRDefault="00BD08CB" w:rsidP="00BD08CB">
            <w:pPr>
              <w:pStyle w:val="Divider"/>
            </w:pPr>
          </w:p>
        </w:tc>
        <w:tc>
          <w:tcPr>
            <w:tcW w:w="138" w:type="dxa"/>
            <w:vAlign w:val="center"/>
          </w:tcPr>
          <w:p w14:paraId="20671626"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2DC96215" w14:textId="77777777" w:rsidR="00BD08CB" w:rsidRPr="001E7213" w:rsidRDefault="00BD08CB" w:rsidP="00BD08CB">
            <w:pPr>
              <w:pStyle w:val="Divider"/>
            </w:pPr>
          </w:p>
        </w:tc>
      </w:tr>
      <w:tr w:rsidR="00BD08CB" w14:paraId="383D6BB9" w14:textId="77777777" w:rsidTr="00586304">
        <w:trPr>
          <w:cantSplit/>
          <w:trHeight w:val="397"/>
        </w:trPr>
        <w:tc>
          <w:tcPr>
            <w:tcW w:w="624" w:type="dxa"/>
            <w:shd w:val="clear" w:color="auto" w:fill="FEF5D9"/>
            <w:tcMar>
              <w:left w:w="113" w:type="dxa"/>
            </w:tcMar>
            <w:vAlign w:val="center"/>
          </w:tcPr>
          <w:p w14:paraId="0D910A28" w14:textId="77777777" w:rsidR="00BD08CB" w:rsidRDefault="00BD08CB" w:rsidP="00BD08CB">
            <w:pPr>
              <w:pStyle w:val="Tabletext"/>
            </w:pPr>
            <w:r>
              <w:t>9.</w:t>
            </w:r>
          </w:p>
        </w:tc>
        <w:tc>
          <w:tcPr>
            <w:tcW w:w="4649" w:type="dxa"/>
            <w:shd w:val="clear" w:color="auto" w:fill="FEF5D9"/>
            <w:vAlign w:val="center"/>
          </w:tcPr>
          <w:p w14:paraId="103F68C4" w14:textId="5352CE36" w:rsidR="00BD08CB" w:rsidRDefault="00BD08CB" w:rsidP="00BD08CB">
            <w:pPr>
              <w:pStyle w:val="Tabletext"/>
            </w:pPr>
            <w:r>
              <w:t>Grown your own food</w:t>
            </w:r>
          </w:p>
        </w:tc>
        <w:tc>
          <w:tcPr>
            <w:tcW w:w="134" w:type="dxa"/>
            <w:tcBorders>
              <w:right w:val="single" w:sz="4" w:space="0" w:color="auto"/>
            </w:tcBorders>
            <w:vAlign w:val="center"/>
          </w:tcPr>
          <w:p w14:paraId="6BA2DE93"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2419028"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084437F6"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3C237B49" w14:textId="77777777" w:rsidR="00BD08CB" w:rsidRDefault="00BD08CB" w:rsidP="00BD08CB">
            <w:pPr>
              <w:pStyle w:val="Tabletext"/>
            </w:pPr>
          </w:p>
        </w:tc>
      </w:tr>
      <w:tr w:rsidR="00BD08CB" w14:paraId="6A8FFFD6" w14:textId="77777777" w:rsidTr="00586304">
        <w:trPr>
          <w:cantSplit/>
          <w:trHeight w:val="20"/>
        </w:trPr>
        <w:tc>
          <w:tcPr>
            <w:tcW w:w="624" w:type="dxa"/>
            <w:tcMar>
              <w:left w:w="113" w:type="dxa"/>
            </w:tcMar>
            <w:vAlign w:val="center"/>
          </w:tcPr>
          <w:p w14:paraId="275A67A2" w14:textId="77777777" w:rsidR="00BD08CB" w:rsidRPr="001E7213" w:rsidRDefault="00BD08CB" w:rsidP="00BD08CB">
            <w:pPr>
              <w:pStyle w:val="Divider"/>
            </w:pPr>
          </w:p>
        </w:tc>
        <w:tc>
          <w:tcPr>
            <w:tcW w:w="4649" w:type="dxa"/>
            <w:vAlign w:val="center"/>
          </w:tcPr>
          <w:p w14:paraId="52467A02" w14:textId="77777777" w:rsidR="00BD08CB" w:rsidRPr="001E7213" w:rsidRDefault="00BD08CB" w:rsidP="00BD08CB">
            <w:pPr>
              <w:pStyle w:val="Divider"/>
            </w:pPr>
          </w:p>
        </w:tc>
        <w:tc>
          <w:tcPr>
            <w:tcW w:w="134" w:type="dxa"/>
            <w:vAlign w:val="center"/>
          </w:tcPr>
          <w:p w14:paraId="74C3757E"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097F49A7" w14:textId="77777777" w:rsidR="00BD08CB" w:rsidRPr="001E7213" w:rsidRDefault="00BD08CB" w:rsidP="00BD08CB">
            <w:pPr>
              <w:pStyle w:val="Divider"/>
            </w:pPr>
          </w:p>
        </w:tc>
        <w:tc>
          <w:tcPr>
            <w:tcW w:w="138" w:type="dxa"/>
            <w:vAlign w:val="center"/>
          </w:tcPr>
          <w:p w14:paraId="73394E47"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787CE5FC" w14:textId="77777777" w:rsidR="00BD08CB" w:rsidRPr="001E7213" w:rsidRDefault="00BD08CB" w:rsidP="00BD08CB">
            <w:pPr>
              <w:pStyle w:val="Divider"/>
            </w:pPr>
          </w:p>
        </w:tc>
      </w:tr>
      <w:tr w:rsidR="00BD08CB" w14:paraId="046B39EF" w14:textId="77777777" w:rsidTr="00586304">
        <w:trPr>
          <w:cantSplit/>
          <w:trHeight w:val="397"/>
        </w:trPr>
        <w:tc>
          <w:tcPr>
            <w:tcW w:w="624" w:type="dxa"/>
            <w:tcMar>
              <w:left w:w="113" w:type="dxa"/>
            </w:tcMar>
            <w:vAlign w:val="center"/>
          </w:tcPr>
          <w:p w14:paraId="3156A85C" w14:textId="77777777" w:rsidR="00BD08CB" w:rsidRDefault="00BD08CB" w:rsidP="00BD08CB">
            <w:pPr>
              <w:pStyle w:val="Tabletext"/>
            </w:pPr>
            <w:r>
              <w:t>10.</w:t>
            </w:r>
          </w:p>
        </w:tc>
        <w:tc>
          <w:tcPr>
            <w:tcW w:w="4649" w:type="dxa"/>
            <w:vAlign w:val="center"/>
          </w:tcPr>
          <w:p w14:paraId="64858F50" w14:textId="35382CA4" w:rsidR="00BD08CB" w:rsidRDefault="00BD08CB" w:rsidP="00BD08CB">
            <w:pPr>
              <w:pStyle w:val="Tabletext"/>
            </w:pPr>
            <w:r>
              <w:t>Eat something you have grown</w:t>
            </w:r>
          </w:p>
        </w:tc>
        <w:tc>
          <w:tcPr>
            <w:tcW w:w="134" w:type="dxa"/>
            <w:tcBorders>
              <w:right w:val="single" w:sz="4" w:space="0" w:color="auto"/>
            </w:tcBorders>
            <w:vAlign w:val="center"/>
          </w:tcPr>
          <w:p w14:paraId="72D7CB3F"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5B9D3243"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389E1047"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22E348C4" w14:textId="77777777" w:rsidR="00BD08CB" w:rsidRDefault="00BD08CB" w:rsidP="00BD08CB">
            <w:pPr>
              <w:pStyle w:val="Tabletext"/>
            </w:pPr>
          </w:p>
        </w:tc>
      </w:tr>
      <w:tr w:rsidR="00BD08CB" w14:paraId="143AEE87" w14:textId="77777777" w:rsidTr="00586304">
        <w:trPr>
          <w:cantSplit/>
          <w:trHeight w:val="20"/>
        </w:trPr>
        <w:tc>
          <w:tcPr>
            <w:tcW w:w="624" w:type="dxa"/>
            <w:tcMar>
              <w:left w:w="113" w:type="dxa"/>
            </w:tcMar>
            <w:vAlign w:val="center"/>
          </w:tcPr>
          <w:p w14:paraId="209A382E" w14:textId="77777777" w:rsidR="00BD08CB" w:rsidRPr="001E7213" w:rsidRDefault="00BD08CB" w:rsidP="00BD08CB">
            <w:pPr>
              <w:pStyle w:val="Divider"/>
            </w:pPr>
          </w:p>
        </w:tc>
        <w:tc>
          <w:tcPr>
            <w:tcW w:w="4649" w:type="dxa"/>
            <w:vAlign w:val="center"/>
          </w:tcPr>
          <w:p w14:paraId="5769F295" w14:textId="77777777" w:rsidR="00BD08CB" w:rsidRPr="001E7213" w:rsidRDefault="00BD08CB" w:rsidP="00BD08CB">
            <w:pPr>
              <w:pStyle w:val="Divider"/>
            </w:pPr>
          </w:p>
        </w:tc>
        <w:tc>
          <w:tcPr>
            <w:tcW w:w="134" w:type="dxa"/>
            <w:vAlign w:val="center"/>
          </w:tcPr>
          <w:p w14:paraId="168C2EF9"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1AF2CF11" w14:textId="77777777" w:rsidR="00BD08CB" w:rsidRPr="001E7213" w:rsidRDefault="00BD08CB" w:rsidP="00BD08CB">
            <w:pPr>
              <w:pStyle w:val="Divider"/>
            </w:pPr>
          </w:p>
        </w:tc>
        <w:tc>
          <w:tcPr>
            <w:tcW w:w="138" w:type="dxa"/>
            <w:vAlign w:val="center"/>
          </w:tcPr>
          <w:p w14:paraId="6FFE7306"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0F8FA1B2" w14:textId="77777777" w:rsidR="00BD08CB" w:rsidRPr="001E7213" w:rsidRDefault="00BD08CB" w:rsidP="00BD08CB">
            <w:pPr>
              <w:pStyle w:val="Divider"/>
            </w:pPr>
          </w:p>
        </w:tc>
      </w:tr>
      <w:tr w:rsidR="00BD08CB" w14:paraId="093CE344" w14:textId="77777777" w:rsidTr="00586304">
        <w:trPr>
          <w:cantSplit/>
          <w:trHeight w:val="397"/>
        </w:trPr>
        <w:tc>
          <w:tcPr>
            <w:tcW w:w="624" w:type="dxa"/>
            <w:shd w:val="clear" w:color="auto" w:fill="FEF5D9"/>
            <w:tcMar>
              <w:left w:w="113" w:type="dxa"/>
            </w:tcMar>
            <w:vAlign w:val="center"/>
          </w:tcPr>
          <w:p w14:paraId="33DD61BF" w14:textId="77777777" w:rsidR="00BD08CB" w:rsidRDefault="00BD08CB" w:rsidP="00BD08CB">
            <w:pPr>
              <w:pStyle w:val="Tabletext"/>
            </w:pPr>
            <w:r>
              <w:t>11.</w:t>
            </w:r>
          </w:p>
        </w:tc>
        <w:tc>
          <w:tcPr>
            <w:tcW w:w="4649" w:type="dxa"/>
            <w:shd w:val="clear" w:color="auto" w:fill="FEF5D9"/>
            <w:vAlign w:val="center"/>
          </w:tcPr>
          <w:p w14:paraId="4EFBB8C6" w14:textId="58A719D8" w:rsidR="00BD08CB" w:rsidRDefault="00BD08CB" w:rsidP="00BD08CB">
            <w:pPr>
              <w:pStyle w:val="Tabletext"/>
            </w:pPr>
            <w:r>
              <w:t>Write in hieroglyphics</w:t>
            </w:r>
          </w:p>
        </w:tc>
        <w:tc>
          <w:tcPr>
            <w:tcW w:w="134" w:type="dxa"/>
            <w:tcBorders>
              <w:right w:val="single" w:sz="4" w:space="0" w:color="auto"/>
            </w:tcBorders>
            <w:vAlign w:val="center"/>
          </w:tcPr>
          <w:p w14:paraId="29EC5C59"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B9F82B1"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6165C1A0"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17C204BF" w14:textId="77777777" w:rsidR="00BD08CB" w:rsidRDefault="00BD08CB" w:rsidP="00BD08CB">
            <w:pPr>
              <w:pStyle w:val="Tabletext"/>
            </w:pPr>
          </w:p>
        </w:tc>
      </w:tr>
      <w:tr w:rsidR="00BD08CB" w14:paraId="51029243" w14:textId="77777777" w:rsidTr="00586304">
        <w:trPr>
          <w:cantSplit/>
          <w:trHeight w:val="20"/>
        </w:trPr>
        <w:tc>
          <w:tcPr>
            <w:tcW w:w="624" w:type="dxa"/>
            <w:tcMar>
              <w:left w:w="113" w:type="dxa"/>
            </w:tcMar>
            <w:vAlign w:val="center"/>
          </w:tcPr>
          <w:p w14:paraId="7FE74CF0" w14:textId="77777777" w:rsidR="00BD08CB" w:rsidRPr="001E7213" w:rsidRDefault="00BD08CB" w:rsidP="00BD08CB">
            <w:pPr>
              <w:pStyle w:val="Divider"/>
            </w:pPr>
          </w:p>
        </w:tc>
        <w:tc>
          <w:tcPr>
            <w:tcW w:w="4649" w:type="dxa"/>
            <w:vAlign w:val="center"/>
          </w:tcPr>
          <w:p w14:paraId="677F9DF4" w14:textId="77777777" w:rsidR="00BD08CB" w:rsidRPr="001E7213" w:rsidRDefault="00BD08CB" w:rsidP="00BD08CB">
            <w:pPr>
              <w:pStyle w:val="Divider"/>
            </w:pPr>
          </w:p>
        </w:tc>
        <w:tc>
          <w:tcPr>
            <w:tcW w:w="134" w:type="dxa"/>
            <w:vAlign w:val="center"/>
          </w:tcPr>
          <w:p w14:paraId="25DB82C4"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71346CF8" w14:textId="77777777" w:rsidR="00BD08CB" w:rsidRPr="001E7213" w:rsidRDefault="00BD08CB" w:rsidP="00BD08CB">
            <w:pPr>
              <w:pStyle w:val="Divider"/>
            </w:pPr>
          </w:p>
        </w:tc>
        <w:tc>
          <w:tcPr>
            <w:tcW w:w="138" w:type="dxa"/>
            <w:vAlign w:val="center"/>
          </w:tcPr>
          <w:p w14:paraId="03456926"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18DF7E72" w14:textId="77777777" w:rsidR="00BD08CB" w:rsidRPr="001E7213" w:rsidRDefault="00BD08CB" w:rsidP="00BD08CB">
            <w:pPr>
              <w:pStyle w:val="Divider"/>
            </w:pPr>
          </w:p>
        </w:tc>
      </w:tr>
      <w:tr w:rsidR="00BD08CB" w14:paraId="0AE21725" w14:textId="77777777" w:rsidTr="00586304">
        <w:trPr>
          <w:cantSplit/>
          <w:trHeight w:val="397"/>
        </w:trPr>
        <w:tc>
          <w:tcPr>
            <w:tcW w:w="624" w:type="dxa"/>
            <w:tcMar>
              <w:left w:w="113" w:type="dxa"/>
            </w:tcMar>
            <w:vAlign w:val="center"/>
          </w:tcPr>
          <w:p w14:paraId="6AB203AE" w14:textId="77777777" w:rsidR="00BD08CB" w:rsidRDefault="00BD08CB" w:rsidP="00BD08CB">
            <w:pPr>
              <w:pStyle w:val="Tabletext"/>
            </w:pPr>
            <w:r>
              <w:t>12.</w:t>
            </w:r>
          </w:p>
        </w:tc>
        <w:tc>
          <w:tcPr>
            <w:tcW w:w="4649" w:type="dxa"/>
            <w:vAlign w:val="center"/>
          </w:tcPr>
          <w:p w14:paraId="4A442744" w14:textId="64E44919" w:rsidR="00BD08CB" w:rsidRDefault="00BD08CB" w:rsidP="00BD08CB">
            <w:pPr>
              <w:pStyle w:val="Tabletext"/>
            </w:pPr>
            <w:r>
              <w:rPr>
                <w:szCs w:val="21"/>
              </w:rPr>
              <w:t>Produce rubbings of fossils</w:t>
            </w:r>
          </w:p>
        </w:tc>
        <w:tc>
          <w:tcPr>
            <w:tcW w:w="134" w:type="dxa"/>
            <w:tcBorders>
              <w:right w:val="single" w:sz="4" w:space="0" w:color="auto"/>
            </w:tcBorders>
            <w:vAlign w:val="center"/>
          </w:tcPr>
          <w:p w14:paraId="33A33B9D"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832BCB2"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6D7DB727"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0AE83FBE" w14:textId="77777777" w:rsidR="00BD08CB" w:rsidRDefault="00BD08CB" w:rsidP="00BD08CB">
            <w:pPr>
              <w:pStyle w:val="Tabletext"/>
            </w:pPr>
          </w:p>
        </w:tc>
      </w:tr>
      <w:tr w:rsidR="00BD08CB" w14:paraId="2982D910" w14:textId="77777777" w:rsidTr="00586304">
        <w:trPr>
          <w:cantSplit/>
          <w:trHeight w:val="20"/>
        </w:trPr>
        <w:tc>
          <w:tcPr>
            <w:tcW w:w="624" w:type="dxa"/>
            <w:tcMar>
              <w:left w:w="113" w:type="dxa"/>
            </w:tcMar>
            <w:vAlign w:val="center"/>
          </w:tcPr>
          <w:p w14:paraId="1E9EA5FC" w14:textId="77777777" w:rsidR="00BD08CB" w:rsidRPr="001E7213" w:rsidRDefault="00BD08CB" w:rsidP="00BD08CB">
            <w:pPr>
              <w:pStyle w:val="Divider"/>
            </w:pPr>
          </w:p>
        </w:tc>
        <w:tc>
          <w:tcPr>
            <w:tcW w:w="4649" w:type="dxa"/>
            <w:vAlign w:val="center"/>
          </w:tcPr>
          <w:p w14:paraId="47526939" w14:textId="77777777" w:rsidR="00BD08CB" w:rsidRPr="001E7213" w:rsidRDefault="00BD08CB" w:rsidP="00BD08CB">
            <w:pPr>
              <w:pStyle w:val="Divider"/>
            </w:pPr>
          </w:p>
        </w:tc>
        <w:tc>
          <w:tcPr>
            <w:tcW w:w="134" w:type="dxa"/>
            <w:vAlign w:val="center"/>
          </w:tcPr>
          <w:p w14:paraId="3F9B7DC8"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4B3545D6" w14:textId="77777777" w:rsidR="00BD08CB" w:rsidRPr="001E7213" w:rsidRDefault="00BD08CB" w:rsidP="00BD08CB">
            <w:pPr>
              <w:pStyle w:val="Divider"/>
            </w:pPr>
          </w:p>
        </w:tc>
        <w:tc>
          <w:tcPr>
            <w:tcW w:w="138" w:type="dxa"/>
            <w:vAlign w:val="center"/>
          </w:tcPr>
          <w:p w14:paraId="55C4F6F6"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00431B81" w14:textId="77777777" w:rsidR="00BD08CB" w:rsidRPr="001E7213" w:rsidRDefault="00BD08CB" w:rsidP="00BD08CB">
            <w:pPr>
              <w:pStyle w:val="Divider"/>
            </w:pPr>
          </w:p>
        </w:tc>
      </w:tr>
      <w:tr w:rsidR="00BD08CB" w14:paraId="47BA67CF" w14:textId="77777777" w:rsidTr="00586304">
        <w:trPr>
          <w:cantSplit/>
          <w:trHeight w:val="397"/>
        </w:trPr>
        <w:tc>
          <w:tcPr>
            <w:tcW w:w="624" w:type="dxa"/>
            <w:shd w:val="clear" w:color="auto" w:fill="FEF5D9"/>
            <w:tcMar>
              <w:left w:w="113" w:type="dxa"/>
            </w:tcMar>
            <w:vAlign w:val="center"/>
          </w:tcPr>
          <w:p w14:paraId="1BCE134F" w14:textId="77777777" w:rsidR="00BD08CB" w:rsidRDefault="00BD08CB" w:rsidP="00BD08CB">
            <w:pPr>
              <w:pStyle w:val="Tabletext"/>
            </w:pPr>
            <w:r>
              <w:t>13.</w:t>
            </w:r>
          </w:p>
        </w:tc>
        <w:tc>
          <w:tcPr>
            <w:tcW w:w="4649" w:type="dxa"/>
            <w:shd w:val="clear" w:color="auto" w:fill="FEF5D9"/>
            <w:vAlign w:val="center"/>
          </w:tcPr>
          <w:p w14:paraId="4BC76D0E" w14:textId="68B88744" w:rsidR="00BD08CB" w:rsidRDefault="00BD08CB" w:rsidP="00BD08CB">
            <w:pPr>
              <w:pStyle w:val="Tabletext"/>
            </w:pPr>
            <w:r>
              <w:t>Vote in a school election</w:t>
            </w:r>
          </w:p>
        </w:tc>
        <w:tc>
          <w:tcPr>
            <w:tcW w:w="134" w:type="dxa"/>
            <w:tcBorders>
              <w:right w:val="single" w:sz="4" w:space="0" w:color="auto"/>
            </w:tcBorders>
            <w:vAlign w:val="center"/>
          </w:tcPr>
          <w:p w14:paraId="3CAF8422"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346CE238"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502F5E54"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44428A24" w14:textId="77777777" w:rsidR="00BD08CB" w:rsidRDefault="00BD08CB" w:rsidP="00BD08CB">
            <w:pPr>
              <w:pStyle w:val="Tabletext"/>
            </w:pPr>
          </w:p>
        </w:tc>
      </w:tr>
      <w:tr w:rsidR="00BD08CB" w14:paraId="408B3480" w14:textId="77777777" w:rsidTr="00586304">
        <w:trPr>
          <w:cantSplit/>
          <w:trHeight w:val="20"/>
        </w:trPr>
        <w:tc>
          <w:tcPr>
            <w:tcW w:w="624" w:type="dxa"/>
            <w:tcMar>
              <w:left w:w="113" w:type="dxa"/>
            </w:tcMar>
            <w:vAlign w:val="center"/>
          </w:tcPr>
          <w:p w14:paraId="552D5D25" w14:textId="77777777" w:rsidR="00BD08CB" w:rsidRPr="001E7213" w:rsidRDefault="00BD08CB" w:rsidP="00BD08CB">
            <w:pPr>
              <w:pStyle w:val="Divider"/>
            </w:pPr>
          </w:p>
        </w:tc>
        <w:tc>
          <w:tcPr>
            <w:tcW w:w="4649" w:type="dxa"/>
            <w:vAlign w:val="center"/>
          </w:tcPr>
          <w:p w14:paraId="485B3254" w14:textId="77777777" w:rsidR="00BD08CB" w:rsidRPr="001E7213" w:rsidRDefault="00BD08CB" w:rsidP="00BD08CB">
            <w:pPr>
              <w:pStyle w:val="Divider"/>
            </w:pPr>
          </w:p>
        </w:tc>
        <w:tc>
          <w:tcPr>
            <w:tcW w:w="134" w:type="dxa"/>
            <w:vAlign w:val="center"/>
          </w:tcPr>
          <w:p w14:paraId="6DA68AD8"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29296181" w14:textId="77777777" w:rsidR="00BD08CB" w:rsidRPr="001E7213" w:rsidRDefault="00BD08CB" w:rsidP="00BD08CB">
            <w:pPr>
              <w:pStyle w:val="Divider"/>
            </w:pPr>
          </w:p>
        </w:tc>
        <w:tc>
          <w:tcPr>
            <w:tcW w:w="138" w:type="dxa"/>
            <w:vAlign w:val="center"/>
          </w:tcPr>
          <w:p w14:paraId="338E4E08"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75545D46" w14:textId="77777777" w:rsidR="00BD08CB" w:rsidRPr="001E7213" w:rsidRDefault="00BD08CB" w:rsidP="00BD08CB">
            <w:pPr>
              <w:pStyle w:val="Divider"/>
            </w:pPr>
          </w:p>
        </w:tc>
      </w:tr>
      <w:tr w:rsidR="00BD08CB" w14:paraId="6CBE4F66" w14:textId="77777777" w:rsidTr="00586304">
        <w:trPr>
          <w:cantSplit/>
          <w:trHeight w:val="397"/>
        </w:trPr>
        <w:tc>
          <w:tcPr>
            <w:tcW w:w="624" w:type="dxa"/>
            <w:tcMar>
              <w:left w:w="113" w:type="dxa"/>
            </w:tcMar>
            <w:vAlign w:val="center"/>
          </w:tcPr>
          <w:p w14:paraId="3769E5E5" w14:textId="77777777" w:rsidR="00BD08CB" w:rsidRDefault="00BD08CB" w:rsidP="00BD08CB">
            <w:pPr>
              <w:pStyle w:val="Tabletext"/>
            </w:pPr>
            <w:r>
              <w:t>14.</w:t>
            </w:r>
          </w:p>
        </w:tc>
        <w:tc>
          <w:tcPr>
            <w:tcW w:w="4649" w:type="dxa"/>
            <w:vAlign w:val="center"/>
          </w:tcPr>
          <w:p w14:paraId="74A56265" w14:textId="529154F0" w:rsidR="00BD08CB" w:rsidRDefault="00BD08CB" w:rsidP="00BD08CB">
            <w:pPr>
              <w:pStyle w:val="Tabletext"/>
            </w:pPr>
            <w:r>
              <w:t>Go on a picnic</w:t>
            </w:r>
          </w:p>
        </w:tc>
        <w:tc>
          <w:tcPr>
            <w:tcW w:w="134" w:type="dxa"/>
            <w:tcBorders>
              <w:right w:val="single" w:sz="4" w:space="0" w:color="auto"/>
            </w:tcBorders>
            <w:vAlign w:val="center"/>
          </w:tcPr>
          <w:p w14:paraId="07BCC597"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FF4DFEF"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203FC8DD"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4A0995A2" w14:textId="77777777" w:rsidR="00BD08CB" w:rsidRDefault="00BD08CB" w:rsidP="00BD08CB">
            <w:pPr>
              <w:pStyle w:val="Tabletext"/>
            </w:pPr>
          </w:p>
        </w:tc>
      </w:tr>
      <w:tr w:rsidR="00BD08CB" w14:paraId="1DEC0FC3" w14:textId="77777777" w:rsidTr="00586304">
        <w:trPr>
          <w:cantSplit/>
          <w:trHeight w:val="20"/>
        </w:trPr>
        <w:tc>
          <w:tcPr>
            <w:tcW w:w="624" w:type="dxa"/>
            <w:tcMar>
              <w:left w:w="113" w:type="dxa"/>
            </w:tcMar>
            <w:vAlign w:val="center"/>
          </w:tcPr>
          <w:p w14:paraId="5BF8FD4E" w14:textId="77777777" w:rsidR="00BD08CB" w:rsidRPr="001E7213" w:rsidRDefault="00BD08CB" w:rsidP="00BD08CB">
            <w:pPr>
              <w:pStyle w:val="Divider"/>
            </w:pPr>
          </w:p>
        </w:tc>
        <w:tc>
          <w:tcPr>
            <w:tcW w:w="4649" w:type="dxa"/>
            <w:vAlign w:val="center"/>
          </w:tcPr>
          <w:p w14:paraId="7A1A7FE9" w14:textId="77777777" w:rsidR="00BD08CB" w:rsidRPr="001E7213" w:rsidRDefault="00BD08CB" w:rsidP="00BD08CB">
            <w:pPr>
              <w:pStyle w:val="Divider"/>
            </w:pPr>
          </w:p>
        </w:tc>
        <w:tc>
          <w:tcPr>
            <w:tcW w:w="134" w:type="dxa"/>
            <w:vAlign w:val="center"/>
          </w:tcPr>
          <w:p w14:paraId="65AA0108"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45F6859E" w14:textId="77777777" w:rsidR="00BD08CB" w:rsidRPr="001E7213" w:rsidRDefault="00BD08CB" w:rsidP="00BD08CB">
            <w:pPr>
              <w:pStyle w:val="Divider"/>
            </w:pPr>
          </w:p>
        </w:tc>
        <w:tc>
          <w:tcPr>
            <w:tcW w:w="138" w:type="dxa"/>
            <w:vAlign w:val="center"/>
          </w:tcPr>
          <w:p w14:paraId="1D70E5F4"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0F32762B" w14:textId="77777777" w:rsidR="00BD08CB" w:rsidRPr="001E7213" w:rsidRDefault="00BD08CB" w:rsidP="00BD08CB">
            <w:pPr>
              <w:pStyle w:val="Divider"/>
            </w:pPr>
          </w:p>
        </w:tc>
      </w:tr>
      <w:tr w:rsidR="00BD08CB" w14:paraId="3E1A4D76" w14:textId="77777777" w:rsidTr="00586304">
        <w:trPr>
          <w:cantSplit/>
          <w:trHeight w:val="397"/>
        </w:trPr>
        <w:tc>
          <w:tcPr>
            <w:tcW w:w="624" w:type="dxa"/>
            <w:shd w:val="clear" w:color="auto" w:fill="FEF5D9"/>
            <w:tcMar>
              <w:left w:w="113" w:type="dxa"/>
            </w:tcMar>
          </w:tcPr>
          <w:p w14:paraId="042571E7" w14:textId="77777777" w:rsidR="00BD08CB" w:rsidRDefault="00BD08CB" w:rsidP="00BD08CB">
            <w:pPr>
              <w:pStyle w:val="Tabletext"/>
              <w:spacing w:before="60"/>
            </w:pPr>
            <w:r>
              <w:t>15.</w:t>
            </w:r>
          </w:p>
        </w:tc>
        <w:tc>
          <w:tcPr>
            <w:tcW w:w="4649" w:type="dxa"/>
            <w:shd w:val="clear" w:color="auto" w:fill="FEF5D9"/>
            <w:vAlign w:val="center"/>
          </w:tcPr>
          <w:p w14:paraId="2B8F5807" w14:textId="7E9BBD90" w:rsidR="00BD08CB" w:rsidRPr="007029F1" w:rsidRDefault="00586304" w:rsidP="00BD08CB">
            <w:pPr>
              <w:pStyle w:val="Tabletext"/>
              <w:rPr>
                <w:szCs w:val="21"/>
              </w:rPr>
            </w:pPr>
            <w:r>
              <w:rPr>
                <w:spacing w:val="-2"/>
                <w:szCs w:val="21"/>
              </w:rPr>
              <w:t>Make a volcano</w:t>
            </w:r>
          </w:p>
        </w:tc>
        <w:tc>
          <w:tcPr>
            <w:tcW w:w="134" w:type="dxa"/>
            <w:tcBorders>
              <w:right w:val="single" w:sz="4" w:space="0" w:color="auto"/>
            </w:tcBorders>
            <w:vAlign w:val="center"/>
          </w:tcPr>
          <w:p w14:paraId="3530C55B" w14:textId="77777777" w:rsidR="00BD08CB" w:rsidRDefault="00BD08CB" w:rsidP="00BD08CB">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2B101278" w14:textId="77777777" w:rsidR="00BD08CB" w:rsidRDefault="00BD08CB" w:rsidP="00BD08CB">
            <w:pPr>
              <w:pStyle w:val="Tabletext"/>
            </w:pPr>
          </w:p>
        </w:tc>
        <w:tc>
          <w:tcPr>
            <w:tcW w:w="138" w:type="dxa"/>
            <w:tcBorders>
              <w:left w:val="single" w:sz="4" w:space="0" w:color="auto"/>
              <w:right w:val="single" w:sz="4" w:space="0" w:color="auto"/>
            </w:tcBorders>
            <w:vAlign w:val="center"/>
          </w:tcPr>
          <w:p w14:paraId="22A15A57" w14:textId="77777777" w:rsidR="00BD08CB" w:rsidRDefault="00BD08CB" w:rsidP="00BD08CB">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23137FCB" w14:textId="77777777" w:rsidR="00BD08CB" w:rsidRDefault="00BD08CB" w:rsidP="00BD08CB">
            <w:pPr>
              <w:pStyle w:val="Tabletext"/>
            </w:pPr>
          </w:p>
        </w:tc>
      </w:tr>
      <w:tr w:rsidR="00BD08CB" w14:paraId="45369C8A" w14:textId="77777777" w:rsidTr="00586304">
        <w:trPr>
          <w:cantSplit/>
          <w:trHeight w:val="20"/>
        </w:trPr>
        <w:tc>
          <w:tcPr>
            <w:tcW w:w="624" w:type="dxa"/>
            <w:tcMar>
              <w:left w:w="113" w:type="dxa"/>
            </w:tcMar>
            <w:vAlign w:val="center"/>
          </w:tcPr>
          <w:p w14:paraId="121A82FC" w14:textId="77777777" w:rsidR="00BD08CB" w:rsidRPr="001E7213" w:rsidRDefault="00BD08CB" w:rsidP="00BD08CB">
            <w:pPr>
              <w:pStyle w:val="Divider"/>
            </w:pPr>
          </w:p>
        </w:tc>
        <w:tc>
          <w:tcPr>
            <w:tcW w:w="4649" w:type="dxa"/>
            <w:vAlign w:val="center"/>
          </w:tcPr>
          <w:p w14:paraId="1E1FAC3B" w14:textId="77777777" w:rsidR="00BD08CB" w:rsidRPr="001E7213" w:rsidRDefault="00BD08CB" w:rsidP="00BD08CB">
            <w:pPr>
              <w:pStyle w:val="Divider"/>
            </w:pPr>
          </w:p>
        </w:tc>
        <w:tc>
          <w:tcPr>
            <w:tcW w:w="134" w:type="dxa"/>
            <w:vAlign w:val="center"/>
          </w:tcPr>
          <w:p w14:paraId="401F0D21" w14:textId="77777777" w:rsidR="00BD08CB" w:rsidRPr="001E7213" w:rsidRDefault="00BD08CB" w:rsidP="00BD08CB">
            <w:pPr>
              <w:pStyle w:val="Divider"/>
            </w:pPr>
          </w:p>
        </w:tc>
        <w:tc>
          <w:tcPr>
            <w:tcW w:w="397" w:type="dxa"/>
            <w:tcBorders>
              <w:top w:val="single" w:sz="4" w:space="0" w:color="auto"/>
              <w:bottom w:val="single" w:sz="4" w:space="0" w:color="auto"/>
            </w:tcBorders>
            <w:vAlign w:val="center"/>
          </w:tcPr>
          <w:p w14:paraId="02477F96" w14:textId="77777777" w:rsidR="00BD08CB" w:rsidRPr="001E7213" w:rsidRDefault="00BD08CB" w:rsidP="00BD08CB">
            <w:pPr>
              <w:pStyle w:val="Divider"/>
            </w:pPr>
          </w:p>
        </w:tc>
        <w:tc>
          <w:tcPr>
            <w:tcW w:w="138" w:type="dxa"/>
            <w:vAlign w:val="center"/>
          </w:tcPr>
          <w:p w14:paraId="0BF653BE" w14:textId="77777777" w:rsidR="00BD08CB" w:rsidRPr="001E7213" w:rsidRDefault="00BD08CB" w:rsidP="00BD08CB">
            <w:pPr>
              <w:pStyle w:val="Divider"/>
            </w:pPr>
          </w:p>
        </w:tc>
        <w:tc>
          <w:tcPr>
            <w:tcW w:w="1017" w:type="dxa"/>
            <w:tcBorders>
              <w:top w:val="single" w:sz="4" w:space="0" w:color="auto"/>
              <w:bottom w:val="single" w:sz="4" w:space="0" w:color="auto"/>
            </w:tcBorders>
            <w:vAlign w:val="center"/>
          </w:tcPr>
          <w:p w14:paraId="03F766FD" w14:textId="77777777" w:rsidR="00BD08CB" w:rsidRPr="001E7213" w:rsidRDefault="00BD08CB" w:rsidP="00BD08CB">
            <w:pPr>
              <w:pStyle w:val="Divider"/>
            </w:pPr>
          </w:p>
        </w:tc>
      </w:tr>
      <w:tr w:rsidR="00D27AF1" w14:paraId="05ED9799" w14:textId="77777777" w:rsidTr="00586304">
        <w:trPr>
          <w:cantSplit/>
          <w:trHeight w:val="397"/>
        </w:trPr>
        <w:tc>
          <w:tcPr>
            <w:tcW w:w="624" w:type="dxa"/>
            <w:tcMar>
              <w:left w:w="113" w:type="dxa"/>
            </w:tcMar>
            <w:vAlign w:val="center"/>
          </w:tcPr>
          <w:p w14:paraId="5B204442" w14:textId="77777777" w:rsidR="00D27AF1" w:rsidRDefault="00D27AF1" w:rsidP="00D27AF1">
            <w:pPr>
              <w:pStyle w:val="Tabletext"/>
            </w:pPr>
            <w:r>
              <w:t>16.</w:t>
            </w:r>
          </w:p>
        </w:tc>
        <w:tc>
          <w:tcPr>
            <w:tcW w:w="4649" w:type="dxa"/>
            <w:vAlign w:val="center"/>
          </w:tcPr>
          <w:p w14:paraId="7FE78106" w14:textId="569BCCB4" w:rsidR="00D27AF1" w:rsidRDefault="00D27AF1" w:rsidP="00D27AF1">
            <w:pPr>
              <w:pStyle w:val="Tabletext"/>
            </w:pPr>
            <w:r>
              <w:t>Create a display for show and tell</w:t>
            </w:r>
          </w:p>
        </w:tc>
        <w:tc>
          <w:tcPr>
            <w:tcW w:w="134" w:type="dxa"/>
            <w:tcBorders>
              <w:right w:val="single" w:sz="4" w:space="0" w:color="auto"/>
            </w:tcBorders>
            <w:vAlign w:val="center"/>
          </w:tcPr>
          <w:p w14:paraId="6F4DB658"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13592EDB" w14:textId="77777777" w:rsidR="00D27AF1" w:rsidRDefault="00D27AF1" w:rsidP="00D27AF1">
            <w:pPr>
              <w:pStyle w:val="Tabletext"/>
            </w:pPr>
          </w:p>
        </w:tc>
        <w:tc>
          <w:tcPr>
            <w:tcW w:w="138" w:type="dxa"/>
            <w:tcBorders>
              <w:left w:val="single" w:sz="4" w:space="0" w:color="auto"/>
              <w:right w:val="single" w:sz="4" w:space="0" w:color="auto"/>
            </w:tcBorders>
            <w:vAlign w:val="center"/>
          </w:tcPr>
          <w:p w14:paraId="5F6735CA" w14:textId="77777777" w:rsidR="00D27AF1" w:rsidRDefault="00D27AF1" w:rsidP="00D27AF1">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158762FF" w14:textId="77777777" w:rsidR="00D27AF1" w:rsidRDefault="00D27AF1" w:rsidP="00D27AF1">
            <w:pPr>
              <w:pStyle w:val="Tabletext"/>
            </w:pPr>
          </w:p>
        </w:tc>
      </w:tr>
      <w:tr w:rsidR="00D27AF1" w14:paraId="119C96DF" w14:textId="77777777" w:rsidTr="00586304">
        <w:trPr>
          <w:cantSplit/>
          <w:trHeight w:val="20"/>
        </w:trPr>
        <w:tc>
          <w:tcPr>
            <w:tcW w:w="624" w:type="dxa"/>
            <w:tcMar>
              <w:left w:w="113" w:type="dxa"/>
            </w:tcMar>
            <w:vAlign w:val="center"/>
          </w:tcPr>
          <w:p w14:paraId="06DD7C96" w14:textId="77777777" w:rsidR="00D27AF1" w:rsidRPr="001E7213" w:rsidRDefault="00D27AF1" w:rsidP="00D27AF1">
            <w:pPr>
              <w:pStyle w:val="Divider"/>
            </w:pPr>
          </w:p>
        </w:tc>
        <w:tc>
          <w:tcPr>
            <w:tcW w:w="4649" w:type="dxa"/>
            <w:vAlign w:val="center"/>
          </w:tcPr>
          <w:p w14:paraId="7A013C36" w14:textId="77777777" w:rsidR="00D27AF1" w:rsidRPr="001E7213" w:rsidRDefault="00D27AF1" w:rsidP="00D27AF1">
            <w:pPr>
              <w:pStyle w:val="Divider"/>
            </w:pPr>
          </w:p>
        </w:tc>
        <w:tc>
          <w:tcPr>
            <w:tcW w:w="134" w:type="dxa"/>
            <w:vAlign w:val="center"/>
          </w:tcPr>
          <w:p w14:paraId="1C6FECE3" w14:textId="77777777" w:rsidR="00D27AF1" w:rsidRPr="001E7213" w:rsidRDefault="00D27AF1" w:rsidP="00D27AF1">
            <w:pPr>
              <w:pStyle w:val="Divider"/>
            </w:pPr>
          </w:p>
        </w:tc>
        <w:tc>
          <w:tcPr>
            <w:tcW w:w="397" w:type="dxa"/>
            <w:tcBorders>
              <w:top w:val="single" w:sz="4" w:space="0" w:color="auto"/>
              <w:bottom w:val="single" w:sz="4" w:space="0" w:color="auto"/>
            </w:tcBorders>
            <w:vAlign w:val="center"/>
          </w:tcPr>
          <w:p w14:paraId="0CDF9151" w14:textId="77777777" w:rsidR="00D27AF1" w:rsidRPr="001E7213" w:rsidRDefault="00D27AF1" w:rsidP="00D27AF1">
            <w:pPr>
              <w:pStyle w:val="Divider"/>
            </w:pPr>
          </w:p>
        </w:tc>
        <w:tc>
          <w:tcPr>
            <w:tcW w:w="138" w:type="dxa"/>
            <w:vAlign w:val="center"/>
          </w:tcPr>
          <w:p w14:paraId="77D68386" w14:textId="77777777" w:rsidR="00D27AF1" w:rsidRPr="001E7213" w:rsidRDefault="00D27AF1" w:rsidP="00D27AF1">
            <w:pPr>
              <w:pStyle w:val="Divider"/>
            </w:pPr>
          </w:p>
        </w:tc>
        <w:tc>
          <w:tcPr>
            <w:tcW w:w="1017" w:type="dxa"/>
            <w:tcBorders>
              <w:top w:val="single" w:sz="4" w:space="0" w:color="auto"/>
              <w:bottom w:val="single" w:sz="4" w:space="0" w:color="auto"/>
            </w:tcBorders>
            <w:vAlign w:val="center"/>
          </w:tcPr>
          <w:p w14:paraId="7B80A73C" w14:textId="77777777" w:rsidR="00D27AF1" w:rsidRPr="001E7213" w:rsidRDefault="00D27AF1" w:rsidP="00D27AF1">
            <w:pPr>
              <w:pStyle w:val="Divider"/>
            </w:pPr>
          </w:p>
        </w:tc>
      </w:tr>
      <w:tr w:rsidR="00D27AF1" w14:paraId="2A34532C" w14:textId="77777777" w:rsidTr="00586304">
        <w:trPr>
          <w:cantSplit/>
          <w:trHeight w:val="397"/>
        </w:trPr>
        <w:tc>
          <w:tcPr>
            <w:tcW w:w="624" w:type="dxa"/>
            <w:shd w:val="clear" w:color="auto" w:fill="FEF5D9"/>
            <w:tcMar>
              <w:left w:w="113" w:type="dxa"/>
            </w:tcMar>
            <w:vAlign w:val="center"/>
          </w:tcPr>
          <w:p w14:paraId="3F54960B" w14:textId="77777777" w:rsidR="00D27AF1" w:rsidRDefault="00D27AF1" w:rsidP="00D27AF1">
            <w:pPr>
              <w:pStyle w:val="Tabletext"/>
            </w:pPr>
            <w:r>
              <w:t>17.</w:t>
            </w:r>
          </w:p>
        </w:tc>
        <w:tc>
          <w:tcPr>
            <w:tcW w:w="4649" w:type="dxa"/>
            <w:shd w:val="clear" w:color="auto" w:fill="FEF5D9"/>
            <w:vAlign w:val="center"/>
          </w:tcPr>
          <w:p w14:paraId="2B0D0435" w14:textId="5A8B8A87" w:rsidR="00D27AF1" w:rsidRDefault="00586304" w:rsidP="00D27AF1">
            <w:pPr>
              <w:pStyle w:val="Tabletext"/>
            </w:pPr>
            <w:r>
              <w:t>Read to a rabbit</w:t>
            </w:r>
          </w:p>
        </w:tc>
        <w:tc>
          <w:tcPr>
            <w:tcW w:w="134" w:type="dxa"/>
            <w:tcBorders>
              <w:right w:val="single" w:sz="4" w:space="0" w:color="auto"/>
            </w:tcBorders>
            <w:vAlign w:val="center"/>
          </w:tcPr>
          <w:p w14:paraId="2D67216C" w14:textId="77777777" w:rsidR="00D27AF1" w:rsidRDefault="00D27AF1"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687A009A" w14:textId="77777777" w:rsidR="00D27AF1" w:rsidRDefault="00D27AF1" w:rsidP="00D27AF1">
            <w:pPr>
              <w:pStyle w:val="Tabletext"/>
            </w:pPr>
          </w:p>
        </w:tc>
        <w:tc>
          <w:tcPr>
            <w:tcW w:w="138" w:type="dxa"/>
            <w:tcBorders>
              <w:left w:val="single" w:sz="4" w:space="0" w:color="auto"/>
              <w:right w:val="single" w:sz="4" w:space="0" w:color="auto"/>
            </w:tcBorders>
            <w:vAlign w:val="center"/>
          </w:tcPr>
          <w:p w14:paraId="2B760204" w14:textId="77777777" w:rsidR="00D27AF1" w:rsidRDefault="00D27AF1" w:rsidP="00D27AF1">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693826C5" w14:textId="77777777" w:rsidR="00D27AF1" w:rsidRDefault="00D27AF1" w:rsidP="00D27AF1">
            <w:pPr>
              <w:pStyle w:val="Tabletext"/>
            </w:pPr>
          </w:p>
        </w:tc>
      </w:tr>
      <w:tr w:rsidR="00586304" w14:paraId="6CDC05A1" w14:textId="77777777" w:rsidTr="00586304">
        <w:trPr>
          <w:cantSplit/>
          <w:trHeight w:val="397"/>
        </w:trPr>
        <w:tc>
          <w:tcPr>
            <w:tcW w:w="624" w:type="dxa"/>
            <w:shd w:val="clear" w:color="auto" w:fill="auto"/>
            <w:tcMar>
              <w:left w:w="113" w:type="dxa"/>
            </w:tcMar>
            <w:vAlign w:val="center"/>
          </w:tcPr>
          <w:p w14:paraId="33A790D3" w14:textId="6F8C53B7" w:rsidR="00586304" w:rsidRDefault="00586304" w:rsidP="00D27AF1">
            <w:pPr>
              <w:pStyle w:val="Tabletext"/>
            </w:pPr>
            <w:r>
              <w:t xml:space="preserve">18. </w:t>
            </w:r>
          </w:p>
        </w:tc>
        <w:tc>
          <w:tcPr>
            <w:tcW w:w="4649" w:type="dxa"/>
            <w:shd w:val="clear" w:color="auto" w:fill="auto"/>
            <w:vAlign w:val="center"/>
          </w:tcPr>
          <w:p w14:paraId="3E6BC306" w14:textId="70C30EBD" w:rsidR="00586304" w:rsidRDefault="00586304" w:rsidP="00D27AF1">
            <w:pPr>
              <w:pStyle w:val="Tabletext"/>
            </w:pPr>
            <w:r>
              <w:t>Visit the countryside</w:t>
            </w:r>
          </w:p>
        </w:tc>
        <w:tc>
          <w:tcPr>
            <w:tcW w:w="134" w:type="dxa"/>
            <w:tcBorders>
              <w:right w:val="single" w:sz="4" w:space="0" w:color="auto"/>
            </w:tcBorders>
            <w:vAlign w:val="center"/>
          </w:tcPr>
          <w:p w14:paraId="472584E3" w14:textId="77777777" w:rsidR="00586304" w:rsidRDefault="00586304" w:rsidP="00D27AF1">
            <w:pPr>
              <w:pStyle w:val="Tabletext"/>
            </w:pPr>
          </w:p>
        </w:tc>
        <w:tc>
          <w:tcPr>
            <w:tcW w:w="397" w:type="dxa"/>
            <w:tcBorders>
              <w:top w:val="single" w:sz="4" w:space="0" w:color="auto"/>
              <w:left w:val="single" w:sz="4" w:space="0" w:color="auto"/>
              <w:bottom w:val="single" w:sz="4" w:space="0" w:color="auto"/>
              <w:right w:val="single" w:sz="4" w:space="0" w:color="auto"/>
            </w:tcBorders>
            <w:vAlign w:val="center"/>
          </w:tcPr>
          <w:p w14:paraId="0567CBCA" w14:textId="77777777" w:rsidR="00586304" w:rsidRDefault="00586304" w:rsidP="00D27AF1">
            <w:pPr>
              <w:pStyle w:val="Tabletext"/>
            </w:pPr>
          </w:p>
        </w:tc>
        <w:tc>
          <w:tcPr>
            <w:tcW w:w="138" w:type="dxa"/>
            <w:tcBorders>
              <w:left w:val="single" w:sz="4" w:space="0" w:color="auto"/>
              <w:right w:val="single" w:sz="4" w:space="0" w:color="auto"/>
            </w:tcBorders>
            <w:vAlign w:val="center"/>
          </w:tcPr>
          <w:p w14:paraId="7A01B742" w14:textId="77777777" w:rsidR="00586304" w:rsidRDefault="00586304" w:rsidP="00D27AF1">
            <w:pPr>
              <w:pStyle w:val="Tabletext"/>
            </w:pPr>
          </w:p>
        </w:tc>
        <w:tc>
          <w:tcPr>
            <w:tcW w:w="1017" w:type="dxa"/>
            <w:tcBorders>
              <w:top w:val="single" w:sz="4" w:space="0" w:color="auto"/>
              <w:left w:val="single" w:sz="4" w:space="0" w:color="auto"/>
              <w:bottom w:val="single" w:sz="4" w:space="0" w:color="auto"/>
              <w:right w:val="single" w:sz="4" w:space="0" w:color="auto"/>
            </w:tcBorders>
            <w:vAlign w:val="center"/>
          </w:tcPr>
          <w:p w14:paraId="2EE045A1" w14:textId="77777777" w:rsidR="00586304" w:rsidRDefault="00586304" w:rsidP="00D27AF1">
            <w:pPr>
              <w:pStyle w:val="Tabletext"/>
            </w:pPr>
          </w:p>
        </w:tc>
      </w:tr>
      <w:tr w:rsidR="00D27AF1" w14:paraId="752CB973" w14:textId="77777777" w:rsidTr="00586304">
        <w:trPr>
          <w:cantSplit/>
          <w:trHeight w:val="20"/>
        </w:trPr>
        <w:tc>
          <w:tcPr>
            <w:tcW w:w="624" w:type="dxa"/>
            <w:tcMar>
              <w:left w:w="113" w:type="dxa"/>
            </w:tcMar>
            <w:vAlign w:val="center"/>
          </w:tcPr>
          <w:p w14:paraId="34677F46" w14:textId="77777777" w:rsidR="00D27AF1" w:rsidRPr="001E7213" w:rsidRDefault="00D27AF1" w:rsidP="00D27AF1">
            <w:pPr>
              <w:pStyle w:val="Divider"/>
            </w:pPr>
          </w:p>
        </w:tc>
        <w:tc>
          <w:tcPr>
            <w:tcW w:w="4649" w:type="dxa"/>
            <w:vAlign w:val="center"/>
          </w:tcPr>
          <w:p w14:paraId="018A746E" w14:textId="77777777" w:rsidR="00D27AF1" w:rsidRPr="001E7213" w:rsidRDefault="00D27AF1" w:rsidP="00D27AF1">
            <w:pPr>
              <w:pStyle w:val="Divider"/>
            </w:pPr>
          </w:p>
        </w:tc>
        <w:tc>
          <w:tcPr>
            <w:tcW w:w="134" w:type="dxa"/>
            <w:vAlign w:val="center"/>
          </w:tcPr>
          <w:p w14:paraId="37A144D4" w14:textId="77777777" w:rsidR="00D27AF1" w:rsidRPr="001E7213" w:rsidRDefault="00D27AF1" w:rsidP="00D27AF1">
            <w:pPr>
              <w:pStyle w:val="Divider"/>
            </w:pPr>
          </w:p>
        </w:tc>
        <w:tc>
          <w:tcPr>
            <w:tcW w:w="397" w:type="dxa"/>
            <w:tcBorders>
              <w:top w:val="single" w:sz="4" w:space="0" w:color="auto"/>
            </w:tcBorders>
            <w:vAlign w:val="center"/>
          </w:tcPr>
          <w:p w14:paraId="40DA3A94" w14:textId="77777777" w:rsidR="00D27AF1" w:rsidRPr="001E7213" w:rsidRDefault="00D27AF1" w:rsidP="00D27AF1">
            <w:pPr>
              <w:pStyle w:val="Divider"/>
            </w:pPr>
          </w:p>
        </w:tc>
        <w:tc>
          <w:tcPr>
            <w:tcW w:w="138" w:type="dxa"/>
            <w:vAlign w:val="center"/>
          </w:tcPr>
          <w:p w14:paraId="0F062299" w14:textId="77777777" w:rsidR="00D27AF1" w:rsidRPr="001E7213" w:rsidRDefault="00D27AF1" w:rsidP="00D27AF1">
            <w:pPr>
              <w:pStyle w:val="Divider"/>
            </w:pPr>
          </w:p>
        </w:tc>
        <w:tc>
          <w:tcPr>
            <w:tcW w:w="1017" w:type="dxa"/>
            <w:tcBorders>
              <w:top w:val="single" w:sz="4" w:space="0" w:color="auto"/>
            </w:tcBorders>
            <w:vAlign w:val="center"/>
          </w:tcPr>
          <w:p w14:paraId="796A1175" w14:textId="77777777" w:rsidR="00D27AF1" w:rsidRPr="001E7213" w:rsidRDefault="00D27AF1" w:rsidP="00D27AF1">
            <w:pPr>
              <w:pStyle w:val="Divider"/>
            </w:pPr>
          </w:p>
        </w:tc>
      </w:tr>
      <w:tr w:rsidR="00586304" w14:paraId="51D8FBE3" w14:textId="77777777" w:rsidTr="00586304">
        <w:trPr>
          <w:cantSplit/>
          <w:trHeight w:val="20"/>
        </w:trPr>
        <w:tc>
          <w:tcPr>
            <w:tcW w:w="624" w:type="dxa"/>
            <w:tcMar>
              <w:left w:w="113" w:type="dxa"/>
            </w:tcMar>
            <w:vAlign w:val="center"/>
          </w:tcPr>
          <w:p w14:paraId="77B01239" w14:textId="04A89FA7" w:rsidR="00586304" w:rsidRPr="001E7213" w:rsidRDefault="00586304" w:rsidP="00586304">
            <w:pPr>
              <w:pStyle w:val="Divider"/>
            </w:pPr>
            <w:r>
              <w:t xml:space="preserve">                                </w:t>
            </w:r>
          </w:p>
        </w:tc>
        <w:tc>
          <w:tcPr>
            <w:tcW w:w="4649" w:type="dxa"/>
            <w:vAlign w:val="center"/>
          </w:tcPr>
          <w:p w14:paraId="38B8088C" w14:textId="77777777" w:rsidR="00586304" w:rsidRPr="001E7213" w:rsidRDefault="00586304" w:rsidP="00586304">
            <w:pPr>
              <w:pStyle w:val="Divider"/>
            </w:pPr>
          </w:p>
        </w:tc>
        <w:tc>
          <w:tcPr>
            <w:tcW w:w="134" w:type="dxa"/>
            <w:vAlign w:val="center"/>
          </w:tcPr>
          <w:p w14:paraId="072CB5CF" w14:textId="77777777" w:rsidR="00586304" w:rsidRPr="001E7213" w:rsidRDefault="00586304" w:rsidP="00586304">
            <w:pPr>
              <w:pStyle w:val="Divider"/>
            </w:pPr>
          </w:p>
        </w:tc>
        <w:tc>
          <w:tcPr>
            <w:tcW w:w="397" w:type="dxa"/>
            <w:vAlign w:val="center"/>
          </w:tcPr>
          <w:p w14:paraId="59477C99" w14:textId="77777777" w:rsidR="00586304" w:rsidRPr="001E7213" w:rsidRDefault="00586304" w:rsidP="00586304">
            <w:pPr>
              <w:pStyle w:val="Divider"/>
            </w:pPr>
          </w:p>
        </w:tc>
        <w:tc>
          <w:tcPr>
            <w:tcW w:w="138" w:type="dxa"/>
            <w:vAlign w:val="center"/>
          </w:tcPr>
          <w:p w14:paraId="2683CE7A" w14:textId="77777777" w:rsidR="00586304" w:rsidRPr="001E7213" w:rsidRDefault="00586304" w:rsidP="00586304">
            <w:pPr>
              <w:pStyle w:val="Divider"/>
            </w:pPr>
          </w:p>
        </w:tc>
        <w:tc>
          <w:tcPr>
            <w:tcW w:w="1017" w:type="dxa"/>
            <w:vAlign w:val="center"/>
          </w:tcPr>
          <w:p w14:paraId="2994F072" w14:textId="77777777" w:rsidR="00586304" w:rsidRPr="001E7213" w:rsidRDefault="00586304" w:rsidP="00586304">
            <w:pPr>
              <w:pStyle w:val="Divider"/>
            </w:pPr>
          </w:p>
        </w:tc>
      </w:tr>
      <w:tr w:rsidR="00586304" w14:paraId="35FDF909" w14:textId="77777777" w:rsidTr="004B27A9">
        <w:trPr>
          <w:cantSplit/>
          <w:trHeight w:val="397"/>
        </w:trPr>
        <w:tc>
          <w:tcPr>
            <w:tcW w:w="624" w:type="dxa"/>
            <w:shd w:val="clear" w:color="auto" w:fill="auto"/>
            <w:tcMar>
              <w:left w:w="113" w:type="dxa"/>
            </w:tcMar>
            <w:vAlign w:val="center"/>
          </w:tcPr>
          <w:p w14:paraId="32ED4CF5" w14:textId="77777777" w:rsidR="00586304" w:rsidRDefault="00586304" w:rsidP="00586304">
            <w:pPr>
              <w:pStyle w:val="Tabletext"/>
            </w:pPr>
          </w:p>
          <w:p w14:paraId="0C440F55" w14:textId="6743E677" w:rsidR="00586304" w:rsidRDefault="00586304" w:rsidP="00586304">
            <w:pPr>
              <w:pStyle w:val="Tabletext"/>
            </w:pPr>
          </w:p>
        </w:tc>
        <w:tc>
          <w:tcPr>
            <w:tcW w:w="4649" w:type="dxa"/>
            <w:shd w:val="clear" w:color="auto" w:fill="auto"/>
            <w:vAlign w:val="center"/>
          </w:tcPr>
          <w:p w14:paraId="2A0CD785" w14:textId="103A42D8" w:rsidR="00586304" w:rsidRDefault="00586304" w:rsidP="00586304">
            <w:pPr>
              <w:pStyle w:val="Tabletext"/>
            </w:pPr>
          </w:p>
        </w:tc>
        <w:tc>
          <w:tcPr>
            <w:tcW w:w="134" w:type="dxa"/>
            <w:vAlign w:val="center"/>
          </w:tcPr>
          <w:p w14:paraId="49B4C02A" w14:textId="77777777" w:rsidR="00586304" w:rsidRDefault="00586304" w:rsidP="00586304">
            <w:pPr>
              <w:pStyle w:val="Tabletext"/>
            </w:pPr>
          </w:p>
        </w:tc>
        <w:tc>
          <w:tcPr>
            <w:tcW w:w="397" w:type="dxa"/>
            <w:vAlign w:val="center"/>
          </w:tcPr>
          <w:p w14:paraId="363CE399" w14:textId="77777777" w:rsidR="00586304" w:rsidRDefault="00586304" w:rsidP="00586304">
            <w:pPr>
              <w:pStyle w:val="Tabletext"/>
            </w:pPr>
          </w:p>
        </w:tc>
        <w:tc>
          <w:tcPr>
            <w:tcW w:w="138" w:type="dxa"/>
            <w:vAlign w:val="center"/>
          </w:tcPr>
          <w:p w14:paraId="58F44457" w14:textId="77777777" w:rsidR="00586304" w:rsidRDefault="00586304" w:rsidP="00586304">
            <w:pPr>
              <w:pStyle w:val="Tabletext"/>
            </w:pPr>
          </w:p>
        </w:tc>
        <w:tc>
          <w:tcPr>
            <w:tcW w:w="1017" w:type="dxa"/>
            <w:vAlign w:val="center"/>
          </w:tcPr>
          <w:p w14:paraId="2DEE9CB1" w14:textId="77777777" w:rsidR="00586304" w:rsidRDefault="00586304" w:rsidP="00586304">
            <w:pPr>
              <w:pStyle w:val="Tabletext"/>
            </w:pPr>
          </w:p>
        </w:tc>
      </w:tr>
      <w:tr w:rsidR="00586304" w14:paraId="0BF84FBB" w14:textId="77777777" w:rsidTr="004B27A9">
        <w:trPr>
          <w:cantSplit/>
          <w:trHeight w:val="397"/>
        </w:trPr>
        <w:tc>
          <w:tcPr>
            <w:tcW w:w="624" w:type="dxa"/>
            <w:shd w:val="clear" w:color="auto" w:fill="auto"/>
            <w:tcMar>
              <w:left w:w="113" w:type="dxa"/>
            </w:tcMar>
            <w:vAlign w:val="center"/>
          </w:tcPr>
          <w:p w14:paraId="500583C6" w14:textId="77777777" w:rsidR="00586304" w:rsidRDefault="00586304" w:rsidP="00586304">
            <w:pPr>
              <w:pStyle w:val="Tabletext"/>
            </w:pPr>
          </w:p>
        </w:tc>
        <w:tc>
          <w:tcPr>
            <w:tcW w:w="4649" w:type="dxa"/>
            <w:shd w:val="clear" w:color="auto" w:fill="auto"/>
            <w:vAlign w:val="center"/>
          </w:tcPr>
          <w:p w14:paraId="7E9D3172" w14:textId="77777777" w:rsidR="00586304" w:rsidRDefault="00586304" w:rsidP="00586304">
            <w:pPr>
              <w:pStyle w:val="Tabletext"/>
            </w:pPr>
          </w:p>
        </w:tc>
        <w:tc>
          <w:tcPr>
            <w:tcW w:w="134" w:type="dxa"/>
            <w:vAlign w:val="center"/>
          </w:tcPr>
          <w:p w14:paraId="6F7EDF8B" w14:textId="77777777" w:rsidR="00586304" w:rsidRDefault="00586304" w:rsidP="00586304">
            <w:pPr>
              <w:pStyle w:val="Tabletext"/>
            </w:pPr>
          </w:p>
        </w:tc>
        <w:tc>
          <w:tcPr>
            <w:tcW w:w="397" w:type="dxa"/>
            <w:vAlign w:val="center"/>
          </w:tcPr>
          <w:p w14:paraId="7152BE85" w14:textId="77777777" w:rsidR="00586304" w:rsidRDefault="00586304" w:rsidP="00586304">
            <w:pPr>
              <w:pStyle w:val="Tabletext"/>
            </w:pPr>
          </w:p>
        </w:tc>
        <w:tc>
          <w:tcPr>
            <w:tcW w:w="138" w:type="dxa"/>
            <w:vAlign w:val="center"/>
          </w:tcPr>
          <w:p w14:paraId="0E63EB3B" w14:textId="77777777" w:rsidR="00586304" w:rsidRDefault="00586304" w:rsidP="00586304">
            <w:pPr>
              <w:pStyle w:val="Tabletext"/>
            </w:pPr>
          </w:p>
        </w:tc>
        <w:tc>
          <w:tcPr>
            <w:tcW w:w="1017" w:type="dxa"/>
            <w:vAlign w:val="center"/>
          </w:tcPr>
          <w:p w14:paraId="2A43F41A" w14:textId="77777777" w:rsidR="00586304" w:rsidRDefault="00586304" w:rsidP="00586304">
            <w:pPr>
              <w:pStyle w:val="Tabletext"/>
            </w:pPr>
          </w:p>
        </w:tc>
      </w:tr>
      <w:tr w:rsidR="00586304" w14:paraId="4C2AB7B5" w14:textId="77777777" w:rsidTr="00586304">
        <w:trPr>
          <w:cantSplit/>
          <w:trHeight w:val="20"/>
        </w:trPr>
        <w:tc>
          <w:tcPr>
            <w:tcW w:w="624" w:type="dxa"/>
            <w:tcMar>
              <w:left w:w="113" w:type="dxa"/>
            </w:tcMar>
            <w:vAlign w:val="center"/>
          </w:tcPr>
          <w:p w14:paraId="6B4793BA" w14:textId="77777777" w:rsidR="00586304" w:rsidRPr="001E7213" w:rsidRDefault="00586304" w:rsidP="00586304">
            <w:pPr>
              <w:pStyle w:val="Divider"/>
            </w:pPr>
          </w:p>
        </w:tc>
        <w:tc>
          <w:tcPr>
            <w:tcW w:w="4649" w:type="dxa"/>
            <w:vAlign w:val="center"/>
          </w:tcPr>
          <w:p w14:paraId="33FB2F05" w14:textId="77777777" w:rsidR="00586304" w:rsidRPr="001E7213" w:rsidRDefault="00586304" w:rsidP="00586304">
            <w:pPr>
              <w:pStyle w:val="Divider"/>
            </w:pPr>
          </w:p>
        </w:tc>
        <w:tc>
          <w:tcPr>
            <w:tcW w:w="134" w:type="dxa"/>
            <w:vAlign w:val="center"/>
          </w:tcPr>
          <w:p w14:paraId="4647B4BF" w14:textId="77777777" w:rsidR="00586304" w:rsidRPr="001E7213" w:rsidRDefault="00586304" w:rsidP="00586304">
            <w:pPr>
              <w:pStyle w:val="Divider"/>
            </w:pPr>
          </w:p>
        </w:tc>
        <w:tc>
          <w:tcPr>
            <w:tcW w:w="397" w:type="dxa"/>
            <w:vAlign w:val="center"/>
          </w:tcPr>
          <w:p w14:paraId="47EDECBC" w14:textId="77777777" w:rsidR="00586304" w:rsidRPr="001E7213" w:rsidRDefault="00586304" w:rsidP="00586304">
            <w:pPr>
              <w:pStyle w:val="Divider"/>
            </w:pPr>
          </w:p>
        </w:tc>
        <w:tc>
          <w:tcPr>
            <w:tcW w:w="138" w:type="dxa"/>
            <w:vAlign w:val="center"/>
          </w:tcPr>
          <w:p w14:paraId="0D9FD0FA" w14:textId="77777777" w:rsidR="00586304" w:rsidRPr="001E7213" w:rsidRDefault="00586304" w:rsidP="00586304">
            <w:pPr>
              <w:pStyle w:val="Divider"/>
            </w:pPr>
          </w:p>
        </w:tc>
        <w:tc>
          <w:tcPr>
            <w:tcW w:w="1017" w:type="dxa"/>
            <w:vAlign w:val="center"/>
          </w:tcPr>
          <w:p w14:paraId="4720B0C8" w14:textId="77777777" w:rsidR="00586304" w:rsidRPr="001E7213" w:rsidRDefault="00586304" w:rsidP="00586304">
            <w:pPr>
              <w:pStyle w:val="Divider"/>
            </w:pPr>
          </w:p>
        </w:tc>
      </w:tr>
      <w:tr w:rsidR="00586304" w14:paraId="29260DF9" w14:textId="77777777" w:rsidTr="00586304">
        <w:trPr>
          <w:cantSplit/>
          <w:trHeight w:val="397"/>
        </w:trPr>
        <w:tc>
          <w:tcPr>
            <w:tcW w:w="624" w:type="dxa"/>
            <w:tcMar>
              <w:left w:w="113" w:type="dxa"/>
            </w:tcMar>
            <w:vAlign w:val="center"/>
          </w:tcPr>
          <w:p w14:paraId="1DD6666F" w14:textId="4284AD9A" w:rsidR="00586304" w:rsidRDefault="00586304" w:rsidP="00586304">
            <w:pPr>
              <w:pStyle w:val="Tabletext"/>
            </w:pPr>
          </w:p>
        </w:tc>
        <w:tc>
          <w:tcPr>
            <w:tcW w:w="4649" w:type="dxa"/>
            <w:vAlign w:val="center"/>
          </w:tcPr>
          <w:p w14:paraId="45247555" w14:textId="2B70FEDC" w:rsidR="00586304" w:rsidRDefault="00586304" w:rsidP="00586304">
            <w:pPr>
              <w:pStyle w:val="Tabletext"/>
            </w:pPr>
          </w:p>
        </w:tc>
        <w:tc>
          <w:tcPr>
            <w:tcW w:w="134" w:type="dxa"/>
            <w:vAlign w:val="center"/>
          </w:tcPr>
          <w:p w14:paraId="22B622E2" w14:textId="77777777" w:rsidR="00586304" w:rsidRDefault="00586304" w:rsidP="00586304">
            <w:pPr>
              <w:pStyle w:val="Tabletext"/>
            </w:pPr>
          </w:p>
        </w:tc>
        <w:tc>
          <w:tcPr>
            <w:tcW w:w="397" w:type="dxa"/>
            <w:vAlign w:val="center"/>
          </w:tcPr>
          <w:p w14:paraId="40650C3F" w14:textId="77777777" w:rsidR="00586304" w:rsidRDefault="00586304" w:rsidP="00586304">
            <w:pPr>
              <w:pStyle w:val="Tabletext"/>
            </w:pPr>
          </w:p>
        </w:tc>
        <w:tc>
          <w:tcPr>
            <w:tcW w:w="138" w:type="dxa"/>
            <w:vAlign w:val="center"/>
          </w:tcPr>
          <w:p w14:paraId="7F93A60C" w14:textId="77777777" w:rsidR="00586304" w:rsidRDefault="00586304" w:rsidP="00586304">
            <w:pPr>
              <w:pStyle w:val="Tabletext"/>
            </w:pPr>
          </w:p>
        </w:tc>
        <w:tc>
          <w:tcPr>
            <w:tcW w:w="1017" w:type="dxa"/>
            <w:vAlign w:val="center"/>
          </w:tcPr>
          <w:p w14:paraId="5E562068" w14:textId="77777777" w:rsidR="00586304" w:rsidRDefault="00586304" w:rsidP="00586304">
            <w:pPr>
              <w:pStyle w:val="Tabletext"/>
            </w:pPr>
          </w:p>
        </w:tc>
      </w:tr>
    </w:tbl>
    <w:p w14:paraId="33F2DB48" w14:textId="77777777" w:rsidR="002F1AF8" w:rsidRPr="00CD4E5F" w:rsidRDefault="002F1AF8" w:rsidP="00CD4E5F">
      <w:pPr>
        <w:pStyle w:val="BodyText"/>
        <w:rPr>
          <w:sz w:val="2"/>
          <w:szCs w:val="2"/>
        </w:rPr>
      </w:pPr>
    </w:p>
    <w:sectPr w:rsidR="002F1AF8" w:rsidRPr="00CD4E5F" w:rsidSect="006C59F4">
      <w:headerReference w:type="default" r:id="rId23"/>
      <w:footerReference w:type="default" r:id="rId24"/>
      <w:pgSz w:w="16838" w:h="11906" w:orient="landscape" w:code="9"/>
      <w:pgMar w:top="567" w:right="720" w:bottom="454" w:left="720" w:header="340" w:footer="227" w:gutter="0"/>
      <w:cols w:num="2" w:space="141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BA229" w14:textId="77777777" w:rsidR="00204E7E" w:rsidRDefault="00204E7E" w:rsidP="00CD0A7E">
      <w:pPr>
        <w:spacing w:after="0"/>
      </w:pPr>
      <w:r>
        <w:separator/>
      </w:r>
    </w:p>
  </w:endnote>
  <w:endnote w:type="continuationSeparator" w:id="0">
    <w:p w14:paraId="2B643CF4" w14:textId="77777777" w:rsidR="00204E7E" w:rsidRDefault="00204E7E" w:rsidP="00CD0A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2A0F2" w14:textId="77777777" w:rsidR="00204E7E" w:rsidRDefault="00204E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BFC88" w14:textId="77777777" w:rsidR="00204E7E" w:rsidRDefault="00204E7E" w:rsidP="00C824F2">
    <w:pPr>
      <w:pStyle w:val="Footer"/>
      <w:tabs>
        <w:tab w:val="clear" w:pos="4513"/>
        <w:tab w:val="clear" w:pos="9026"/>
        <w:tab w:val="right" w:pos="16120"/>
      </w:tabs>
    </w:pPr>
    <w:r>
      <w:t>8</w:t>
    </w:r>
    <w:r>
      <w:tab/>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2E724" w14:textId="77777777" w:rsidR="00204E7E" w:rsidRDefault="00204E7E" w:rsidP="00C824F2">
    <w:pPr>
      <w:pStyle w:val="Footer"/>
      <w:tabs>
        <w:tab w:val="clear" w:pos="4513"/>
        <w:tab w:val="clear" w:pos="9026"/>
        <w:tab w:val="right" w:pos="16120"/>
      </w:tabs>
    </w:pPr>
    <w:r>
      <w:t>2</w:t>
    </w:r>
    <w:r>
      <w:tab/>
      <w:t>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77E56" w14:textId="77777777" w:rsidR="00204E7E" w:rsidRDefault="00204E7E" w:rsidP="00C824F2">
    <w:pPr>
      <w:pStyle w:val="Footer"/>
      <w:tabs>
        <w:tab w:val="clear" w:pos="4513"/>
        <w:tab w:val="clear" w:pos="9026"/>
        <w:tab w:val="right" w:pos="16120"/>
      </w:tabs>
    </w:pPr>
    <w:r>
      <w:t>6</w:t>
    </w:r>
    <w:r>
      <w:tab/>
      <w:t>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CE525" w14:textId="77777777" w:rsidR="00204E7E" w:rsidRDefault="00204E7E" w:rsidP="00C824F2">
    <w:pPr>
      <w:pStyle w:val="Footer"/>
      <w:tabs>
        <w:tab w:val="clear" w:pos="4513"/>
        <w:tab w:val="clear" w:pos="9026"/>
        <w:tab w:val="right" w:pos="16120"/>
      </w:tabs>
    </w:pPr>
    <w:r>
      <w:t>4</w:t>
    </w:r>
    <w:r>
      <w:tab/>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77AFF" w14:textId="77777777" w:rsidR="00204E7E" w:rsidRDefault="00204E7E" w:rsidP="00CD0A7E">
      <w:pPr>
        <w:spacing w:after="0"/>
      </w:pPr>
      <w:r>
        <w:separator/>
      </w:r>
    </w:p>
  </w:footnote>
  <w:footnote w:type="continuationSeparator" w:id="0">
    <w:p w14:paraId="00129919" w14:textId="77777777" w:rsidR="00204E7E" w:rsidRDefault="00204E7E" w:rsidP="00CD0A7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81193" w14:textId="77777777" w:rsidR="00204E7E" w:rsidRDefault="00204E7E">
    <w:pPr>
      <w:pStyle w:val="Header"/>
    </w:pPr>
    <w:r>
      <w:rPr>
        <w:noProof/>
        <w:lang w:eastAsia="en-GB"/>
      </w:rPr>
      <w:drawing>
        <wp:anchor distT="0" distB="0" distL="114300" distR="114300" simplePos="0" relativeHeight="251669504" behindDoc="1" locked="0" layoutInCell="1" allowOverlap="1" wp14:anchorId="7DF289DA" wp14:editId="5C9F708C">
          <wp:simplePos x="0" y="0"/>
          <wp:positionH relativeFrom="page">
            <wp:posOffset>0</wp:posOffset>
          </wp:positionH>
          <wp:positionV relativeFrom="page">
            <wp:posOffset>0</wp:posOffset>
          </wp:positionV>
          <wp:extent cx="5338800" cy="7560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6.5089-alternate-back-cov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8800" cy="756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3114" behindDoc="1" locked="0" layoutInCell="1" allowOverlap="1" wp14:anchorId="6BAD8A8A" wp14:editId="7BA8CE9C">
          <wp:simplePos x="0" y="0"/>
          <wp:positionH relativeFrom="page">
            <wp:posOffset>5364480</wp:posOffset>
          </wp:positionH>
          <wp:positionV relativeFrom="page">
            <wp:posOffset>0</wp:posOffset>
          </wp:positionV>
          <wp:extent cx="5338080" cy="7560000"/>
          <wp:effectExtent l="0" t="0" r="0" b="3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hogben\AppData\Local\Microsoft\Windows\INetCache\Content.Word\Cov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8080" cy="756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7456" behindDoc="0" locked="0" layoutInCell="1" allowOverlap="1" wp14:anchorId="160B27E4" wp14:editId="45061AFD">
              <wp:simplePos x="0" y="0"/>
              <wp:positionH relativeFrom="page">
                <wp:posOffset>5346700</wp:posOffset>
              </wp:positionH>
              <wp:positionV relativeFrom="page">
                <wp:posOffset>0</wp:posOffset>
              </wp:positionV>
              <wp:extent cx="0" cy="7559640"/>
              <wp:effectExtent l="0" t="0" r="38100" b="22860"/>
              <wp:wrapNone/>
              <wp:docPr id="19" name="Straight Connector 19"/>
              <wp:cNvGraphicFramePr/>
              <a:graphic xmlns:a="http://schemas.openxmlformats.org/drawingml/2006/main">
                <a:graphicData uri="http://schemas.microsoft.com/office/word/2010/wordprocessingShape">
                  <wps:wsp>
                    <wps:cNvCnPr/>
                    <wps:spPr>
                      <a:xfrm>
                        <a:off x="0" y="0"/>
                        <a:ext cx="0" cy="7559640"/>
                      </a:xfrm>
                      <a:prstGeom prst="line">
                        <a:avLst/>
                      </a:prstGeom>
                      <a:ln w="3175">
                        <a:solidFill>
                          <a:schemeClr val="bg1">
                            <a:lumMod val="95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11D940B" id="Straight Connector 19" o:spid="_x0000_s1026" style="position:absolute;z-index:25166745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21pt,0" to="421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" strokecolor="#f2f2f2 [3052]" strokeweight=".25pt">
              <v:stroke dashstyle="3 1" joinstyle="miter"/>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A27CB" w14:textId="77777777" w:rsidR="00204E7E" w:rsidRDefault="00204E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AE6E6" w14:textId="77777777" w:rsidR="00204E7E" w:rsidRDefault="00204E7E">
    <w:pPr>
      <w:pStyle w:val="Header"/>
    </w:pPr>
    <w:r>
      <w:rPr>
        <w:noProof/>
        <w:lang w:eastAsia="en-GB"/>
      </w:rPr>
      <w:drawing>
        <wp:anchor distT="0" distB="0" distL="114300" distR="114300" simplePos="0" relativeHeight="251660288" behindDoc="1" locked="0" layoutInCell="1" allowOverlap="1" wp14:anchorId="1646287D" wp14:editId="1C8C0F51">
          <wp:simplePos x="0" y="0"/>
          <wp:positionH relativeFrom="page">
            <wp:posOffset>5364480</wp:posOffset>
          </wp:positionH>
          <wp:positionV relativeFrom="page">
            <wp:posOffset>0</wp:posOffset>
          </wp:positionV>
          <wp:extent cx="5321520" cy="7560000"/>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hogben\AppData\Local\Microsoft\Windows\INetCache\Content.Word\Forewor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1520" cy="756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443449FA" wp14:editId="2506D476">
          <wp:simplePos x="0" y="0"/>
          <wp:positionH relativeFrom="page">
            <wp:posOffset>0</wp:posOffset>
          </wp:positionH>
          <wp:positionV relativeFrom="page">
            <wp:posOffset>0</wp:posOffset>
          </wp:positionV>
          <wp:extent cx="5327640" cy="7568640"/>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hogben\AppData\Local\Microsoft\Windows\INetCache\Content.Word\Year-6.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27640" cy="7568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2F88A" w14:textId="77777777" w:rsidR="00204E7E" w:rsidRDefault="00204E7E">
    <w:pPr>
      <w:pStyle w:val="Header"/>
    </w:pPr>
    <w:r>
      <w:rPr>
        <w:noProof/>
        <w:lang w:eastAsia="en-GB"/>
      </w:rPr>
      <w:drawing>
        <wp:anchor distT="0" distB="0" distL="114300" distR="114300" simplePos="0" relativeHeight="251657214" behindDoc="1" locked="0" layoutInCell="1" allowOverlap="1" wp14:anchorId="12118824" wp14:editId="45A07551">
          <wp:simplePos x="0" y="0"/>
          <wp:positionH relativeFrom="page">
            <wp:posOffset>5364480</wp:posOffset>
          </wp:positionH>
          <wp:positionV relativeFrom="page">
            <wp:posOffset>0</wp:posOffset>
          </wp:positionV>
          <wp:extent cx="5336640" cy="755964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hogben\AppData\Local\Microsoft\Windows\INetCache\Content.Word\Year-5-rev.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664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37C16CA8" wp14:editId="127246C5">
          <wp:simplePos x="0" y="0"/>
          <wp:positionH relativeFrom="page">
            <wp:posOffset>0</wp:posOffset>
          </wp:positionH>
          <wp:positionV relativeFrom="page">
            <wp:posOffset>0</wp:posOffset>
          </wp:positionV>
          <wp:extent cx="5321160" cy="755964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hogben\AppData\Local\Microsoft\Windows\INetCache\Content.Word\Receptio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2116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B5E02" w14:textId="77777777" w:rsidR="00204E7E" w:rsidRDefault="00204E7E">
    <w:pPr>
      <w:pStyle w:val="Header"/>
    </w:pPr>
    <w:r>
      <w:rPr>
        <w:noProof/>
        <w:lang w:eastAsia="en-GB"/>
      </w:rPr>
      <w:drawing>
        <wp:anchor distT="0" distB="0" distL="114300" distR="114300" simplePos="0" relativeHeight="251656189" behindDoc="1" locked="0" layoutInCell="1" allowOverlap="1" wp14:anchorId="4511AFF5" wp14:editId="52983347">
          <wp:simplePos x="0" y="0"/>
          <wp:positionH relativeFrom="page">
            <wp:posOffset>0</wp:posOffset>
          </wp:positionH>
          <wp:positionV relativeFrom="page">
            <wp:posOffset>0</wp:posOffset>
          </wp:positionV>
          <wp:extent cx="5337720" cy="75596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ogben\AppData\Local\Microsoft\Windows\INetCache\Content.Word\Year-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772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1" locked="0" layoutInCell="1" allowOverlap="1" wp14:anchorId="33F40C80" wp14:editId="34905EF2">
          <wp:simplePos x="0" y="0"/>
          <wp:positionH relativeFrom="page">
            <wp:posOffset>5364480</wp:posOffset>
          </wp:positionH>
          <wp:positionV relativeFrom="page">
            <wp:posOffset>0</wp:posOffset>
          </wp:positionV>
          <wp:extent cx="5321160" cy="7559640"/>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hogben\AppData\Local\Microsoft\Windows\INetCache\Content.Word\Year-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2116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FBFF6" w14:textId="77777777" w:rsidR="00204E7E" w:rsidRDefault="00204E7E">
    <w:pPr>
      <w:pStyle w:val="Header"/>
    </w:pPr>
    <w:r>
      <w:rPr>
        <w:noProof/>
        <w:lang w:eastAsia="en-GB"/>
      </w:rPr>
      <w:drawing>
        <wp:anchor distT="0" distB="0" distL="114300" distR="114300" simplePos="0" relativeHeight="251655164" behindDoc="1" locked="0" layoutInCell="1" allowOverlap="1" wp14:anchorId="21973897" wp14:editId="4162C80E">
          <wp:simplePos x="0" y="0"/>
          <wp:positionH relativeFrom="page">
            <wp:posOffset>0</wp:posOffset>
          </wp:positionH>
          <wp:positionV relativeFrom="page">
            <wp:posOffset>0</wp:posOffset>
          </wp:positionV>
          <wp:extent cx="5338080" cy="7560000"/>
          <wp:effectExtent l="0" t="0" r="0" b="3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hogben\AppData\Local\Microsoft\Windows\INetCache\Content.Word\Year-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8080" cy="756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4139" behindDoc="1" locked="0" layoutInCell="1" allowOverlap="1" wp14:anchorId="05A19AB4" wp14:editId="23B8A829">
          <wp:simplePos x="0" y="0"/>
          <wp:positionH relativeFrom="page">
            <wp:posOffset>5364480</wp:posOffset>
          </wp:positionH>
          <wp:positionV relativeFrom="page">
            <wp:posOffset>0</wp:posOffset>
          </wp:positionV>
          <wp:extent cx="5337720" cy="7559640"/>
          <wp:effectExtent l="0" t="0" r="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hogben\AppData\Local\Microsoft\Windows\INetCache\Content.Word\Year-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7720" cy="7559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B1A"/>
    <w:rsid w:val="00077EE8"/>
    <w:rsid w:val="000A1C28"/>
    <w:rsid w:val="000C4D81"/>
    <w:rsid w:val="000D4455"/>
    <w:rsid w:val="000E32DD"/>
    <w:rsid w:val="000E7587"/>
    <w:rsid w:val="000F7B7E"/>
    <w:rsid w:val="001212AE"/>
    <w:rsid w:val="00123B41"/>
    <w:rsid w:val="00144A73"/>
    <w:rsid w:val="0014650F"/>
    <w:rsid w:val="001B0022"/>
    <w:rsid w:val="001C644A"/>
    <w:rsid w:val="001E7213"/>
    <w:rsid w:val="001F48EC"/>
    <w:rsid w:val="00204E7E"/>
    <w:rsid w:val="00240229"/>
    <w:rsid w:val="002F1AF8"/>
    <w:rsid w:val="0031009E"/>
    <w:rsid w:val="003216F7"/>
    <w:rsid w:val="00331191"/>
    <w:rsid w:val="0033604C"/>
    <w:rsid w:val="00356357"/>
    <w:rsid w:val="00373024"/>
    <w:rsid w:val="00386289"/>
    <w:rsid w:val="0038679F"/>
    <w:rsid w:val="003D6407"/>
    <w:rsid w:val="003E2B1A"/>
    <w:rsid w:val="0041035B"/>
    <w:rsid w:val="00411804"/>
    <w:rsid w:val="00427DA8"/>
    <w:rsid w:val="00457649"/>
    <w:rsid w:val="0046568C"/>
    <w:rsid w:val="00494061"/>
    <w:rsid w:val="00495CE3"/>
    <w:rsid w:val="00496C32"/>
    <w:rsid w:val="004B27A9"/>
    <w:rsid w:val="005113C1"/>
    <w:rsid w:val="00586304"/>
    <w:rsid w:val="005E6B99"/>
    <w:rsid w:val="006209FA"/>
    <w:rsid w:val="006B0D0C"/>
    <w:rsid w:val="006C59F4"/>
    <w:rsid w:val="006D72D8"/>
    <w:rsid w:val="007029F1"/>
    <w:rsid w:val="007376B0"/>
    <w:rsid w:val="00742BF8"/>
    <w:rsid w:val="00794FA6"/>
    <w:rsid w:val="007A2D14"/>
    <w:rsid w:val="007D6D0B"/>
    <w:rsid w:val="00854A44"/>
    <w:rsid w:val="00867F2D"/>
    <w:rsid w:val="008B270A"/>
    <w:rsid w:val="00903CB7"/>
    <w:rsid w:val="00977B95"/>
    <w:rsid w:val="009F5635"/>
    <w:rsid w:val="00A30AAE"/>
    <w:rsid w:val="00AB39C0"/>
    <w:rsid w:val="00AD7B28"/>
    <w:rsid w:val="00AE77A5"/>
    <w:rsid w:val="00B219C0"/>
    <w:rsid w:val="00B35884"/>
    <w:rsid w:val="00B35FC3"/>
    <w:rsid w:val="00B37CD8"/>
    <w:rsid w:val="00BC1808"/>
    <w:rsid w:val="00BD08CB"/>
    <w:rsid w:val="00BF7102"/>
    <w:rsid w:val="00C2697A"/>
    <w:rsid w:val="00C50B0A"/>
    <w:rsid w:val="00C70694"/>
    <w:rsid w:val="00C70DA7"/>
    <w:rsid w:val="00C824F2"/>
    <w:rsid w:val="00CD0A7E"/>
    <w:rsid w:val="00CD4E5F"/>
    <w:rsid w:val="00CE2043"/>
    <w:rsid w:val="00CF76DE"/>
    <w:rsid w:val="00D04BEE"/>
    <w:rsid w:val="00D27AF1"/>
    <w:rsid w:val="00DA4EC1"/>
    <w:rsid w:val="00DF3911"/>
    <w:rsid w:val="00DF5329"/>
    <w:rsid w:val="00E06424"/>
    <w:rsid w:val="00E46F01"/>
    <w:rsid w:val="00E55345"/>
    <w:rsid w:val="00E815B2"/>
    <w:rsid w:val="00EA60B5"/>
    <w:rsid w:val="00F041F2"/>
    <w:rsid w:val="00F56ABD"/>
    <w:rsid w:val="00F9511E"/>
    <w:rsid w:val="00FA158C"/>
    <w:rsid w:val="00FB2E7A"/>
    <w:rsid w:val="00FC3163"/>
    <w:rsid w:val="00FD5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A7C2B0"/>
  <w15:chartTrackingRefBased/>
  <w15:docId w15:val="{56E40692-7F41-4AA3-B841-67FA125CF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 w:qFormat="1"/>
    <w:lsdException w:name="Closing" w:semiHidden="1"/>
    <w:lsdException w:name="Signature" w:semiHidden="1"/>
    <w:lsdException w:name="Default Paragraph Font" w:semiHidden="1" w:uiPriority="1" w:unhideWhenUsed="1"/>
    <w:lsdException w:name="Body Text"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2" w:qFormat="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next w:val="BodyText"/>
    <w:uiPriority w:val="3"/>
    <w:qFormat/>
    <w:rsid w:val="00B219C0"/>
    <w:pPr>
      <w:spacing w:after="240" w:line="240" w:lineRule="auto"/>
    </w:pPr>
    <w:rPr>
      <w:rFonts w:ascii="Arial" w:hAnsi="Arial"/>
    </w:rPr>
  </w:style>
  <w:style w:type="paragraph" w:styleId="Heading1">
    <w:name w:val="heading 1"/>
    <w:basedOn w:val="BodyText"/>
    <w:next w:val="Heading2"/>
    <w:link w:val="Heading1Char"/>
    <w:qFormat/>
    <w:rsid w:val="00B219C0"/>
    <w:pPr>
      <w:keepNext/>
      <w:keepLines/>
      <w:spacing w:before="420" w:after="580"/>
      <w:outlineLvl w:val="0"/>
    </w:pPr>
    <w:rPr>
      <w:rFonts w:eastAsiaTheme="majorEastAsia" w:cstheme="majorBidi"/>
      <w:b/>
      <w:color w:val="FFFFFF" w:themeColor="background1"/>
      <w:sz w:val="40"/>
      <w:szCs w:val="32"/>
    </w:rPr>
  </w:style>
  <w:style w:type="paragraph" w:styleId="Heading2">
    <w:name w:val="heading 2"/>
    <w:basedOn w:val="Heading1"/>
    <w:next w:val="BodyText"/>
    <w:link w:val="Heading2Char"/>
    <w:qFormat/>
    <w:rsid w:val="006C59F4"/>
    <w:pPr>
      <w:spacing w:before="0" w:after="80"/>
      <w:ind w:left="113"/>
      <w:outlineLvl w:val="1"/>
    </w:pPr>
    <w:rPr>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BodyText"/>
    <w:next w:val="BodyText"/>
    <w:link w:val="TitleChar"/>
    <w:uiPriority w:val="1"/>
    <w:qFormat/>
    <w:rsid w:val="00B35FC3"/>
    <w:pPr>
      <w:spacing w:after="0"/>
    </w:pPr>
    <w:rPr>
      <w:rFonts w:eastAsiaTheme="majorEastAsia" w:cstheme="majorBidi"/>
      <w:b/>
      <w:color w:val="FFFFFF" w:themeColor="background2"/>
      <w:sz w:val="40"/>
      <w:szCs w:val="56"/>
    </w:rPr>
  </w:style>
  <w:style w:type="character" w:customStyle="1" w:styleId="TitleChar">
    <w:name w:val="Title Char"/>
    <w:basedOn w:val="DefaultParagraphFont"/>
    <w:link w:val="Title"/>
    <w:uiPriority w:val="1"/>
    <w:rsid w:val="00B35FC3"/>
    <w:rPr>
      <w:rFonts w:ascii="Arial" w:eastAsiaTheme="majorEastAsia" w:hAnsi="Arial" w:cstheme="majorBidi"/>
      <w:b/>
      <w:color w:val="FFFFFF" w:themeColor="background2"/>
      <w:sz w:val="40"/>
      <w:szCs w:val="56"/>
    </w:rPr>
  </w:style>
  <w:style w:type="paragraph" w:styleId="Subtitle">
    <w:name w:val="Subtitle"/>
    <w:basedOn w:val="Title"/>
    <w:next w:val="BodyText"/>
    <w:link w:val="SubtitleChar"/>
    <w:uiPriority w:val="2"/>
    <w:qFormat/>
    <w:rsid w:val="00E06424"/>
    <w:pPr>
      <w:numPr>
        <w:ilvl w:val="1"/>
      </w:numPr>
      <w:ind w:left="227"/>
    </w:pPr>
    <w:rPr>
      <w:rFonts w:eastAsiaTheme="minorEastAsia"/>
      <w:spacing w:val="15"/>
    </w:rPr>
  </w:style>
  <w:style w:type="character" w:customStyle="1" w:styleId="SubtitleChar">
    <w:name w:val="Subtitle Char"/>
    <w:basedOn w:val="DefaultParagraphFont"/>
    <w:link w:val="Subtitle"/>
    <w:uiPriority w:val="2"/>
    <w:rsid w:val="00E06424"/>
    <w:rPr>
      <w:rFonts w:ascii="Arial" w:eastAsiaTheme="minorEastAsia" w:hAnsi="Arial" w:cstheme="majorBidi"/>
      <w:spacing w:val="15"/>
      <w:kern w:val="28"/>
      <w:sz w:val="56"/>
      <w:szCs w:val="56"/>
    </w:rPr>
  </w:style>
  <w:style w:type="paragraph" w:styleId="BodyText">
    <w:name w:val="Body Text"/>
    <w:link w:val="BodyTextChar"/>
    <w:uiPriority w:val="1"/>
    <w:qFormat/>
    <w:rsid w:val="00E06424"/>
    <w:pPr>
      <w:spacing w:after="240" w:line="240" w:lineRule="auto"/>
    </w:pPr>
    <w:rPr>
      <w:rFonts w:ascii="Arial" w:hAnsi="Arial"/>
    </w:rPr>
  </w:style>
  <w:style w:type="character" w:customStyle="1" w:styleId="BodyTextChar">
    <w:name w:val="Body Text Char"/>
    <w:basedOn w:val="DefaultParagraphFont"/>
    <w:link w:val="BodyText"/>
    <w:uiPriority w:val="1"/>
    <w:rsid w:val="00E06424"/>
    <w:rPr>
      <w:rFonts w:ascii="Arial" w:hAnsi="Arial"/>
    </w:rPr>
  </w:style>
  <w:style w:type="table" w:styleId="TableGrid">
    <w:name w:val="Table Grid"/>
    <w:basedOn w:val="TableNormal"/>
    <w:uiPriority w:val="39"/>
    <w:rsid w:val="000F7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BodyText"/>
    <w:next w:val="BodyText"/>
    <w:link w:val="DateChar"/>
    <w:uiPriority w:val="99"/>
    <w:rsid w:val="00CE2043"/>
    <w:pPr>
      <w:spacing w:before="200"/>
      <w:ind w:left="181" w:right="181"/>
    </w:pPr>
    <w:rPr>
      <w:color w:val="FFFFFF" w:themeColor="background1"/>
    </w:rPr>
  </w:style>
  <w:style w:type="character" w:customStyle="1" w:styleId="DateChar">
    <w:name w:val="Date Char"/>
    <w:basedOn w:val="DefaultParagraphFont"/>
    <w:link w:val="Date"/>
    <w:uiPriority w:val="99"/>
    <w:rsid w:val="00CE2043"/>
    <w:rPr>
      <w:rFonts w:ascii="Arial" w:hAnsi="Arial"/>
      <w:color w:val="FFFFFF" w:themeColor="background1"/>
    </w:rPr>
  </w:style>
  <w:style w:type="paragraph" w:styleId="Header">
    <w:name w:val="header"/>
    <w:basedOn w:val="Normal"/>
    <w:link w:val="HeaderChar"/>
    <w:uiPriority w:val="99"/>
    <w:semiHidden/>
    <w:rsid w:val="00CD0A7E"/>
    <w:pPr>
      <w:tabs>
        <w:tab w:val="center" w:pos="4513"/>
        <w:tab w:val="right" w:pos="9026"/>
      </w:tabs>
      <w:spacing w:after="0"/>
    </w:pPr>
  </w:style>
  <w:style w:type="character" w:customStyle="1" w:styleId="HeaderChar">
    <w:name w:val="Header Char"/>
    <w:basedOn w:val="DefaultParagraphFont"/>
    <w:link w:val="Header"/>
    <w:uiPriority w:val="99"/>
    <w:semiHidden/>
    <w:rsid w:val="00CD0A7E"/>
    <w:rPr>
      <w:rFonts w:ascii="Arial" w:hAnsi="Arial"/>
    </w:rPr>
  </w:style>
  <w:style w:type="paragraph" w:styleId="Footer">
    <w:name w:val="footer"/>
    <w:basedOn w:val="Normal"/>
    <w:link w:val="FooterChar"/>
    <w:uiPriority w:val="99"/>
    <w:semiHidden/>
    <w:rsid w:val="00CD0A7E"/>
    <w:pPr>
      <w:tabs>
        <w:tab w:val="center" w:pos="4513"/>
        <w:tab w:val="right" w:pos="9026"/>
      </w:tabs>
      <w:spacing w:after="0"/>
    </w:pPr>
  </w:style>
  <w:style w:type="character" w:customStyle="1" w:styleId="FooterChar">
    <w:name w:val="Footer Char"/>
    <w:basedOn w:val="DefaultParagraphFont"/>
    <w:link w:val="Footer"/>
    <w:uiPriority w:val="99"/>
    <w:semiHidden/>
    <w:rsid w:val="00CD0A7E"/>
    <w:rPr>
      <w:rFonts w:ascii="Arial" w:hAnsi="Arial"/>
    </w:rPr>
  </w:style>
  <w:style w:type="character" w:customStyle="1" w:styleId="Heading1Char">
    <w:name w:val="Heading 1 Char"/>
    <w:basedOn w:val="DefaultParagraphFont"/>
    <w:link w:val="Heading1"/>
    <w:rsid w:val="00B219C0"/>
    <w:rPr>
      <w:rFonts w:ascii="Arial" w:eastAsiaTheme="majorEastAsia" w:hAnsi="Arial" w:cstheme="majorBidi"/>
      <w:b/>
      <w:color w:val="FFFFFF" w:themeColor="background1"/>
      <w:sz w:val="40"/>
      <w:szCs w:val="32"/>
    </w:rPr>
  </w:style>
  <w:style w:type="paragraph" w:customStyle="1" w:styleId="Divider">
    <w:name w:val="Divider"/>
    <w:basedOn w:val="BodyText"/>
    <w:uiPriority w:val="3"/>
    <w:qFormat/>
    <w:rsid w:val="000D4455"/>
    <w:pPr>
      <w:spacing w:after="0"/>
    </w:pPr>
    <w:rPr>
      <w:sz w:val="2"/>
      <w:szCs w:val="2"/>
    </w:rPr>
  </w:style>
  <w:style w:type="character" w:customStyle="1" w:styleId="Heading2Char">
    <w:name w:val="Heading 2 Char"/>
    <w:basedOn w:val="DefaultParagraphFont"/>
    <w:link w:val="Heading2"/>
    <w:rsid w:val="006C59F4"/>
    <w:rPr>
      <w:rFonts w:ascii="Arial" w:eastAsiaTheme="majorEastAsia" w:hAnsi="Arial" w:cstheme="majorBidi"/>
      <w:b/>
      <w:sz w:val="28"/>
      <w:szCs w:val="26"/>
    </w:rPr>
  </w:style>
  <w:style w:type="paragraph" w:customStyle="1" w:styleId="Tabletext">
    <w:name w:val="Table text"/>
    <w:basedOn w:val="BodyText"/>
    <w:uiPriority w:val="3"/>
    <w:qFormat/>
    <w:rsid w:val="008B270A"/>
    <w:pPr>
      <w:spacing w:after="0"/>
    </w:pPr>
    <w:rPr>
      <w:sz w:val="21"/>
    </w:rPr>
  </w:style>
  <w:style w:type="character" w:styleId="Hyperlink">
    <w:name w:val="Hyperlink"/>
    <w:basedOn w:val="DefaultParagraphFont"/>
    <w:uiPriority w:val="99"/>
    <w:semiHidden/>
    <w:rsid w:val="005113C1"/>
    <w:rPr>
      <w:color w:val="104F75" w:themeColor="hyperlink"/>
      <w:u w:val="single"/>
    </w:rPr>
  </w:style>
  <w:style w:type="character" w:customStyle="1" w:styleId="UnresolvedMention1">
    <w:name w:val="Unresolved Mention1"/>
    <w:basedOn w:val="DefaultParagraphFont"/>
    <w:uiPriority w:val="99"/>
    <w:semiHidden/>
    <w:rsid w:val="005113C1"/>
    <w:rPr>
      <w:color w:val="808080"/>
      <w:shd w:val="clear" w:color="auto" w:fill="E6E6E6"/>
    </w:rPr>
  </w:style>
  <w:style w:type="paragraph" w:styleId="BalloonText">
    <w:name w:val="Balloon Text"/>
    <w:basedOn w:val="Normal"/>
    <w:link w:val="BalloonTextChar"/>
    <w:uiPriority w:val="99"/>
    <w:semiHidden/>
    <w:rsid w:val="00BD08C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8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5.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6.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shton\OneDrive%20-%20Department%20for%20Education\Documents\0.%20Retail%20offers\Enrichment%20list\Design102\FINAL\Original\My%20Activity%20Passport.dotx" TargetMode="External"/></Relationships>
</file>

<file path=word/theme/theme1.xml><?xml version="1.0" encoding="utf-8"?>
<a:theme xmlns:a="http://schemas.openxmlformats.org/drawingml/2006/main" name="Office Theme">
  <a:themeElements>
    <a:clrScheme name="DfE">
      <a:dk1>
        <a:sysClr val="windowText" lastClr="000000"/>
      </a:dk1>
      <a:lt1>
        <a:sysClr val="window" lastClr="FFFFFF"/>
      </a:lt1>
      <a:dk2>
        <a:srgbClr val="000000"/>
      </a:dk2>
      <a:lt2>
        <a:srgbClr val="FFFFFF"/>
      </a:lt2>
      <a:accent1>
        <a:srgbClr val="104F75"/>
      </a:accent1>
      <a:accent2>
        <a:srgbClr val="8A2529"/>
      </a:accent2>
      <a:accent3>
        <a:srgbClr val="E87D1E"/>
      </a:accent3>
      <a:accent4>
        <a:srgbClr val="C2A204"/>
      </a:accent4>
      <a:accent5>
        <a:srgbClr val="004712"/>
      </a:accent5>
      <a:accent6>
        <a:srgbClr val="260859"/>
      </a:accent6>
      <a:hlink>
        <a:srgbClr val="104F75"/>
      </a:hlink>
      <a:folHlink>
        <a:srgbClr val="8A252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B7756C15B51A43A46C7E018AF5B1EB" ma:contentTypeVersion="13" ma:contentTypeDescription="Create a new document." ma:contentTypeScope="" ma:versionID="15b8a53b6a4184f2b3d76572deb3c4b8">
  <xsd:schema xmlns:xsd="http://www.w3.org/2001/XMLSchema" xmlns:xs="http://www.w3.org/2001/XMLSchema" xmlns:p="http://schemas.microsoft.com/office/2006/metadata/properties" xmlns:ns2="34524664-6f7d-435e-8b7e-d7187f5ee8ab" xmlns:ns3="fb52e8cb-665e-4e75-b21c-84e1c3cda37d" targetNamespace="http://schemas.microsoft.com/office/2006/metadata/properties" ma:root="true" ma:fieldsID="bc1775334ded5aada263970eb4ed7b65" ns2:_="" ns3:_="">
    <xsd:import namespace="34524664-6f7d-435e-8b7e-d7187f5ee8ab"/>
    <xsd:import namespace="fb52e8cb-665e-4e75-b21c-84e1c3cda3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524664-6f7d-435e-8b7e-d7187f5ee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9e7bdf-9f39-4c2c-b2d8-61ccdae0921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52e8cb-665e-4e75-b21c-84e1c3cda37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923c35-cf7b-429d-94e7-32bbd741ee0e}" ma:internalName="TaxCatchAll" ma:showField="CatchAllData" ma:web="fb52e8cb-665e-4e75-b21c-84e1c3cda3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524664-6f7d-435e-8b7e-d7187f5ee8ab">
      <Terms xmlns="http://schemas.microsoft.com/office/infopath/2007/PartnerControls"/>
    </lcf76f155ced4ddcb4097134ff3c332f>
    <TaxCatchAll xmlns="fb52e8cb-665e-4e75-b21c-84e1c3cda37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09D83-485C-4FC2-A386-72848F41715C}"/>
</file>

<file path=customXml/itemProps2.xml><?xml version="1.0" encoding="utf-8"?>
<ds:datastoreItem xmlns:ds="http://schemas.openxmlformats.org/officeDocument/2006/customXml" ds:itemID="{A6D09430-5F56-4344-AA6D-EA0667AAE66B}">
  <ds:schemaRefs>
    <ds:schemaRef ds:uri="http://schemas.microsoft.com/sharepoint/v3/contenttype/forms"/>
  </ds:schemaRefs>
</ds:datastoreItem>
</file>

<file path=customXml/itemProps3.xml><?xml version="1.0" encoding="utf-8"?>
<ds:datastoreItem xmlns:ds="http://schemas.openxmlformats.org/officeDocument/2006/customXml" ds:itemID="{8697AC28-EAC8-4477-BCB3-7B2155819418}">
  <ds:schemaRefs>
    <ds:schemaRef ds:uri="c6377d15-8b0d-41bd-a2a3-31cdb53269f8"/>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A2650090-F23C-4153-A77B-5C97EE9A6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My Activity Passport</Template>
  <TotalTime>146</TotalTime>
  <Pages>7</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Schools Enrichment Booklet</vt:lpstr>
    </vt:vector>
  </TitlesOfParts>
  <Manager>Department for Education</Manager>
  <Company>Department for Education</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Enrichment Booklet</dc:title>
  <dc:subject>Schools Enrichment Booklet</dc:subject>
  <dc:creator>Ashton, Lauren</dc:creator>
  <cp:keywords>Schools; Enrichment; Booklet; Department for Education;</cp:keywords>
  <dc:description/>
  <cp:lastModifiedBy>Julie Rowe</cp:lastModifiedBy>
  <cp:revision>4</cp:revision>
  <cp:lastPrinted>2026-07-14T10:24:00Z</cp:lastPrinted>
  <dcterms:created xsi:type="dcterms:W3CDTF">2026-07-14T11:01:00Z</dcterms:created>
  <dcterms:modified xsi:type="dcterms:W3CDTF">2026-07-14T13:58:00Z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0x010100CDB7756C15B51A43A46C7E018AF5B1EB</vt:lpwstr>
  </property>
</Properties>
</file>